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9BB8EE" w14:textId="33E88D6A" w:rsidR="0091414A" w:rsidRDefault="00A1159D" w:rsidP="008F589D">
      <w:pPr>
        <w:pStyle w:val="ECMMHeading"/>
      </w:pPr>
      <w:r>
        <w:t xml:space="preserve">ELAA’s </w:t>
      </w:r>
      <w:r w:rsidR="00C03040">
        <w:t>member</w:t>
      </w:r>
      <w:r w:rsidR="006F123B">
        <w:t>ship</w:t>
      </w:r>
      <w:r w:rsidR="00A96A99">
        <w:t xml:space="preserve"> </w:t>
      </w:r>
      <w:r w:rsidR="43746095">
        <w:t xml:space="preserve">Resource </w:t>
      </w:r>
      <w:r w:rsidR="00A96A99">
        <w:t>SAMPLE Pack</w:t>
      </w:r>
    </w:p>
    <w:p w14:paraId="777A2290" w14:textId="70E6B924" w:rsidR="00024B0D" w:rsidRDefault="00E63694" w:rsidP="00DC1D17">
      <w:pPr>
        <w:pStyle w:val="Body"/>
      </w:pPr>
      <w:r>
        <w:t>Welcome to ELAA</w:t>
      </w:r>
      <w:r w:rsidR="00924FA3">
        <w:t>!</w:t>
      </w:r>
    </w:p>
    <w:p w14:paraId="2C0AE792" w14:textId="534324E9" w:rsidR="00434957" w:rsidRPr="00434957" w:rsidRDefault="00434957" w:rsidP="00DC1D17">
      <w:pPr>
        <w:pStyle w:val="Body"/>
      </w:pPr>
      <w:r>
        <w:t>At ELAA, we understand the challenges Committees of Management</w:t>
      </w:r>
      <w:r w:rsidRPr="4698118D">
        <w:rPr>
          <w:b/>
          <w:bCs/>
          <w:caps/>
        </w:rPr>
        <w:t xml:space="preserve"> </w:t>
      </w:r>
      <w:r w:rsidR="30166E96" w:rsidRPr="4698118D">
        <w:rPr>
          <w:caps/>
        </w:rPr>
        <w:t>(</w:t>
      </w:r>
      <w:r w:rsidR="30166E96">
        <w:t>CoM</w:t>
      </w:r>
      <w:r w:rsidR="30166E96" w:rsidRPr="4698118D">
        <w:rPr>
          <w:caps/>
        </w:rPr>
        <w:t xml:space="preserve">) </w:t>
      </w:r>
      <w:r w:rsidR="00A0468B">
        <w:t xml:space="preserve">and approved providers </w:t>
      </w:r>
      <w:r>
        <w:t>face in navigating governance, employment, and policy requirements in early childhood education</w:t>
      </w:r>
      <w:r w:rsidR="00980F89" w:rsidRPr="4698118D">
        <w:rPr>
          <w:b/>
          <w:bCs/>
          <w:caps/>
        </w:rPr>
        <w:t xml:space="preserve"> </w:t>
      </w:r>
      <w:r w:rsidR="00A0468B">
        <w:t xml:space="preserve">and care. </w:t>
      </w:r>
      <w:r w:rsidR="7638A748">
        <w:t xml:space="preserve">As a </w:t>
      </w:r>
      <w:r>
        <w:t xml:space="preserve">prospective member, we’re </w:t>
      </w:r>
      <w:r w:rsidR="199D0FBD">
        <w:t xml:space="preserve">pleased to </w:t>
      </w:r>
      <w:r w:rsidR="01C93E74">
        <w:t>offer</w:t>
      </w:r>
      <w:r w:rsidR="7F36B8F7">
        <w:t xml:space="preserve"> you</w:t>
      </w:r>
      <w:r w:rsidR="01C93E74">
        <w:t xml:space="preserve"> </w:t>
      </w:r>
      <w:r w:rsidR="50075044">
        <w:t>our</w:t>
      </w:r>
      <w:r>
        <w:t xml:space="preserve"> </w:t>
      </w:r>
      <w:r w:rsidR="006F123B">
        <w:t>Membership</w:t>
      </w:r>
      <w:r w:rsidR="740E63B5">
        <w:t xml:space="preserve"> Resource</w:t>
      </w:r>
      <w:r w:rsidR="006F123B">
        <w:t xml:space="preserve"> </w:t>
      </w:r>
      <w:r>
        <w:t>Sample Pack—a curated selection of essential templates from our key resources.</w:t>
      </w:r>
    </w:p>
    <w:p w14:paraId="14E7C3ED" w14:textId="3517237D" w:rsidR="00434957" w:rsidRDefault="00434957" w:rsidP="00DC1D17">
      <w:pPr>
        <w:pStyle w:val="Body"/>
        <w:rPr>
          <w:b/>
          <w:bCs/>
          <w:caps/>
        </w:rPr>
      </w:pPr>
      <w:r w:rsidRPr="00434957">
        <w:t>This trial pack provides valuable insight into how useful our resources are, helping you streamline processes and make your role easier. Each resource includes a detailed guide to help you navigate policies, governance, and compliance with confidence.</w:t>
      </w:r>
    </w:p>
    <w:p w14:paraId="23DE6097" w14:textId="4A970A53" w:rsidR="0065563D" w:rsidRPr="00434957" w:rsidRDefault="0065563D" w:rsidP="00DC1D17">
      <w:pPr>
        <w:pStyle w:val="Body"/>
      </w:pPr>
      <w:r>
        <w:t xml:space="preserve">The </w:t>
      </w:r>
      <w:r w:rsidR="006F123B">
        <w:t>Membership</w:t>
      </w:r>
      <w:r>
        <w:t xml:space="preserve"> </w:t>
      </w:r>
      <w:r w:rsidR="50228A03">
        <w:t xml:space="preserve">Resource </w:t>
      </w:r>
      <w:r w:rsidR="105BDF63">
        <w:t>S</w:t>
      </w:r>
      <w:r w:rsidR="00A0468B">
        <w:t xml:space="preserve">ample </w:t>
      </w:r>
      <w:r w:rsidR="51EE8526">
        <w:t>P</w:t>
      </w:r>
      <w:r>
        <w:t>ack is provided in a Word document format, allowing you to easily use the templates and experience firsthand how simple they are to customise to your service’s specific needs.</w:t>
      </w:r>
    </w:p>
    <w:p w14:paraId="2874AFE9" w14:textId="0215B855" w:rsidR="00434957" w:rsidRPr="00434957" w:rsidRDefault="00434957" w:rsidP="00DC1D17">
      <w:pPr>
        <w:pStyle w:val="Body"/>
      </w:pPr>
      <w:r w:rsidRPr="00434957">
        <w:t>This trial pack includes</w:t>
      </w:r>
      <w:r w:rsidR="003B148D">
        <w:rPr>
          <w:b/>
          <w:bCs/>
          <w:caps/>
        </w:rPr>
        <w:t xml:space="preserve"> </w:t>
      </w:r>
      <w:r w:rsidR="00E204C3" w:rsidRPr="00E204C3">
        <w:t>excerpts from:</w:t>
      </w:r>
    </w:p>
    <w:p w14:paraId="76AD9FD9" w14:textId="04991200" w:rsidR="004C5222" w:rsidRDefault="00434957" w:rsidP="00DC1D17">
      <w:pPr>
        <w:pStyle w:val="Body"/>
      </w:pPr>
      <w:r w:rsidRPr="00434957">
        <w:rPr>
          <w:rFonts w:ascii="Segoe UI Emoji" w:hAnsi="Segoe UI Emoji" w:cs="Segoe UI Emoji"/>
        </w:rPr>
        <w:t>✅</w:t>
      </w:r>
      <w:r w:rsidRPr="00434957">
        <w:t xml:space="preserve"> </w:t>
      </w:r>
      <w:hyperlink r:id="rId11" w:history="1">
        <w:r w:rsidRPr="00AA15C6">
          <w:rPr>
            <w:rStyle w:val="Hyperlink"/>
          </w:rPr>
          <w:t>Employment and Onboarding Guide</w:t>
        </w:r>
      </w:hyperlink>
    </w:p>
    <w:p w14:paraId="14EEA9D5" w14:textId="7AC4E31A" w:rsidR="00312301" w:rsidRDefault="00E204C3" w:rsidP="00E204C3">
      <w:pPr>
        <w:pStyle w:val="Body"/>
        <w:numPr>
          <w:ilvl w:val="0"/>
          <w:numId w:val="33"/>
        </w:numPr>
        <w:rPr>
          <w:b/>
          <w:bCs/>
          <w:caps/>
        </w:rPr>
      </w:pPr>
      <w:r>
        <w:t>S</w:t>
      </w:r>
      <w:r w:rsidRPr="00E204C3">
        <w:t>ample selection criterion for</w:t>
      </w:r>
      <w:r w:rsidRPr="00434957">
        <w:t xml:space="preserve"> </w:t>
      </w:r>
      <w:r w:rsidR="182A648D">
        <w:t>d</w:t>
      </w:r>
      <w:r w:rsidR="00434957">
        <w:t>iploma</w:t>
      </w:r>
      <w:r w:rsidR="00434957" w:rsidRPr="00434957">
        <w:t>-qualified educators</w:t>
      </w:r>
    </w:p>
    <w:p w14:paraId="0734DD57" w14:textId="78801227" w:rsidR="00434957" w:rsidRPr="00434957" w:rsidRDefault="00E204C3" w:rsidP="00E204C3">
      <w:pPr>
        <w:pStyle w:val="Body"/>
        <w:numPr>
          <w:ilvl w:val="0"/>
          <w:numId w:val="33"/>
        </w:numPr>
      </w:pPr>
      <w:r>
        <w:t>P</w:t>
      </w:r>
      <w:r w:rsidR="00434957" w:rsidRPr="00434957">
        <w:t xml:space="preserve">osition description for </w:t>
      </w:r>
      <w:r w:rsidR="09D2719D">
        <w:t>d</w:t>
      </w:r>
      <w:r w:rsidR="00434957">
        <w:t>iploma/</w:t>
      </w:r>
      <w:r w:rsidR="20EE9478">
        <w:t>c</w:t>
      </w:r>
      <w:r w:rsidR="00434957">
        <w:t>ertificate</w:t>
      </w:r>
      <w:r w:rsidR="00434957" w:rsidRPr="00434957">
        <w:t xml:space="preserve"> III roles.</w:t>
      </w:r>
    </w:p>
    <w:p w14:paraId="10D74E41" w14:textId="45FF0398" w:rsidR="00312301" w:rsidRDefault="00434957" w:rsidP="00DC1D17">
      <w:pPr>
        <w:pStyle w:val="Body"/>
        <w:rPr>
          <w:b/>
          <w:bCs/>
          <w:caps/>
        </w:rPr>
      </w:pPr>
      <w:r w:rsidRPr="00434957">
        <w:rPr>
          <w:rFonts w:ascii="Segoe UI Emoji" w:hAnsi="Segoe UI Emoji" w:cs="Segoe UI Emoji"/>
        </w:rPr>
        <w:t>✅</w:t>
      </w:r>
      <w:r w:rsidRPr="00434957">
        <w:t xml:space="preserve"> </w:t>
      </w:r>
      <w:hyperlink r:id="rId12" w:history="1">
        <w:r w:rsidRPr="00B51823">
          <w:rPr>
            <w:rStyle w:val="Hyperlink"/>
          </w:rPr>
          <w:t>CoM Governance Guide</w:t>
        </w:r>
      </w:hyperlink>
    </w:p>
    <w:p w14:paraId="00CA4640" w14:textId="77777777" w:rsidR="00312301" w:rsidRDefault="00434957" w:rsidP="00E204C3">
      <w:pPr>
        <w:pStyle w:val="Body"/>
        <w:numPr>
          <w:ilvl w:val="0"/>
          <w:numId w:val="32"/>
        </w:numPr>
        <w:rPr>
          <w:b/>
          <w:bCs/>
          <w:caps/>
        </w:rPr>
      </w:pPr>
      <w:r w:rsidRPr="00434957">
        <w:t>Allocation of Roles and Responsibilities Table</w:t>
      </w:r>
    </w:p>
    <w:p w14:paraId="5B10638C" w14:textId="6B7A42DE" w:rsidR="00434957" w:rsidRPr="00434957" w:rsidRDefault="45933E20" w:rsidP="00E204C3">
      <w:pPr>
        <w:pStyle w:val="Body"/>
        <w:numPr>
          <w:ilvl w:val="0"/>
          <w:numId w:val="32"/>
        </w:numPr>
      </w:pPr>
      <w:r>
        <w:t>P</w:t>
      </w:r>
      <w:r w:rsidR="00434957">
        <w:t>osition descriptions for the President &amp; Vice President.</w:t>
      </w:r>
    </w:p>
    <w:p w14:paraId="257A0571" w14:textId="638286AF" w:rsidR="00D70181" w:rsidRDefault="00434957" w:rsidP="00DC1D17">
      <w:pPr>
        <w:pStyle w:val="Body"/>
        <w:rPr>
          <w:b/>
          <w:bCs/>
          <w:caps/>
        </w:rPr>
      </w:pPr>
      <w:r w:rsidRPr="00434957">
        <w:rPr>
          <w:rFonts w:ascii="Segoe UI Emoji" w:hAnsi="Segoe UI Emoji" w:cs="Segoe UI Emoji"/>
        </w:rPr>
        <w:t>✅</w:t>
      </w:r>
      <w:r w:rsidRPr="00434957">
        <w:t xml:space="preserve"> </w:t>
      </w:r>
      <w:hyperlink r:id="rId13" w:history="1">
        <w:r w:rsidRPr="00564540">
          <w:rPr>
            <w:rStyle w:val="Hyperlink"/>
          </w:rPr>
          <w:t xml:space="preserve">PolicyWorks </w:t>
        </w:r>
        <w:r w:rsidR="00E204C3" w:rsidRPr="00564540">
          <w:rPr>
            <w:rStyle w:val="Hyperlink"/>
          </w:rPr>
          <w:t>Catalogue</w:t>
        </w:r>
      </w:hyperlink>
      <w:r w:rsidR="00E204C3" w:rsidRPr="00E204C3">
        <w:t xml:space="preserve"> </w:t>
      </w:r>
    </w:p>
    <w:p w14:paraId="0AFBE705" w14:textId="77777777" w:rsidR="00D70181" w:rsidRDefault="00434957" w:rsidP="00E204C3">
      <w:pPr>
        <w:pStyle w:val="Body"/>
        <w:numPr>
          <w:ilvl w:val="0"/>
          <w:numId w:val="31"/>
        </w:numPr>
        <w:rPr>
          <w:b/>
          <w:bCs/>
          <w:caps/>
        </w:rPr>
      </w:pPr>
      <w:r w:rsidRPr="00434957">
        <w:t xml:space="preserve">Child Safe Environment and Wellbeing </w:t>
      </w:r>
    </w:p>
    <w:p w14:paraId="719686EE" w14:textId="1A10A0F7" w:rsidR="00434957" w:rsidRPr="00434957" w:rsidRDefault="00434957" w:rsidP="00E204C3">
      <w:pPr>
        <w:pStyle w:val="Body"/>
        <w:numPr>
          <w:ilvl w:val="0"/>
          <w:numId w:val="31"/>
        </w:numPr>
      </w:pPr>
      <w:r w:rsidRPr="00434957">
        <w:t>Code of Conduct, to help meet compliance requirements.</w:t>
      </w:r>
    </w:p>
    <w:p w14:paraId="2B3FFFE4" w14:textId="4C643423" w:rsidR="00A96A99" w:rsidRDefault="00434957" w:rsidP="00DC1D17">
      <w:pPr>
        <w:pStyle w:val="Body"/>
        <w:rPr>
          <w:b/>
          <w:bCs/>
          <w:caps/>
        </w:rPr>
      </w:pPr>
      <w:r>
        <w:t>ELAA is committed to providing high-quality, up-to-date resources</w:t>
      </w:r>
      <w:r w:rsidR="00932F9A">
        <w:t>. We</w:t>
      </w:r>
      <w:r>
        <w:t xml:space="preserve"> regularly review all materials to ensure they remain current and relevant. Our peer review process and collaboration with subject matter experts guarantee accuracy and reliability—so you can focus on delivering the best outcomes for your service.</w:t>
      </w:r>
    </w:p>
    <w:p w14:paraId="4C3AB125" w14:textId="5F15E471" w:rsidR="51B2C687" w:rsidRPr="00B36950" w:rsidRDefault="51B2C687" w:rsidP="00B36950">
      <w:pPr>
        <w:spacing w:after="160" w:line="276" w:lineRule="auto"/>
        <w:rPr>
          <w:rFonts w:ascii="Roboto Light" w:hAnsi="Roboto Light"/>
          <w:color w:val="000000" w:themeColor="text1"/>
        </w:rPr>
      </w:pPr>
      <w:r w:rsidRPr="00B36950">
        <w:rPr>
          <w:rFonts w:ascii="Roboto Light" w:hAnsi="Roboto Light"/>
          <w:color w:val="000000" w:themeColor="text1"/>
        </w:rPr>
        <w:t>We hope you find these resources valuable in supporting your service. If you have any questions or</w:t>
      </w:r>
      <w:r w:rsidRPr="715B9776">
        <w:rPr>
          <w:rFonts w:ascii="Aptos" w:eastAsia="Aptos" w:hAnsi="Aptos" w:cs="Aptos"/>
          <w:sz w:val="24"/>
          <w:szCs w:val="24"/>
        </w:rPr>
        <w:t xml:space="preserve"> </w:t>
      </w:r>
      <w:r w:rsidRPr="00B36950">
        <w:rPr>
          <w:rFonts w:ascii="Roboto Light" w:hAnsi="Roboto Light"/>
          <w:color w:val="000000" w:themeColor="text1"/>
        </w:rPr>
        <w:t>would like to learn more about the full benefits of ELAA membership, please don’t hesitate to reach out.</w:t>
      </w:r>
    </w:p>
    <w:p w14:paraId="7B796700" w14:textId="1630AE17" w:rsidR="51B2C687" w:rsidRPr="00B36950" w:rsidRDefault="51B2C687" w:rsidP="00B36950">
      <w:pPr>
        <w:spacing w:after="160" w:line="276" w:lineRule="auto"/>
      </w:pPr>
      <w:r w:rsidRPr="00B36950">
        <w:rPr>
          <w:rFonts w:ascii="Roboto Light" w:hAnsi="Roboto Light"/>
          <w:color w:val="000000" w:themeColor="text1"/>
        </w:rPr>
        <w:t>We look forward to supporting you.</w:t>
      </w:r>
    </w:p>
    <w:p w14:paraId="1AB499EC" w14:textId="355DEF55" w:rsidR="715B9776" w:rsidRDefault="715B9776" w:rsidP="715B9776">
      <w:pPr>
        <w:pStyle w:val="Body"/>
      </w:pPr>
    </w:p>
    <w:p w14:paraId="5C457F27" w14:textId="77777777" w:rsidR="009847F2" w:rsidRDefault="009847F2" w:rsidP="009847F2">
      <w:pPr>
        <w:pStyle w:val="ECMMHeading"/>
        <w:spacing w:line="360" w:lineRule="auto"/>
      </w:pPr>
    </w:p>
    <w:p w14:paraId="06EA8CBB" w14:textId="77777777" w:rsidR="00B32EA6" w:rsidRDefault="00B32EA6" w:rsidP="008F589D">
      <w:pPr>
        <w:pStyle w:val="ECMMHeading"/>
        <w:sectPr w:rsidR="00B32EA6" w:rsidSect="00B36950">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418" w:right="740" w:bottom="1418" w:left="993" w:header="284" w:footer="565" w:gutter="0"/>
          <w:cols w:space="720"/>
          <w:titlePg/>
          <w:docGrid w:linePitch="272"/>
        </w:sectPr>
      </w:pPr>
    </w:p>
    <w:p w14:paraId="2AEA0830" w14:textId="77777777" w:rsidR="00527809" w:rsidRDefault="00527809" w:rsidP="00611B49">
      <w:pPr>
        <w:pStyle w:val="ECMMHeading"/>
      </w:pPr>
      <w:r w:rsidRPr="00527809">
        <w:lastRenderedPageBreak/>
        <w:t>SAMPLE SELECTION CRITERIA FOR DIPLOMA EDUCATOR</w:t>
      </w:r>
    </w:p>
    <w:p w14:paraId="57F83286" w14:textId="3174ECAA" w:rsidR="00527809" w:rsidRDefault="0018380C" w:rsidP="002E21B5">
      <w:pPr>
        <w:pStyle w:val="ECMMSubHeading"/>
        <w:rPr>
          <w:rFonts w:ascii="Roboto Medium" w:hAnsi="Roboto Medium"/>
          <w:caps/>
          <w:spacing w:val="20"/>
          <w:sz w:val="28"/>
        </w:rPr>
      </w:pPr>
      <w:r>
        <w:rPr>
          <w:noProof/>
        </w:rPr>
        <w:drawing>
          <wp:anchor distT="0" distB="0" distL="114300" distR="114300" simplePos="0" relativeHeight="251658242" behindDoc="0" locked="0" layoutInCell="1" allowOverlap="1" wp14:anchorId="1C466CA8" wp14:editId="58BAA0BB">
            <wp:simplePos x="0" y="0"/>
            <wp:positionH relativeFrom="column">
              <wp:posOffset>84455</wp:posOffset>
            </wp:positionH>
            <wp:positionV relativeFrom="paragraph">
              <wp:posOffset>104170</wp:posOffset>
            </wp:positionV>
            <wp:extent cx="699135" cy="699135"/>
            <wp:effectExtent l="0" t="0" r="0" b="5715"/>
            <wp:wrapNone/>
            <wp:docPr id="1933383804" name="Graphic 1933383804"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3804" name="Graphic 3" descr="Paperclip with solid fill"/>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699135" cy="699135"/>
                    </a:xfrm>
                    <a:prstGeom prst="rect">
                      <a:avLst/>
                    </a:prstGeom>
                  </pic:spPr>
                </pic:pic>
              </a:graphicData>
            </a:graphic>
            <wp14:sizeRelH relativeFrom="page">
              <wp14:pctWidth>0</wp14:pctWidth>
            </wp14:sizeRelH>
            <wp14:sizeRelV relativeFrom="page">
              <wp14:pctHeight>0</wp14:pctHeight>
            </wp14:sizeRelV>
          </wp:anchor>
        </w:drawing>
      </w:r>
      <w:r w:rsidR="00553F42">
        <w:rPr>
          <w:noProof/>
        </w:rPr>
        <mc:AlternateContent>
          <mc:Choice Requires="wps">
            <w:drawing>
              <wp:inline distT="0" distB="0" distL="0" distR="0" wp14:anchorId="3C0409C1" wp14:editId="661D1601">
                <wp:extent cx="6370955" cy="941695"/>
                <wp:effectExtent l="0" t="0" r="0" b="0"/>
                <wp:docPr id="2114113615" name="Rectangle: Rounded Corners 2114113615"/>
                <wp:cNvGraphicFramePr/>
                <a:graphic xmlns:a="http://schemas.openxmlformats.org/drawingml/2006/main">
                  <a:graphicData uri="http://schemas.microsoft.com/office/word/2010/wordprocessingShape">
                    <wps:wsp>
                      <wps:cNvSpPr/>
                      <wps:spPr>
                        <a:xfrm>
                          <a:off x="0" y="0"/>
                          <a:ext cx="6370955" cy="941695"/>
                        </a:xfrm>
                        <a:prstGeom prst="roundRect">
                          <a:avLst/>
                        </a:prstGeom>
                        <a:solidFill>
                          <a:srgbClr val="294D71"/>
                        </a:solidFill>
                        <a:ln w="25400" cap="flat" cmpd="sng" algn="ctr">
                          <a:noFill/>
                          <a:prstDash val="solid"/>
                        </a:ln>
                        <a:effectLst/>
                      </wps:spPr>
                      <wps:txbx>
                        <w:txbxContent>
                          <w:p w14:paraId="741ABAB8" w14:textId="77777777" w:rsidR="00553F42" w:rsidRPr="00D359B5" w:rsidRDefault="00553F42" w:rsidP="00553F42">
                            <w:pPr>
                              <w:ind w:left="993"/>
                              <w:rPr>
                                <w:rFonts w:ascii="Roboto" w:hAnsi="Roboto"/>
                                <w:color w:val="FFFFFF" w:themeColor="background1"/>
                              </w:rPr>
                            </w:pPr>
                            <w:r w:rsidRPr="00D359B5">
                              <w:rPr>
                                <w:rFonts w:ascii="Roboto" w:hAnsi="Roboto"/>
                                <w:b/>
                                <w:bCs/>
                                <w:color w:val="FFFFFF" w:themeColor="background1"/>
                              </w:rPr>
                              <w:t>Note:</w:t>
                            </w:r>
                            <w:r w:rsidRPr="00D359B5">
                              <w:rPr>
                                <w:rFonts w:ascii="Roboto" w:hAnsi="Roboto"/>
                                <w:color w:val="FFFFFF" w:themeColor="background1"/>
                              </w:rPr>
                              <w:t xml:space="preserve"> If this position also includes </w:t>
                            </w:r>
                            <w:r>
                              <w:rPr>
                                <w:rFonts w:ascii="Roboto" w:hAnsi="Roboto"/>
                                <w:color w:val="FFFFFF" w:themeColor="background1"/>
                              </w:rPr>
                              <w:t>E</w:t>
                            </w:r>
                            <w:r w:rsidRPr="00D359B5">
                              <w:rPr>
                                <w:rFonts w:ascii="Roboto" w:hAnsi="Roboto"/>
                                <w:color w:val="FFFFFF" w:themeColor="background1"/>
                              </w:rPr>
                              <w:t xml:space="preserve">ducational </w:t>
                            </w:r>
                            <w:r>
                              <w:rPr>
                                <w:rFonts w:ascii="Roboto" w:hAnsi="Roboto"/>
                                <w:color w:val="FFFFFF" w:themeColor="background1"/>
                              </w:rPr>
                              <w:t>L</w:t>
                            </w:r>
                            <w:r w:rsidRPr="00D359B5">
                              <w:rPr>
                                <w:rFonts w:ascii="Roboto" w:hAnsi="Roboto"/>
                                <w:color w:val="FFFFFF" w:themeColor="background1"/>
                              </w:rPr>
                              <w:t xml:space="preserve">eader or </w:t>
                            </w:r>
                            <w:r>
                              <w:rPr>
                                <w:rFonts w:ascii="Roboto" w:hAnsi="Roboto"/>
                                <w:color w:val="FFFFFF" w:themeColor="background1"/>
                              </w:rPr>
                              <w:t>N</w:t>
                            </w:r>
                            <w:r w:rsidRPr="00D359B5">
                              <w:rPr>
                                <w:rFonts w:ascii="Roboto" w:hAnsi="Roboto"/>
                                <w:color w:val="FFFFFF" w:themeColor="background1"/>
                              </w:rPr>
                              <w:t xml:space="preserve">ominated </w:t>
                            </w:r>
                            <w:r>
                              <w:rPr>
                                <w:rFonts w:ascii="Roboto" w:hAnsi="Roboto"/>
                                <w:color w:val="FFFFFF" w:themeColor="background1"/>
                              </w:rPr>
                              <w:t>S</w:t>
                            </w:r>
                            <w:r w:rsidRPr="00D359B5">
                              <w:rPr>
                                <w:rFonts w:ascii="Roboto" w:hAnsi="Roboto"/>
                                <w:color w:val="FFFFFF" w:themeColor="background1"/>
                              </w:rPr>
                              <w:t xml:space="preserve">upervisor responsibilities, please refer to </w:t>
                            </w:r>
                            <w:r w:rsidRPr="00747CAA">
                              <w:rPr>
                                <w:rFonts w:ascii="Roboto" w:hAnsi="Roboto"/>
                                <w:color w:val="FFFFFF" w:themeColor="background1"/>
                              </w:rPr>
                              <w:t xml:space="preserve">Sample </w:t>
                            </w:r>
                            <w:r>
                              <w:rPr>
                                <w:rFonts w:ascii="Roboto" w:hAnsi="Roboto"/>
                                <w:color w:val="FFFFFF" w:themeColor="background1"/>
                              </w:rPr>
                              <w:t>S</w:t>
                            </w:r>
                            <w:r w:rsidRPr="00747CAA">
                              <w:rPr>
                                <w:rFonts w:ascii="Roboto" w:hAnsi="Roboto"/>
                                <w:color w:val="FFFFFF" w:themeColor="background1"/>
                              </w:rPr>
                              <w:t xml:space="preserve">election </w:t>
                            </w:r>
                            <w:r>
                              <w:rPr>
                                <w:rFonts w:ascii="Roboto" w:hAnsi="Roboto"/>
                                <w:color w:val="FFFFFF" w:themeColor="background1"/>
                              </w:rPr>
                              <w:t>C</w:t>
                            </w:r>
                            <w:r w:rsidRPr="00747CAA">
                              <w:rPr>
                                <w:rFonts w:ascii="Roboto" w:hAnsi="Roboto"/>
                                <w:color w:val="FFFFFF" w:themeColor="background1"/>
                              </w:rPr>
                              <w:t xml:space="preserve">riteria for </w:t>
                            </w:r>
                            <w:r>
                              <w:rPr>
                                <w:rFonts w:ascii="Roboto" w:hAnsi="Roboto"/>
                                <w:color w:val="FFFFFF" w:themeColor="background1"/>
                              </w:rPr>
                              <w:t>E</w:t>
                            </w:r>
                            <w:r w:rsidRPr="00747CAA">
                              <w:rPr>
                                <w:rFonts w:ascii="Roboto" w:hAnsi="Roboto"/>
                                <w:color w:val="FFFFFF" w:themeColor="background1"/>
                              </w:rPr>
                              <w:t xml:space="preserve">ducational </w:t>
                            </w:r>
                            <w:r>
                              <w:rPr>
                                <w:rFonts w:ascii="Roboto" w:hAnsi="Roboto"/>
                                <w:color w:val="FFFFFF" w:themeColor="background1"/>
                              </w:rPr>
                              <w:t>L</w:t>
                            </w:r>
                            <w:r w:rsidRPr="00747CAA">
                              <w:rPr>
                                <w:rFonts w:ascii="Roboto" w:hAnsi="Roboto"/>
                                <w:color w:val="FFFFFF" w:themeColor="background1"/>
                              </w:rPr>
                              <w:t>eader</w:t>
                            </w:r>
                            <w:r w:rsidRPr="00D359B5">
                              <w:rPr>
                                <w:rFonts w:ascii="Roboto" w:hAnsi="Roboto"/>
                                <w:color w:val="FFFFFF" w:themeColor="background1"/>
                              </w:rPr>
                              <w:t xml:space="preserve"> or </w:t>
                            </w:r>
                            <w:r w:rsidRPr="00747CAA">
                              <w:rPr>
                                <w:rFonts w:ascii="Roboto" w:hAnsi="Roboto"/>
                                <w:color w:val="FFFFFF" w:themeColor="background1"/>
                              </w:rPr>
                              <w:t xml:space="preserve">Sample </w:t>
                            </w:r>
                            <w:r>
                              <w:rPr>
                                <w:rFonts w:ascii="Roboto" w:hAnsi="Roboto"/>
                                <w:color w:val="FFFFFF" w:themeColor="background1"/>
                              </w:rPr>
                              <w:t>S</w:t>
                            </w:r>
                            <w:r w:rsidRPr="00747CAA">
                              <w:rPr>
                                <w:rFonts w:ascii="Roboto" w:hAnsi="Roboto"/>
                                <w:color w:val="FFFFFF" w:themeColor="background1"/>
                              </w:rPr>
                              <w:t xml:space="preserve">election </w:t>
                            </w:r>
                            <w:r>
                              <w:rPr>
                                <w:rFonts w:ascii="Roboto" w:hAnsi="Roboto"/>
                                <w:color w:val="FFFFFF" w:themeColor="background1"/>
                              </w:rPr>
                              <w:t>C</w:t>
                            </w:r>
                            <w:r w:rsidRPr="00747CAA">
                              <w:rPr>
                                <w:rFonts w:ascii="Roboto" w:hAnsi="Roboto"/>
                                <w:color w:val="FFFFFF" w:themeColor="background1"/>
                              </w:rPr>
                              <w:t xml:space="preserve">riteria for </w:t>
                            </w:r>
                            <w:r>
                              <w:rPr>
                                <w:rFonts w:ascii="Roboto" w:hAnsi="Roboto"/>
                                <w:color w:val="FFFFFF" w:themeColor="background1"/>
                              </w:rPr>
                              <w:t>N</w:t>
                            </w:r>
                            <w:r w:rsidRPr="00747CAA">
                              <w:rPr>
                                <w:rFonts w:ascii="Roboto" w:hAnsi="Roboto"/>
                                <w:color w:val="FFFFFF" w:themeColor="background1"/>
                              </w:rPr>
                              <w:t xml:space="preserve">ominated </w:t>
                            </w:r>
                            <w:r>
                              <w:rPr>
                                <w:rFonts w:ascii="Roboto" w:hAnsi="Roboto"/>
                                <w:color w:val="FFFFFF" w:themeColor="background1"/>
                              </w:rPr>
                              <w:t>S</w:t>
                            </w:r>
                            <w:r w:rsidRPr="00747CAA">
                              <w:rPr>
                                <w:rFonts w:ascii="Roboto" w:hAnsi="Roboto"/>
                                <w:color w:val="FFFFFF" w:themeColor="background1"/>
                              </w:rPr>
                              <w:t>upervisor</w:t>
                            </w:r>
                            <w:r>
                              <w:rPr>
                                <w:rFonts w:ascii="Roboto" w:hAnsi="Roboto"/>
                                <w:color w:val="FFFFFF" w:themeColor="background1"/>
                              </w:rPr>
                              <w:t>/Director</w:t>
                            </w:r>
                            <w:r w:rsidRPr="00D359B5">
                              <w:rPr>
                                <w:rFonts w:ascii="Roboto" w:hAnsi="Roboto"/>
                                <w:color w:val="FFFFFF" w:themeColor="background1"/>
                              </w:rPr>
                              <w:t xml:space="preserve"> and add relevant </w:t>
                            </w:r>
                            <w:r>
                              <w:rPr>
                                <w:rFonts w:ascii="Roboto" w:hAnsi="Roboto"/>
                                <w:color w:val="FFFFFF" w:themeColor="background1"/>
                              </w:rPr>
                              <w:t>statements</w:t>
                            </w:r>
                            <w:r w:rsidRPr="00D359B5">
                              <w:rPr>
                                <w:rFonts w:ascii="Roboto" w:hAnsi="Roboto"/>
                                <w:color w:val="FFFFFF" w:themeColor="background1"/>
                              </w:rPr>
                              <w:t xml:space="preserve">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0409C1" id="Rectangle: Rounded Corners 2114113615" o:spid="_x0000_s1026" style="width:501.65pt;height:74.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" fillcolor="#294d71" stroked="f" strokeweight="2pt">
                <v:textbox>
                  <w:txbxContent>
                    <w:p w14:paraId="741ABAB8" w14:textId="77777777" w:rsidR="00553F42" w:rsidRPr="00D359B5" w:rsidRDefault="00553F42" w:rsidP="00553F42">
                      <w:pPr>
                        <w:ind w:left="993"/>
                        <w:rPr>
                          <w:rFonts w:ascii="Roboto" w:hAnsi="Roboto"/>
                          <w:color w:val="FFFFFF" w:themeColor="background1"/>
                        </w:rPr>
                      </w:pPr>
                      <w:r w:rsidRPr="00D359B5">
                        <w:rPr>
                          <w:rFonts w:ascii="Roboto" w:hAnsi="Roboto"/>
                          <w:b/>
                          <w:bCs/>
                          <w:color w:val="FFFFFF" w:themeColor="background1"/>
                        </w:rPr>
                        <w:t>Note:</w:t>
                      </w:r>
                      <w:r w:rsidRPr="00D359B5">
                        <w:rPr>
                          <w:rFonts w:ascii="Roboto" w:hAnsi="Roboto"/>
                          <w:color w:val="FFFFFF" w:themeColor="background1"/>
                        </w:rPr>
                        <w:t xml:space="preserve"> If this position also includes </w:t>
                      </w:r>
                      <w:r>
                        <w:rPr>
                          <w:rFonts w:ascii="Roboto" w:hAnsi="Roboto"/>
                          <w:color w:val="FFFFFF" w:themeColor="background1"/>
                        </w:rPr>
                        <w:t>E</w:t>
                      </w:r>
                      <w:r w:rsidRPr="00D359B5">
                        <w:rPr>
                          <w:rFonts w:ascii="Roboto" w:hAnsi="Roboto"/>
                          <w:color w:val="FFFFFF" w:themeColor="background1"/>
                        </w:rPr>
                        <w:t xml:space="preserve">ducational </w:t>
                      </w:r>
                      <w:r>
                        <w:rPr>
                          <w:rFonts w:ascii="Roboto" w:hAnsi="Roboto"/>
                          <w:color w:val="FFFFFF" w:themeColor="background1"/>
                        </w:rPr>
                        <w:t>L</w:t>
                      </w:r>
                      <w:r w:rsidRPr="00D359B5">
                        <w:rPr>
                          <w:rFonts w:ascii="Roboto" w:hAnsi="Roboto"/>
                          <w:color w:val="FFFFFF" w:themeColor="background1"/>
                        </w:rPr>
                        <w:t xml:space="preserve">eader or </w:t>
                      </w:r>
                      <w:r>
                        <w:rPr>
                          <w:rFonts w:ascii="Roboto" w:hAnsi="Roboto"/>
                          <w:color w:val="FFFFFF" w:themeColor="background1"/>
                        </w:rPr>
                        <w:t>N</w:t>
                      </w:r>
                      <w:r w:rsidRPr="00D359B5">
                        <w:rPr>
                          <w:rFonts w:ascii="Roboto" w:hAnsi="Roboto"/>
                          <w:color w:val="FFFFFF" w:themeColor="background1"/>
                        </w:rPr>
                        <w:t xml:space="preserve">ominated </w:t>
                      </w:r>
                      <w:r>
                        <w:rPr>
                          <w:rFonts w:ascii="Roboto" w:hAnsi="Roboto"/>
                          <w:color w:val="FFFFFF" w:themeColor="background1"/>
                        </w:rPr>
                        <w:t>S</w:t>
                      </w:r>
                      <w:r w:rsidRPr="00D359B5">
                        <w:rPr>
                          <w:rFonts w:ascii="Roboto" w:hAnsi="Roboto"/>
                          <w:color w:val="FFFFFF" w:themeColor="background1"/>
                        </w:rPr>
                        <w:t xml:space="preserve">upervisor responsibilities, please refer to </w:t>
                      </w:r>
                      <w:r w:rsidRPr="00747CAA">
                        <w:rPr>
                          <w:rFonts w:ascii="Roboto" w:hAnsi="Roboto"/>
                          <w:color w:val="FFFFFF" w:themeColor="background1"/>
                        </w:rPr>
                        <w:t xml:space="preserve">Sample </w:t>
                      </w:r>
                      <w:r>
                        <w:rPr>
                          <w:rFonts w:ascii="Roboto" w:hAnsi="Roboto"/>
                          <w:color w:val="FFFFFF" w:themeColor="background1"/>
                        </w:rPr>
                        <w:t>S</w:t>
                      </w:r>
                      <w:r w:rsidRPr="00747CAA">
                        <w:rPr>
                          <w:rFonts w:ascii="Roboto" w:hAnsi="Roboto"/>
                          <w:color w:val="FFFFFF" w:themeColor="background1"/>
                        </w:rPr>
                        <w:t xml:space="preserve">election </w:t>
                      </w:r>
                      <w:r>
                        <w:rPr>
                          <w:rFonts w:ascii="Roboto" w:hAnsi="Roboto"/>
                          <w:color w:val="FFFFFF" w:themeColor="background1"/>
                        </w:rPr>
                        <w:t>C</w:t>
                      </w:r>
                      <w:r w:rsidRPr="00747CAA">
                        <w:rPr>
                          <w:rFonts w:ascii="Roboto" w:hAnsi="Roboto"/>
                          <w:color w:val="FFFFFF" w:themeColor="background1"/>
                        </w:rPr>
                        <w:t xml:space="preserve">riteria for </w:t>
                      </w:r>
                      <w:r>
                        <w:rPr>
                          <w:rFonts w:ascii="Roboto" w:hAnsi="Roboto"/>
                          <w:color w:val="FFFFFF" w:themeColor="background1"/>
                        </w:rPr>
                        <w:t>E</w:t>
                      </w:r>
                      <w:r w:rsidRPr="00747CAA">
                        <w:rPr>
                          <w:rFonts w:ascii="Roboto" w:hAnsi="Roboto"/>
                          <w:color w:val="FFFFFF" w:themeColor="background1"/>
                        </w:rPr>
                        <w:t xml:space="preserve">ducational </w:t>
                      </w:r>
                      <w:r>
                        <w:rPr>
                          <w:rFonts w:ascii="Roboto" w:hAnsi="Roboto"/>
                          <w:color w:val="FFFFFF" w:themeColor="background1"/>
                        </w:rPr>
                        <w:t>L</w:t>
                      </w:r>
                      <w:r w:rsidRPr="00747CAA">
                        <w:rPr>
                          <w:rFonts w:ascii="Roboto" w:hAnsi="Roboto"/>
                          <w:color w:val="FFFFFF" w:themeColor="background1"/>
                        </w:rPr>
                        <w:t>eader</w:t>
                      </w:r>
                      <w:r w:rsidRPr="00D359B5">
                        <w:rPr>
                          <w:rFonts w:ascii="Roboto" w:hAnsi="Roboto"/>
                          <w:color w:val="FFFFFF" w:themeColor="background1"/>
                        </w:rPr>
                        <w:t xml:space="preserve"> or </w:t>
                      </w:r>
                      <w:r w:rsidRPr="00747CAA">
                        <w:rPr>
                          <w:rFonts w:ascii="Roboto" w:hAnsi="Roboto"/>
                          <w:color w:val="FFFFFF" w:themeColor="background1"/>
                        </w:rPr>
                        <w:t xml:space="preserve">Sample </w:t>
                      </w:r>
                      <w:r>
                        <w:rPr>
                          <w:rFonts w:ascii="Roboto" w:hAnsi="Roboto"/>
                          <w:color w:val="FFFFFF" w:themeColor="background1"/>
                        </w:rPr>
                        <w:t>S</w:t>
                      </w:r>
                      <w:r w:rsidRPr="00747CAA">
                        <w:rPr>
                          <w:rFonts w:ascii="Roboto" w:hAnsi="Roboto"/>
                          <w:color w:val="FFFFFF" w:themeColor="background1"/>
                        </w:rPr>
                        <w:t xml:space="preserve">election </w:t>
                      </w:r>
                      <w:r>
                        <w:rPr>
                          <w:rFonts w:ascii="Roboto" w:hAnsi="Roboto"/>
                          <w:color w:val="FFFFFF" w:themeColor="background1"/>
                        </w:rPr>
                        <w:t>C</w:t>
                      </w:r>
                      <w:r w:rsidRPr="00747CAA">
                        <w:rPr>
                          <w:rFonts w:ascii="Roboto" w:hAnsi="Roboto"/>
                          <w:color w:val="FFFFFF" w:themeColor="background1"/>
                        </w:rPr>
                        <w:t xml:space="preserve">riteria for </w:t>
                      </w:r>
                      <w:r>
                        <w:rPr>
                          <w:rFonts w:ascii="Roboto" w:hAnsi="Roboto"/>
                          <w:color w:val="FFFFFF" w:themeColor="background1"/>
                        </w:rPr>
                        <w:t>N</w:t>
                      </w:r>
                      <w:r w:rsidRPr="00747CAA">
                        <w:rPr>
                          <w:rFonts w:ascii="Roboto" w:hAnsi="Roboto"/>
                          <w:color w:val="FFFFFF" w:themeColor="background1"/>
                        </w:rPr>
                        <w:t xml:space="preserve">ominated </w:t>
                      </w:r>
                      <w:r>
                        <w:rPr>
                          <w:rFonts w:ascii="Roboto" w:hAnsi="Roboto"/>
                          <w:color w:val="FFFFFF" w:themeColor="background1"/>
                        </w:rPr>
                        <w:t>S</w:t>
                      </w:r>
                      <w:r w:rsidRPr="00747CAA">
                        <w:rPr>
                          <w:rFonts w:ascii="Roboto" w:hAnsi="Roboto"/>
                          <w:color w:val="FFFFFF" w:themeColor="background1"/>
                        </w:rPr>
                        <w:t>upervisor</w:t>
                      </w:r>
                      <w:r>
                        <w:rPr>
                          <w:rFonts w:ascii="Roboto" w:hAnsi="Roboto"/>
                          <w:color w:val="FFFFFF" w:themeColor="background1"/>
                        </w:rPr>
                        <w:t>/Director</w:t>
                      </w:r>
                      <w:r w:rsidRPr="00D359B5">
                        <w:rPr>
                          <w:rFonts w:ascii="Roboto" w:hAnsi="Roboto"/>
                          <w:color w:val="FFFFFF" w:themeColor="background1"/>
                        </w:rPr>
                        <w:t xml:space="preserve"> and add relevant </w:t>
                      </w:r>
                      <w:r>
                        <w:rPr>
                          <w:rFonts w:ascii="Roboto" w:hAnsi="Roboto"/>
                          <w:color w:val="FFFFFF" w:themeColor="background1"/>
                        </w:rPr>
                        <w:t>statements</w:t>
                      </w:r>
                      <w:r w:rsidRPr="00D359B5">
                        <w:rPr>
                          <w:rFonts w:ascii="Roboto" w:hAnsi="Roboto"/>
                          <w:color w:val="FFFFFF" w:themeColor="background1"/>
                        </w:rPr>
                        <w:t xml:space="preserve"> below.</w:t>
                      </w:r>
                    </w:p>
                  </w:txbxContent>
                </v:textbox>
                <w10:anchorlock/>
              </v:roundrect>
            </w:pict>
          </mc:Fallback>
        </mc:AlternateContent>
      </w:r>
    </w:p>
    <w:p w14:paraId="7C2A58F9" w14:textId="5D200BE3" w:rsidR="002E21B5" w:rsidRDefault="002E21B5" w:rsidP="002E21B5">
      <w:pPr>
        <w:pStyle w:val="ECMMSubHeading"/>
      </w:pPr>
      <w:r>
        <w:t>Subheading</w:t>
      </w:r>
    </w:p>
    <w:p w14:paraId="5CFDEB6B" w14:textId="77777777" w:rsidR="00004522" w:rsidRPr="00BC61C0" w:rsidRDefault="00004522" w:rsidP="00004522">
      <w:pPr>
        <w:pStyle w:val="SubHeading"/>
      </w:pPr>
      <w:r w:rsidRPr="00BC61C0">
        <w:t>ESSENTIAL</w:t>
      </w:r>
    </w:p>
    <w:p w14:paraId="143D5678" w14:textId="77777777" w:rsidR="00004522" w:rsidRDefault="00004522" w:rsidP="00004522">
      <w:pPr>
        <w:pStyle w:val="ECMMSubHeading"/>
      </w:pPr>
      <w:r>
        <w:t xml:space="preserve">Qualifications and registration: </w:t>
      </w:r>
    </w:p>
    <w:p w14:paraId="102AF0F8" w14:textId="77777777" w:rsidR="00004522" w:rsidRDefault="00004522" w:rsidP="00525AED">
      <w:pPr>
        <w:pStyle w:val="ECMMText-Normal"/>
        <w:numPr>
          <w:ilvl w:val="0"/>
          <w:numId w:val="2"/>
        </w:numPr>
        <w:spacing w:line="240" w:lineRule="auto"/>
      </w:pPr>
      <w:r>
        <w:t xml:space="preserve">Must hold a minimum qualification of a Diploma in Early Childhood Education and Care, recognised by ACECQA. </w:t>
      </w:r>
    </w:p>
    <w:p w14:paraId="5A6B167C" w14:textId="77777777" w:rsidR="00004522" w:rsidRDefault="00004522" w:rsidP="00525AED">
      <w:pPr>
        <w:pStyle w:val="ECMMText-Normal"/>
        <w:numPr>
          <w:ilvl w:val="0"/>
          <w:numId w:val="2"/>
        </w:numPr>
        <w:spacing w:line="240" w:lineRule="auto"/>
      </w:pPr>
      <w:r>
        <w:t>Current Working with Children Check (WCC).</w:t>
      </w:r>
    </w:p>
    <w:p w14:paraId="594A7C52" w14:textId="5CDCF670" w:rsidR="00004522" w:rsidRDefault="00004522" w:rsidP="00525AED">
      <w:pPr>
        <w:pStyle w:val="ECMMText-Normal"/>
        <w:numPr>
          <w:ilvl w:val="0"/>
          <w:numId w:val="2"/>
        </w:numPr>
        <w:spacing w:line="240" w:lineRule="auto"/>
      </w:pPr>
      <w:r>
        <w:t>Hold a current ACECQA compliant First Aid Certificate, including Resuscitation, Asthma Management, and Anaphylaxis</w:t>
      </w:r>
      <w:r w:rsidR="45EB761E">
        <w:t>.</w:t>
      </w:r>
    </w:p>
    <w:p w14:paraId="19903780" w14:textId="77777777" w:rsidR="00004522" w:rsidRDefault="00004522" w:rsidP="00525AED">
      <w:pPr>
        <w:pStyle w:val="ECMMText-Normal"/>
        <w:numPr>
          <w:ilvl w:val="0"/>
          <w:numId w:val="2"/>
        </w:numPr>
        <w:spacing w:line="240" w:lineRule="auto"/>
      </w:pPr>
      <w:r>
        <w:t xml:space="preserve">Current child protection training. </w:t>
      </w:r>
    </w:p>
    <w:p w14:paraId="4CADD795" w14:textId="77777777" w:rsidR="00004522" w:rsidRDefault="00004522" w:rsidP="00004522">
      <w:pPr>
        <w:pStyle w:val="ECMMSubHeading"/>
      </w:pPr>
      <w:r>
        <w:t xml:space="preserve">Learning curriculum: </w:t>
      </w:r>
    </w:p>
    <w:p w14:paraId="44343DCE" w14:textId="77777777" w:rsidR="00004522" w:rsidRDefault="00004522" w:rsidP="00525AED">
      <w:pPr>
        <w:pStyle w:val="ECMMText-Normal"/>
        <w:numPr>
          <w:ilvl w:val="0"/>
          <w:numId w:val="3"/>
        </w:numPr>
        <w:spacing w:line="240" w:lineRule="auto"/>
      </w:pPr>
      <w:r>
        <w:t xml:space="preserve">Sound understanding of the Victorian Early Years Learning and Development Framework (VEYLDF) and/or Early Years Learning Framework (EYLF). </w:t>
      </w:r>
    </w:p>
    <w:p w14:paraId="2333D70A" w14:textId="77777777" w:rsidR="00004522" w:rsidRDefault="00004522" w:rsidP="00525AED">
      <w:pPr>
        <w:pStyle w:val="ECMMText-Normal"/>
        <w:numPr>
          <w:ilvl w:val="0"/>
          <w:numId w:val="3"/>
        </w:numPr>
        <w:spacing w:line="240" w:lineRule="auto"/>
      </w:pPr>
      <w:r>
        <w:t>Demonstrated understanding of early childhood development and its importance in program planning.</w:t>
      </w:r>
    </w:p>
    <w:p w14:paraId="16CD4DE3" w14:textId="77777777" w:rsidR="00004522" w:rsidRDefault="00004522" w:rsidP="00525AED">
      <w:pPr>
        <w:pStyle w:val="ECMMText-Normal"/>
        <w:numPr>
          <w:ilvl w:val="0"/>
          <w:numId w:val="3"/>
        </w:numPr>
        <w:spacing w:line="240" w:lineRule="auto"/>
      </w:pPr>
      <w:r>
        <w:t>Ability to design, implement, and evaluate a holistic curriculum where each child’s current knowledge, ideas, culture, abilities, and interests are the foundation of a play-based learning environment.</w:t>
      </w:r>
    </w:p>
    <w:p w14:paraId="5D31BA3B" w14:textId="77777777" w:rsidR="00004522" w:rsidRDefault="00004522" w:rsidP="00004522">
      <w:pPr>
        <w:pStyle w:val="ECMMSubHeading"/>
      </w:pPr>
      <w:r>
        <w:t>Communication and interpersonal skills:</w:t>
      </w:r>
    </w:p>
    <w:p w14:paraId="57C24F2F" w14:textId="77777777" w:rsidR="00004522" w:rsidRDefault="00004522" w:rsidP="00525AED">
      <w:pPr>
        <w:pStyle w:val="ECMMText-Normal"/>
        <w:numPr>
          <w:ilvl w:val="0"/>
          <w:numId w:val="4"/>
        </w:numPr>
        <w:spacing w:line="240" w:lineRule="auto"/>
      </w:pPr>
      <w:r>
        <w:t>Strong communication skills with the ability to build secure, respectful, and reciprocal relationships with children, families, and colleagues.</w:t>
      </w:r>
    </w:p>
    <w:p w14:paraId="5464B18A" w14:textId="77777777" w:rsidR="00004522" w:rsidRDefault="00004522" w:rsidP="00525AED">
      <w:pPr>
        <w:pStyle w:val="ECMMText-Normal"/>
        <w:numPr>
          <w:ilvl w:val="0"/>
          <w:numId w:val="4"/>
        </w:numPr>
        <w:spacing w:line="240" w:lineRule="auto"/>
      </w:pPr>
      <w:r>
        <w:t>Able to communicate effectively, listen actively, and respond appropriately to children and families from diverse backgrounds.</w:t>
      </w:r>
    </w:p>
    <w:p w14:paraId="35FBD173" w14:textId="77777777" w:rsidR="00004522" w:rsidRDefault="00004522" w:rsidP="00525AED">
      <w:pPr>
        <w:pStyle w:val="ECMMText-Normal"/>
        <w:numPr>
          <w:ilvl w:val="0"/>
          <w:numId w:val="4"/>
        </w:numPr>
        <w:spacing w:line="240" w:lineRule="auto"/>
      </w:pPr>
      <w:r>
        <w:t>High level of interpersonal skills and empathy and sensitivity when children and families are experiencing adversity.</w:t>
      </w:r>
    </w:p>
    <w:p w14:paraId="189F0C36" w14:textId="7D8A2781" w:rsidR="00004522" w:rsidRDefault="00004522" w:rsidP="00525AED">
      <w:pPr>
        <w:pStyle w:val="ECMMText-Normal"/>
        <w:numPr>
          <w:ilvl w:val="0"/>
          <w:numId w:val="4"/>
        </w:numPr>
        <w:spacing w:line="240" w:lineRule="auto"/>
      </w:pPr>
      <w:r>
        <w:t>Demonstrated awareness of the E</w:t>
      </w:r>
      <w:r w:rsidR="3F913D18">
        <w:t xml:space="preserve">arly </w:t>
      </w:r>
      <w:r>
        <w:t>C</w:t>
      </w:r>
      <w:r w:rsidR="5C241A2C">
        <w:t xml:space="preserve">hildhood </w:t>
      </w:r>
      <w:r>
        <w:t>A</w:t>
      </w:r>
      <w:r w:rsidR="009E7F5F">
        <w:t>ustralia</w:t>
      </w:r>
      <w:r w:rsidR="322D0313">
        <w:t xml:space="preserve"> </w:t>
      </w:r>
      <w:r>
        <w:t>Code of Ethics and organisation's Code of Conduct.</w:t>
      </w:r>
    </w:p>
    <w:p w14:paraId="28A42885" w14:textId="77777777" w:rsidR="00004522" w:rsidRDefault="00004522" w:rsidP="00004522">
      <w:pPr>
        <w:pStyle w:val="ECMMSubHeading"/>
      </w:pPr>
      <w:r>
        <w:t xml:space="preserve">Knowledge of legislation: </w:t>
      </w:r>
    </w:p>
    <w:p w14:paraId="3CB332EF" w14:textId="77777777" w:rsidR="00004522" w:rsidRDefault="00004522" w:rsidP="00525AED">
      <w:pPr>
        <w:pStyle w:val="ECMMText-Normal"/>
        <w:numPr>
          <w:ilvl w:val="0"/>
          <w:numId w:val="5"/>
        </w:numPr>
        <w:spacing w:line="240" w:lineRule="auto"/>
      </w:pPr>
      <w:r>
        <w:t>Knowledge of the Education and Care Services National Law Act 2010 and the Education and Care Services National Regulations 2011.</w:t>
      </w:r>
    </w:p>
    <w:p w14:paraId="41B5D2A4" w14:textId="77777777" w:rsidR="00004522" w:rsidRDefault="00004522" w:rsidP="00525AED">
      <w:pPr>
        <w:pStyle w:val="ECMMText-Normal"/>
        <w:numPr>
          <w:ilvl w:val="0"/>
          <w:numId w:val="5"/>
        </w:numPr>
        <w:spacing w:line="240" w:lineRule="auto"/>
      </w:pPr>
      <w:r>
        <w:t>Understanding of the National Quality Standards (NQS).</w:t>
      </w:r>
    </w:p>
    <w:p w14:paraId="775EB2EB" w14:textId="77777777" w:rsidR="00004522" w:rsidRDefault="00004522" w:rsidP="00525AED">
      <w:pPr>
        <w:pStyle w:val="ECMMText-Normal"/>
        <w:numPr>
          <w:ilvl w:val="0"/>
          <w:numId w:val="5"/>
        </w:numPr>
        <w:spacing w:line="240" w:lineRule="auto"/>
      </w:pPr>
      <w:r>
        <w:t>Understanding of the purpose and expectations of the Victorian Child Safe Standards and demonstrated commitment to contributing to a child safe organisation in both practice and culture.</w:t>
      </w:r>
    </w:p>
    <w:p w14:paraId="0702DD4E" w14:textId="77777777" w:rsidR="00004522" w:rsidRDefault="00004522" w:rsidP="00525AED">
      <w:pPr>
        <w:pStyle w:val="ECMMText-Normal"/>
        <w:numPr>
          <w:ilvl w:val="0"/>
          <w:numId w:val="5"/>
        </w:numPr>
        <w:spacing w:line="240" w:lineRule="auto"/>
      </w:pPr>
      <w:r>
        <w:t>Knowledge and understanding of mandatory reporting requirements.</w:t>
      </w:r>
    </w:p>
    <w:p w14:paraId="13F0BD99" w14:textId="77777777" w:rsidR="00004522" w:rsidRDefault="00004522" w:rsidP="00525AED">
      <w:pPr>
        <w:pStyle w:val="ECMMText-Normal"/>
        <w:numPr>
          <w:ilvl w:val="0"/>
          <w:numId w:val="5"/>
        </w:numPr>
        <w:spacing w:line="240" w:lineRule="auto"/>
      </w:pPr>
      <w:r>
        <w:t>Understanding of the Child Information Sharing Scheme (CISS), Family Violence Information Sharing Scheme (FVISS), and Family Violence Multi-Agency Risk Assessment and Management Framework (MARAM).</w:t>
      </w:r>
    </w:p>
    <w:p w14:paraId="2A2E73B2" w14:textId="77777777" w:rsidR="00004522" w:rsidRDefault="00004522" w:rsidP="00004522">
      <w:pPr>
        <w:pStyle w:val="ECMMSubHeading"/>
      </w:pPr>
      <w:r>
        <w:lastRenderedPageBreak/>
        <w:t xml:space="preserve">Cultural responsiveness: </w:t>
      </w:r>
    </w:p>
    <w:p w14:paraId="53194915" w14:textId="77777777" w:rsidR="00004522" w:rsidRDefault="00004522" w:rsidP="00525AED">
      <w:pPr>
        <w:pStyle w:val="ECMMText-Normal"/>
        <w:numPr>
          <w:ilvl w:val="0"/>
          <w:numId w:val="6"/>
        </w:numPr>
        <w:spacing w:line="240" w:lineRule="auto"/>
      </w:pPr>
      <w:r>
        <w:t>Commitment to embedding Aboriginal and Torres Strait Islander perspectives in all aspects of the curriculum.</w:t>
      </w:r>
    </w:p>
    <w:p w14:paraId="0C15872B" w14:textId="77777777" w:rsidR="00004522" w:rsidRDefault="00004522" w:rsidP="00525AED">
      <w:pPr>
        <w:pStyle w:val="ECMMText-Normal"/>
        <w:numPr>
          <w:ilvl w:val="0"/>
          <w:numId w:val="6"/>
        </w:numPr>
        <w:spacing w:line="240" w:lineRule="auto"/>
      </w:pPr>
      <w:r>
        <w:t xml:space="preserve">Respecting and working collaboratively with culturally and linguistically diverse children, families, colleagues, and local community. </w:t>
      </w:r>
    </w:p>
    <w:p w14:paraId="30EF3C9C" w14:textId="77777777" w:rsidR="00004522" w:rsidRDefault="00004522" w:rsidP="00525AED">
      <w:pPr>
        <w:pStyle w:val="ECMMText-Normal"/>
        <w:numPr>
          <w:ilvl w:val="0"/>
          <w:numId w:val="6"/>
        </w:numPr>
        <w:spacing w:line="240" w:lineRule="auto"/>
      </w:pPr>
      <w:r>
        <w:t>Supporting and implementing an anti-bias approach, including social justice approaches.</w:t>
      </w:r>
    </w:p>
    <w:p w14:paraId="64F50B28" w14:textId="77777777" w:rsidR="00004522" w:rsidRDefault="00004522" w:rsidP="00525AED">
      <w:pPr>
        <w:pStyle w:val="ECMMText-Normal"/>
        <w:numPr>
          <w:ilvl w:val="0"/>
          <w:numId w:val="6"/>
        </w:numPr>
        <w:spacing w:line="240" w:lineRule="auto"/>
      </w:pPr>
      <w:r>
        <w:t xml:space="preserve">Upholding an inclusive and welcoming learning environment that recognises and values the diverse backgrounds of all children, families, and the local community. </w:t>
      </w:r>
    </w:p>
    <w:p w14:paraId="27B9D93F" w14:textId="77777777" w:rsidR="00004522" w:rsidRDefault="00004522" w:rsidP="00004522">
      <w:pPr>
        <w:pStyle w:val="ECMMSubHeading"/>
      </w:pPr>
      <w:r>
        <w:t xml:space="preserve">Professionalism and ethics: </w:t>
      </w:r>
    </w:p>
    <w:p w14:paraId="1FD005F4" w14:textId="77777777" w:rsidR="00004522" w:rsidRDefault="00004522" w:rsidP="00525AED">
      <w:pPr>
        <w:pStyle w:val="ECMMText-Normal"/>
        <w:numPr>
          <w:ilvl w:val="0"/>
          <w:numId w:val="7"/>
        </w:numPr>
        <w:spacing w:line="240" w:lineRule="auto"/>
      </w:pPr>
      <w:r>
        <w:t xml:space="preserve">Demonstrate professionalism and ethical conduct in their interactions with children, families, and colleagues. </w:t>
      </w:r>
    </w:p>
    <w:p w14:paraId="0A8120BC" w14:textId="77777777" w:rsidR="00004522" w:rsidRDefault="00004522" w:rsidP="00525AED">
      <w:pPr>
        <w:pStyle w:val="ECMMText-Normal"/>
        <w:numPr>
          <w:ilvl w:val="0"/>
          <w:numId w:val="7"/>
        </w:numPr>
        <w:spacing w:line="240" w:lineRule="auto"/>
      </w:pPr>
      <w:r>
        <w:t>Maintain confidentiality at all times.</w:t>
      </w:r>
    </w:p>
    <w:p w14:paraId="16D17D87" w14:textId="77777777" w:rsidR="00004522" w:rsidRDefault="00004522" w:rsidP="00525AED">
      <w:pPr>
        <w:pStyle w:val="ECMMText-Normal"/>
        <w:numPr>
          <w:ilvl w:val="0"/>
          <w:numId w:val="7"/>
        </w:numPr>
        <w:spacing w:line="240" w:lineRule="auto"/>
      </w:pPr>
      <w:r>
        <w:t>Uphold ethical standards.</w:t>
      </w:r>
    </w:p>
    <w:p w14:paraId="7DC9647A" w14:textId="77777777" w:rsidR="00004522" w:rsidRDefault="00004522" w:rsidP="00525AED">
      <w:pPr>
        <w:pStyle w:val="ECMMText-Normal"/>
        <w:numPr>
          <w:ilvl w:val="0"/>
          <w:numId w:val="7"/>
        </w:numPr>
        <w:spacing w:line="240" w:lineRule="auto"/>
      </w:pPr>
      <w:r>
        <w:t>Comply with, and maintain, organisation’s policies and procedures.</w:t>
      </w:r>
    </w:p>
    <w:p w14:paraId="3220A49E" w14:textId="77777777" w:rsidR="00004522" w:rsidRDefault="00004522" w:rsidP="00004522">
      <w:pPr>
        <w:pStyle w:val="ECMMSubHeading"/>
      </w:pPr>
      <w:r>
        <w:t xml:space="preserve">Commitment to continuous learning: </w:t>
      </w:r>
    </w:p>
    <w:p w14:paraId="29580476" w14:textId="77777777" w:rsidR="00004522" w:rsidRDefault="00004522" w:rsidP="00525AED">
      <w:pPr>
        <w:pStyle w:val="ECMMText-Normal"/>
        <w:numPr>
          <w:ilvl w:val="0"/>
          <w:numId w:val="8"/>
        </w:numPr>
        <w:spacing w:line="240" w:lineRule="auto"/>
      </w:pPr>
      <w:r>
        <w:t>Committed to ongoing professional development and seeking opportunities to enhance their knowledge and skills in early childhood education.</w:t>
      </w:r>
    </w:p>
    <w:p w14:paraId="30AFEC26" w14:textId="77777777" w:rsidR="00004522" w:rsidRDefault="00004522" w:rsidP="00004522">
      <w:pPr>
        <w:pStyle w:val="SubHeading"/>
      </w:pPr>
      <w:r>
        <w:t>DESIRABLE</w:t>
      </w:r>
    </w:p>
    <w:p w14:paraId="68033A01" w14:textId="77777777" w:rsidR="00004522" w:rsidRDefault="00004522" w:rsidP="00525AED">
      <w:pPr>
        <w:pStyle w:val="ECMMText-Normal"/>
        <w:numPr>
          <w:ilvl w:val="0"/>
          <w:numId w:val="8"/>
        </w:numPr>
        <w:spacing w:line="240" w:lineRule="auto"/>
      </w:pPr>
      <w:r>
        <w:t>Knowledge of the local community.</w:t>
      </w:r>
    </w:p>
    <w:p w14:paraId="5ED52E26" w14:textId="77777777" w:rsidR="00004522" w:rsidRDefault="00004522" w:rsidP="00525AED">
      <w:pPr>
        <w:pStyle w:val="ECMMText-Normal"/>
        <w:numPr>
          <w:ilvl w:val="0"/>
          <w:numId w:val="8"/>
        </w:numPr>
        <w:spacing w:line="240" w:lineRule="auto"/>
      </w:pPr>
      <w:r>
        <w:t>Current driver’s licence.</w:t>
      </w:r>
    </w:p>
    <w:p w14:paraId="33585653" w14:textId="77777777" w:rsidR="00004522" w:rsidRDefault="00004522" w:rsidP="00525AED">
      <w:pPr>
        <w:pStyle w:val="ECMMText-Normal"/>
        <w:numPr>
          <w:ilvl w:val="0"/>
          <w:numId w:val="8"/>
        </w:numPr>
        <w:spacing w:line="240" w:lineRule="auto"/>
      </w:pPr>
      <w:r>
        <w:t>Experience in consulting effectively with parents.</w:t>
      </w:r>
    </w:p>
    <w:p w14:paraId="139F25F9" w14:textId="77777777" w:rsidR="00C64934" w:rsidRDefault="00C64934" w:rsidP="00EB6DCC">
      <w:pPr>
        <w:pStyle w:val="ECMMText-Normal"/>
        <w:sectPr w:rsidR="00C64934" w:rsidSect="00024B0D">
          <w:headerReference w:type="even" r:id="rId22"/>
          <w:headerReference w:type="default" r:id="rId23"/>
          <w:footerReference w:type="even" r:id="rId24"/>
          <w:footerReference w:type="default" r:id="rId25"/>
          <w:headerReference w:type="first" r:id="rId26"/>
          <w:footerReference w:type="first" r:id="rId27"/>
          <w:pgSz w:w="11910" w:h="16840"/>
          <w:pgMar w:top="1418" w:right="740" w:bottom="1418" w:left="993" w:header="284" w:footer="565" w:gutter="0"/>
          <w:cols w:space="720"/>
        </w:sectPr>
      </w:pPr>
    </w:p>
    <w:p w14:paraId="7FA448BB" w14:textId="79371B45" w:rsidR="001D007F" w:rsidRPr="00CB6946" w:rsidRDefault="00435EF0" w:rsidP="00611B49">
      <w:pPr>
        <w:pStyle w:val="ECMMHeading"/>
      </w:pPr>
      <w:r w:rsidRPr="00CB6946">
        <w:lastRenderedPageBreak/>
        <w:t>Position description – diploma and certificate III educators</w:t>
      </w:r>
    </w:p>
    <w:p w14:paraId="413A401D" w14:textId="36455EF0" w:rsidR="00435EF0" w:rsidRDefault="00A24409" w:rsidP="00EB6DCC">
      <w:pPr>
        <w:pStyle w:val="ECMMText-Normal"/>
      </w:pPr>
      <w:r>
        <w:rPr>
          <w:noProof/>
        </w:rPr>
        <w:drawing>
          <wp:anchor distT="0" distB="0" distL="114300" distR="114300" simplePos="0" relativeHeight="251658243" behindDoc="0" locked="0" layoutInCell="1" allowOverlap="1" wp14:anchorId="34841463" wp14:editId="1C9F74DA">
            <wp:simplePos x="0" y="0"/>
            <wp:positionH relativeFrom="column">
              <wp:posOffset>0</wp:posOffset>
            </wp:positionH>
            <wp:positionV relativeFrom="paragraph">
              <wp:posOffset>184386</wp:posOffset>
            </wp:positionV>
            <wp:extent cx="772160" cy="772160"/>
            <wp:effectExtent l="0" t="0" r="0" b="0"/>
            <wp:wrapNone/>
            <wp:docPr id="1741260784" name="Graphic 2" descr="Megaphone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60784" name="Graphic 2" descr="Megaphone1 with solid fill"/>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772160" cy="772160"/>
                    </a:xfrm>
                    <a:prstGeom prst="rect">
                      <a:avLst/>
                    </a:prstGeom>
                  </pic:spPr>
                </pic:pic>
              </a:graphicData>
            </a:graphic>
            <wp14:sizeRelH relativeFrom="page">
              <wp14:pctWidth>0</wp14:pctWidth>
            </wp14:sizeRelH>
            <wp14:sizeRelV relativeFrom="page">
              <wp14:pctHeight>0</wp14:pctHeight>
            </wp14:sizeRelV>
          </wp:anchor>
        </w:drawing>
      </w:r>
      <w:r w:rsidR="00697E7B">
        <w:rPr>
          <w:noProof/>
        </w:rPr>
        <mc:AlternateContent>
          <mc:Choice Requires="wps">
            <w:drawing>
              <wp:inline distT="0" distB="0" distL="0" distR="0" wp14:anchorId="522B20FA" wp14:editId="2317BD7D">
                <wp:extent cx="6370955" cy="1137920"/>
                <wp:effectExtent l="0" t="0" r="10795" b="24130"/>
                <wp:docPr id="2070694739" name="Rectangle: Rounded Corners 2"/>
                <wp:cNvGraphicFramePr/>
                <a:graphic xmlns:a="http://schemas.openxmlformats.org/drawingml/2006/main">
                  <a:graphicData uri="http://schemas.microsoft.com/office/word/2010/wordprocessingShape">
                    <wps:wsp>
                      <wps:cNvSpPr/>
                      <wps:spPr>
                        <a:xfrm>
                          <a:off x="0" y="0"/>
                          <a:ext cx="6370955" cy="1137920"/>
                        </a:xfrm>
                        <a:prstGeom prst="roundRect">
                          <a:avLst/>
                        </a:prstGeom>
                        <a:solidFill>
                          <a:sysClr val="window" lastClr="FFFFFF">
                            <a:lumMod val="95000"/>
                          </a:sysClr>
                        </a:solidFill>
                        <a:ln w="25400" cap="flat" cmpd="sng" algn="ctr">
                          <a:solidFill>
                            <a:srgbClr val="294D71"/>
                          </a:solidFill>
                          <a:prstDash val="solid"/>
                        </a:ln>
                        <a:effectLst/>
                      </wps:spPr>
                      <wps:txbx>
                        <w:txbxContent>
                          <w:p w14:paraId="526738BD" w14:textId="77777777" w:rsidR="00697E7B" w:rsidRPr="00697E7B" w:rsidRDefault="00697E7B" w:rsidP="00697E7B">
                            <w:pPr>
                              <w:ind w:left="993"/>
                              <w:rPr>
                                <w:rFonts w:ascii="Roboto" w:hAnsi="Roboto"/>
                                <w:b/>
                                <w:bCs/>
                                <w:color w:val="294D71"/>
                              </w:rPr>
                            </w:pPr>
                            <w:r w:rsidRPr="00697E7B">
                              <w:rPr>
                                <w:rFonts w:ascii="Roboto" w:hAnsi="Roboto"/>
                                <w:b/>
                                <w:bCs/>
                                <w:color w:val="294D71"/>
                              </w:rPr>
                              <w:t>IMPORTANT</w:t>
                            </w:r>
                          </w:p>
                          <w:p w14:paraId="5CF898BA" w14:textId="77777777" w:rsidR="00697E7B" w:rsidRPr="004049E3" w:rsidRDefault="00697E7B" w:rsidP="00697E7B">
                            <w:pPr>
                              <w:ind w:left="993"/>
                              <w:rPr>
                                <w:rFonts w:ascii="Roboto" w:hAnsi="Roboto"/>
                                <w:color w:val="000000" w:themeColor="text1"/>
                              </w:rPr>
                            </w:pPr>
                            <w:r w:rsidRPr="004049E3">
                              <w:rPr>
                                <w:rFonts w:ascii="Roboto" w:hAnsi="Roboto"/>
                                <w:color w:val="000000" w:themeColor="text1"/>
                              </w:rPr>
                              <w:t>This template has been colour coded to assist you to complete it accurately. You simply need to replace the</w:t>
                            </w:r>
                            <w:r w:rsidRPr="00B260AF">
                              <w:rPr>
                                <w:rFonts w:ascii="Roboto" w:hAnsi="Roboto"/>
                                <w:b/>
                                <w:bCs/>
                                <w:color w:val="FF0000"/>
                              </w:rPr>
                              <w:t xml:space="preserve"> &lt;red writing&gt; </w:t>
                            </w:r>
                            <w:r w:rsidRPr="004049E3">
                              <w:rPr>
                                <w:rFonts w:ascii="Roboto" w:hAnsi="Roboto"/>
                                <w:color w:val="000000" w:themeColor="text1"/>
                              </w:rPr>
                              <w:t xml:space="preserve">with what applies to your situation. </w:t>
                            </w:r>
                          </w:p>
                          <w:p w14:paraId="48081141" w14:textId="77777777" w:rsidR="00697E7B" w:rsidRPr="004049E3" w:rsidRDefault="00697E7B" w:rsidP="00697E7B">
                            <w:pPr>
                              <w:ind w:left="993"/>
                              <w:rPr>
                                <w:rFonts w:ascii="Roboto" w:hAnsi="Roboto"/>
                                <w:color w:val="000000" w:themeColor="text1"/>
                              </w:rPr>
                            </w:pPr>
                            <w:r w:rsidRPr="004049E3">
                              <w:rPr>
                                <w:rFonts w:ascii="Roboto" w:hAnsi="Roboto"/>
                                <w:color w:val="000000" w:themeColor="text1"/>
                              </w:rPr>
                              <w:t xml:space="preserve">Example information is shown in </w:t>
                            </w:r>
                            <w:r>
                              <w:rPr>
                                <w:rFonts w:ascii="Roboto" w:hAnsi="Roboto"/>
                                <w:color w:val="000000" w:themeColor="text1"/>
                              </w:rPr>
                              <w:t>&lt;</w:t>
                            </w:r>
                            <w:r w:rsidRPr="00D71967">
                              <w:rPr>
                                <w:rFonts w:ascii="Roboto" w:hAnsi="Roboto"/>
                                <w:b/>
                                <w:bCs/>
                                <w:color w:val="0072CE"/>
                              </w:rPr>
                              <w:t>blue writing</w:t>
                            </w:r>
                            <w:r>
                              <w:rPr>
                                <w:rFonts w:ascii="Roboto" w:hAnsi="Roboto"/>
                                <w:b/>
                                <w:bCs/>
                                <w:color w:val="0072CE"/>
                              </w:rPr>
                              <w:t>&gt;</w:t>
                            </w:r>
                            <w:r w:rsidRPr="00D71967">
                              <w:rPr>
                                <w:rFonts w:ascii="Roboto" w:hAnsi="Roboto"/>
                                <w:color w:val="0072CE"/>
                              </w:rPr>
                              <w:t xml:space="preserve"> </w:t>
                            </w:r>
                            <w:r w:rsidRPr="004049E3">
                              <w:rPr>
                                <w:rFonts w:ascii="Roboto" w:hAnsi="Roboto"/>
                                <w:color w:val="000000" w:themeColor="text1"/>
                              </w:rPr>
                              <w:t>and should be deleted or changed to black once you have finished customising.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22B20FA" id="Rectangle: Rounded Corners 2" o:spid="_x0000_s1027" style="width:501.65pt;height:89.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" fillcolor="#f2f2f2" strokecolor="#294d71" strokeweight="2pt">
                <v:textbox>
                  <w:txbxContent>
                    <w:p w14:paraId="526738BD" w14:textId="77777777" w:rsidR="00697E7B" w:rsidRPr="00697E7B" w:rsidRDefault="00697E7B" w:rsidP="00697E7B">
                      <w:pPr>
                        <w:ind w:left="993"/>
                        <w:rPr>
                          <w:rFonts w:ascii="Roboto" w:hAnsi="Roboto"/>
                          <w:b/>
                          <w:bCs/>
                          <w:color w:val="294D71"/>
                        </w:rPr>
                      </w:pPr>
                      <w:r w:rsidRPr="00697E7B">
                        <w:rPr>
                          <w:rFonts w:ascii="Roboto" w:hAnsi="Roboto"/>
                          <w:b/>
                          <w:bCs/>
                          <w:color w:val="294D71"/>
                        </w:rPr>
                        <w:t>IMPORTANT</w:t>
                      </w:r>
                    </w:p>
                    <w:p w14:paraId="5CF898BA" w14:textId="77777777" w:rsidR="00697E7B" w:rsidRPr="004049E3" w:rsidRDefault="00697E7B" w:rsidP="00697E7B">
                      <w:pPr>
                        <w:ind w:left="993"/>
                        <w:rPr>
                          <w:rFonts w:ascii="Roboto" w:hAnsi="Roboto"/>
                          <w:color w:val="000000" w:themeColor="text1"/>
                        </w:rPr>
                      </w:pPr>
                      <w:r w:rsidRPr="004049E3">
                        <w:rPr>
                          <w:rFonts w:ascii="Roboto" w:hAnsi="Roboto"/>
                          <w:color w:val="000000" w:themeColor="text1"/>
                        </w:rPr>
                        <w:t>This template has been colour coded to assist you to complete it accurately. You simply need to replace the</w:t>
                      </w:r>
                      <w:r w:rsidRPr="00B260AF">
                        <w:rPr>
                          <w:rFonts w:ascii="Roboto" w:hAnsi="Roboto"/>
                          <w:b/>
                          <w:bCs/>
                          <w:color w:val="FF0000"/>
                        </w:rPr>
                        <w:t xml:space="preserve"> &lt;red writing&gt; </w:t>
                      </w:r>
                      <w:r w:rsidRPr="004049E3">
                        <w:rPr>
                          <w:rFonts w:ascii="Roboto" w:hAnsi="Roboto"/>
                          <w:color w:val="000000" w:themeColor="text1"/>
                        </w:rPr>
                        <w:t xml:space="preserve">with what applies to your situation. </w:t>
                      </w:r>
                    </w:p>
                    <w:p w14:paraId="48081141" w14:textId="77777777" w:rsidR="00697E7B" w:rsidRPr="004049E3" w:rsidRDefault="00697E7B" w:rsidP="00697E7B">
                      <w:pPr>
                        <w:ind w:left="993"/>
                        <w:rPr>
                          <w:rFonts w:ascii="Roboto" w:hAnsi="Roboto"/>
                          <w:color w:val="000000" w:themeColor="text1"/>
                        </w:rPr>
                      </w:pPr>
                      <w:r w:rsidRPr="004049E3">
                        <w:rPr>
                          <w:rFonts w:ascii="Roboto" w:hAnsi="Roboto"/>
                          <w:color w:val="000000" w:themeColor="text1"/>
                        </w:rPr>
                        <w:t xml:space="preserve">Example information is shown in </w:t>
                      </w:r>
                      <w:r>
                        <w:rPr>
                          <w:rFonts w:ascii="Roboto" w:hAnsi="Roboto"/>
                          <w:color w:val="000000" w:themeColor="text1"/>
                        </w:rPr>
                        <w:t>&lt;</w:t>
                      </w:r>
                      <w:r w:rsidRPr="00D71967">
                        <w:rPr>
                          <w:rFonts w:ascii="Roboto" w:hAnsi="Roboto"/>
                          <w:b/>
                          <w:bCs/>
                          <w:color w:val="0072CE"/>
                        </w:rPr>
                        <w:t>blue writing</w:t>
                      </w:r>
                      <w:r>
                        <w:rPr>
                          <w:rFonts w:ascii="Roboto" w:hAnsi="Roboto"/>
                          <w:b/>
                          <w:bCs/>
                          <w:color w:val="0072CE"/>
                        </w:rPr>
                        <w:t>&gt;</w:t>
                      </w:r>
                      <w:r w:rsidRPr="00D71967">
                        <w:rPr>
                          <w:rFonts w:ascii="Roboto" w:hAnsi="Roboto"/>
                          <w:color w:val="0072CE"/>
                        </w:rPr>
                        <w:t xml:space="preserve"> </w:t>
                      </w:r>
                      <w:r w:rsidRPr="004049E3">
                        <w:rPr>
                          <w:rFonts w:ascii="Roboto" w:hAnsi="Roboto"/>
                          <w:color w:val="000000" w:themeColor="text1"/>
                        </w:rPr>
                        <w:t>and should be deleted or changed to black once you have finished customising.</w:t>
                      </w:r>
                    </w:p>
                  </w:txbxContent>
                </v:textbox>
                <w10:anchorlock/>
              </v:roundrect>
            </w:pict>
          </mc:Fallback>
        </mc:AlternateContent>
      </w:r>
    </w:p>
    <w:p w14:paraId="755CFA01" w14:textId="7A8032F0" w:rsidR="00A24409" w:rsidRDefault="00005873" w:rsidP="00EB6DCC">
      <w:pPr>
        <w:pStyle w:val="ECMMText-Normal"/>
      </w:pPr>
      <w:r>
        <w:rPr>
          <w:noProof/>
        </w:rPr>
        <w:drawing>
          <wp:anchor distT="0" distB="0" distL="114300" distR="114300" simplePos="0" relativeHeight="251658244" behindDoc="0" locked="0" layoutInCell="1" allowOverlap="1" wp14:anchorId="44CBB5BA" wp14:editId="38E93451">
            <wp:simplePos x="0" y="0"/>
            <wp:positionH relativeFrom="column">
              <wp:posOffset>138224</wp:posOffset>
            </wp:positionH>
            <wp:positionV relativeFrom="paragraph">
              <wp:posOffset>176367</wp:posOffset>
            </wp:positionV>
            <wp:extent cx="575945" cy="575945"/>
            <wp:effectExtent l="0" t="0" r="0" b="0"/>
            <wp:wrapNone/>
            <wp:docPr id="1571708294" name="Graphic 3" descr="Papercli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383804" name="Graphic 3" descr="Paperclip with solid fill"/>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575945" cy="575945"/>
                    </a:xfrm>
                    <a:prstGeom prst="rect">
                      <a:avLst/>
                    </a:prstGeom>
                  </pic:spPr>
                </pic:pic>
              </a:graphicData>
            </a:graphic>
            <wp14:sizeRelH relativeFrom="page">
              <wp14:pctWidth>0</wp14:pctWidth>
            </wp14:sizeRelH>
            <wp14:sizeRelV relativeFrom="page">
              <wp14:pctHeight>0</wp14:pctHeight>
            </wp14:sizeRelV>
          </wp:anchor>
        </w:drawing>
      </w:r>
      <w:r w:rsidR="00241AB1">
        <w:rPr>
          <w:noProof/>
        </w:rPr>
        <mc:AlternateContent>
          <mc:Choice Requires="wps">
            <w:drawing>
              <wp:inline distT="0" distB="0" distL="0" distR="0" wp14:anchorId="14C48471" wp14:editId="07E616B1">
                <wp:extent cx="6370955" cy="920299"/>
                <wp:effectExtent l="0" t="0" r="0" b="0"/>
                <wp:docPr id="558613161" name="Rectangle: Rounded Corners 2"/>
                <wp:cNvGraphicFramePr/>
                <a:graphic xmlns:a="http://schemas.openxmlformats.org/drawingml/2006/main">
                  <a:graphicData uri="http://schemas.microsoft.com/office/word/2010/wordprocessingShape">
                    <wps:wsp>
                      <wps:cNvSpPr/>
                      <wps:spPr>
                        <a:xfrm>
                          <a:off x="0" y="0"/>
                          <a:ext cx="6370955" cy="920299"/>
                        </a:xfrm>
                        <a:prstGeom prst="roundRect">
                          <a:avLst/>
                        </a:prstGeom>
                        <a:solidFill>
                          <a:srgbClr val="294D71"/>
                        </a:solidFill>
                        <a:ln w="25400" cap="flat" cmpd="sng" algn="ctr">
                          <a:noFill/>
                          <a:prstDash val="solid"/>
                        </a:ln>
                        <a:effectLst/>
                      </wps:spPr>
                      <wps:txbx>
                        <w:txbxContent>
                          <w:p w14:paraId="4EAB6EB9" w14:textId="77777777" w:rsidR="00241AB1" w:rsidRPr="00A248CB" w:rsidRDefault="00241AB1" w:rsidP="00241AB1">
                            <w:pPr>
                              <w:ind w:left="993"/>
                              <w:rPr>
                                <w:rFonts w:ascii="Roboto" w:hAnsi="Roboto"/>
                                <w:color w:val="FFFFFF" w:themeColor="background1"/>
                              </w:rPr>
                            </w:pPr>
                            <w:r w:rsidRPr="00A248CB">
                              <w:rPr>
                                <w:rFonts w:ascii="Roboto" w:hAnsi="Roboto"/>
                                <w:b/>
                                <w:bCs/>
                                <w:color w:val="FFFFFF" w:themeColor="background1"/>
                              </w:rPr>
                              <w:t>Note:</w:t>
                            </w:r>
                            <w:r w:rsidRPr="00A248CB">
                              <w:rPr>
                                <w:rFonts w:ascii="Roboto" w:hAnsi="Roboto"/>
                                <w:color w:val="FFFFFF" w:themeColor="background1"/>
                              </w:rPr>
                              <w:t xml:space="preserve"> If this position also includes educational leader or nominated supervisor responsibilities, please refer to </w:t>
                            </w:r>
                            <w:r w:rsidRPr="00B07998">
                              <w:rPr>
                                <w:rFonts w:ascii="Roboto" w:hAnsi="Roboto"/>
                                <w:color w:val="FFFFFF" w:themeColor="background1"/>
                              </w:rPr>
                              <w:t xml:space="preserve">Position Description for </w:t>
                            </w:r>
                            <w:r>
                              <w:rPr>
                                <w:rFonts w:ascii="Roboto" w:hAnsi="Roboto"/>
                                <w:color w:val="FFFFFF" w:themeColor="background1"/>
                              </w:rPr>
                              <w:t>E</w:t>
                            </w:r>
                            <w:r w:rsidRPr="00B07998">
                              <w:rPr>
                                <w:rFonts w:ascii="Roboto" w:hAnsi="Roboto"/>
                                <w:color w:val="FFFFFF" w:themeColor="background1"/>
                              </w:rPr>
                              <w:t xml:space="preserve">ducational </w:t>
                            </w:r>
                            <w:r>
                              <w:rPr>
                                <w:rFonts w:ascii="Roboto" w:hAnsi="Roboto"/>
                                <w:color w:val="FFFFFF" w:themeColor="background1"/>
                              </w:rPr>
                              <w:t>L</w:t>
                            </w:r>
                            <w:r w:rsidRPr="00B07998">
                              <w:rPr>
                                <w:rFonts w:ascii="Roboto" w:hAnsi="Roboto"/>
                                <w:color w:val="FFFFFF" w:themeColor="background1"/>
                              </w:rPr>
                              <w:t xml:space="preserve">eader or Position Description for </w:t>
                            </w:r>
                            <w:r>
                              <w:rPr>
                                <w:rFonts w:ascii="Roboto" w:hAnsi="Roboto"/>
                                <w:color w:val="FFFFFF" w:themeColor="background1"/>
                              </w:rPr>
                              <w:t>N</w:t>
                            </w:r>
                            <w:r w:rsidRPr="00B07998">
                              <w:rPr>
                                <w:rFonts w:ascii="Roboto" w:hAnsi="Roboto"/>
                                <w:color w:val="FFFFFF" w:themeColor="background1"/>
                              </w:rPr>
                              <w:t xml:space="preserve">ominated </w:t>
                            </w:r>
                            <w:r>
                              <w:rPr>
                                <w:rFonts w:ascii="Roboto" w:hAnsi="Roboto"/>
                                <w:color w:val="FFFFFF" w:themeColor="background1"/>
                              </w:rPr>
                              <w:t>S</w:t>
                            </w:r>
                            <w:r w:rsidRPr="00B07998">
                              <w:rPr>
                                <w:rFonts w:ascii="Roboto" w:hAnsi="Roboto"/>
                                <w:color w:val="FFFFFF" w:themeColor="background1"/>
                              </w:rPr>
                              <w:t>upervisor</w:t>
                            </w:r>
                            <w:r>
                              <w:rPr>
                                <w:rFonts w:ascii="Roboto" w:hAnsi="Roboto"/>
                                <w:color w:val="FFFFFF" w:themeColor="background1"/>
                              </w:rPr>
                              <w:t>/Director</w:t>
                            </w:r>
                            <w:r w:rsidRPr="00A248CB">
                              <w:rPr>
                                <w:rFonts w:ascii="Roboto" w:hAnsi="Roboto"/>
                                <w:color w:val="FFFFFF" w:themeColor="background1"/>
                              </w:rPr>
                              <w:t xml:space="preserve"> and add relevant questions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4C48471" id="_x0000_s1028" style="width:501.65pt;height:72.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" fillcolor="#294d71" stroked="f" strokeweight="2pt">
                <v:textbox>
                  <w:txbxContent>
                    <w:p w14:paraId="4EAB6EB9" w14:textId="77777777" w:rsidR="00241AB1" w:rsidRPr="00A248CB" w:rsidRDefault="00241AB1" w:rsidP="00241AB1">
                      <w:pPr>
                        <w:ind w:left="993"/>
                        <w:rPr>
                          <w:rFonts w:ascii="Roboto" w:hAnsi="Roboto"/>
                          <w:color w:val="FFFFFF" w:themeColor="background1"/>
                        </w:rPr>
                      </w:pPr>
                      <w:r w:rsidRPr="00A248CB">
                        <w:rPr>
                          <w:rFonts w:ascii="Roboto" w:hAnsi="Roboto"/>
                          <w:b/>
                          <w:bCs/>
                          <w:color w:val="FFFFFF" w:themeColor="background1"/>
                        </w:rPr>
                        <w:t>Note:</w:t>
                      </w:r>
                      <w:r w:rsidRPr="00A248CB">
                        <w:rPr>
                          <w:rFonts w:ascii="Roboto" w:hAnsi="Roboto"/>
                          <w:color w:val="FFFFFF" w:themeColor="background1"/>
                        </w:rPr>
                        <w:t xml:space="preserve"> If this position also includes educational leader or nominated supervisor responsibilities, please refer to </w:t>
                      </w:r>
                      <w:r w:rsidRPr="00B07998">
                        <w:rPr>
                          <w:rFonts w:ascii="Roboto" w:hAnsi="Roboto"/>
                          <w:color w:val="FFFFFF" w:themeColor="background1"/>
                        </w:rPr>
                        <w:t xml:space="preserve">Position Description for </w:t>
                      </w:r>
                      <w:r>
                        <w:rPr>
                          <w:rFonts w:ascii="Roboto" w:hAnsi="Roboto"/>
                          <w:color w:val="FFFFFF" w:themeColor="background1"/>
                        </w:rPr>
                        <w:t>E</w:t>
                      </w:r>
                      <w:r w:rsidRPr="00B07998">
                        <w:rPr>
                          <w:rFonts w:ascii="Roboto" w:hAnsi="Roboto"/>
                          <w:color w:val="FFFFFF" w:themeColor="background1"/>
                        </w:rPr>
                        <w:t xml:space="preserve">ducational </w:t>
                      </w:r>
                      <w:r>
                        <w:rPr>
                          <w:rFonts w:ascii="Roboto" w:hAnsi="Roboto"/>
                          <w:color w:val="FFFFFF" w:themeColor="background1"/>
                        </w:rPr>
                        <w:t>L</w:t>
                      </w:r>
                      <w:r w:rsidRPr="00B07998">
                        <w:rPr>
                          <w:rFonts w:ascii="Roboto" w:hAnsi="Roboto"/>
                          <w:color w:val="FFFFFF" w:themeColor="background1"/>
                        </w:rPr>
                        <w:t xml:space="preserve">eader or Position Description for </w:t>
                      </w:r>
                      <w:r>
                        <w:rPr>
                          <w:rFonts w:ascii="Roboto" w:hAnsi="Roboto"/>
                          <w:color w:val="FFFFFF" w:themeColor="background1"/>
                        </w:rPr>
                        <w:t>N</w:t>
                      </w:r>
                      <w:r w:rsidRPr="00B07998">
                        <w:rPr>
                          <w:rFonts w:ascii="Roboto" w:hAnsi="Roboto"/>
                          <w:color w:val="FFFFFF" w:themeColor="background1"/>
                        </w:rPr>
                        <w:t xml:space="preserve">ominated </w:t>
                      </w:r>
                      <w:r>
                        <w:rPr>
                          <w:rFonts w:ascii="Roboto" w:hAnsi="Roboto"/>
                          <w:color w:val="FFFFFF" w:themeColor="background1"/>
                        </w:rPr>
                        <w:t>S</w:t>
                      </w:r>
                      <w:r w:rsidRPr="00B07998">
                        <w:rPr>
                          <w:rFonts w:ascii="Roboto" w:hAnsi="Roboto"/>
                          <w:color w:val="FFFFFF" w:themeColor="background1"/>
                        </w:rPr>
                        <w:t>upervisor</w:t>
                      </w:r>
                      <w:r>
                        <w:rPr>
                          <w:rFonts w:ascii="Roboto" w:hAnsi="Roboto"/>
                          <w:color w:val="FFFFFF" w:themeColor="background1"/>
                        </w:rPr>
                        <w:t>/Director</w:t>
                      </w:r>
                      <w:r w:rsidRPr="00A248CB">
                        <w:rPr>
                          <w:rFonts w:ascii="Roboto" w:hAnsi="Roboto"/>
                          <w:color w:val="FFFFFF" w:themeColor="background1"/>
                        </w:rPr>
                        <w:t xml:space="preserve"> and add relevant questions below.</w:t>
                      </w:r>
                    </w:p>
                  </w:txbxContent>
                </v:textbox>
                <w10:anchorlock/>
              </v:roundrect>
            </w:pict>
          </mc:Fallback>
        </mc:AlternateContent>
      </w:r>
    </w:p>
    <w:p w14:paraId="69CD7C8D" w14:textId="77777777" w:rsidR="00364C60" w:rsidRPr="006A0B82" w:rsidRDefault="00364C60" w:rsidP="00364C60">
      <w:pPr>
        <w:pStyle w:val="ECMMText-Normal"/>
        <w:spacing w:line="240" w:lineRule="auto"/>
        <w:rPr>
          <w:b/>
          <w:bCs/>
        </w:rPr>
      </w:pPr>
      <w:r w:rsidRPr="00364C60">
        <w:rPr>
          <w:rStyle w:val="ECMMSubHeadingChar"/>
          <w:color w:val="294D71"/>
        </w:rPr>
        <w:t>POSITION TITLE</w:t>
      </w:r>
      <w:r w:rsidRPr="009856C8">
        <w:rPr>
          <w:rStyle w:val="ECMMSubHeadingChar"/>
        </w:rPr>
        <w:t>:</w:t>
      </w:r>
      <w:r w:rsidRPr="006A0B82">
        <w:t xml:space="preserve"> </w:t>
      </w:r>
      <w:r w:rsidRPr="002B01F7">
        <w:t>Diploma</w:t>
      </w:r>
      <w:r>
        <w:t>/</w:t>
      </w:r>
      <w:r w:rsidRPr="002B01F7">
        <w:t>Certificate I</w:t>
      </w:r>
      <w:r>
        <w:t>II</w:t>
      </w:r>
      <w:r w:rsidRPr="002B01F7">
        <w:t xml:space="preserve"> </w:t>
      </w:r>
      <w:r>
        <w:t>E</w:t>
      </w:r>
      <w:r w:rsidRPr="002B01F7">
        <w:t>ducators</w:t>
      </w:r>
    </w:p>
    <w:p w14:paraId="0B3023D6" w14:textId="77777777" w:rsidR="00364C60" w:rsidRPr="006A0B82" w:rsidRDefault="00364C60" w:rsidP="00364C60">
      <w:pPr>
        <w:pStyle w:val="ECMMText-Normal"/>
        <w:spacing w:line="240" w:lineRule="auto"/>
        <w:rPr>
          <w:iCs/>
          <w:color w:val="7C6992"/>
        </w:rPr>
      </w:pPr>
      <w:r w:rsidRPr="00364C60">
        <w:rPr>
          <w:rStyle w:val="ECMMSubHeadingChar"/>
          <w:color w:val="294D71"/>
        </w:rPr>
        <w:t>POSITION TYPE:</w:t>
      </w:r>
      <w:r w:rsidRPr="00364C60">
        <w:rPr>
          <w:color w:val="294D71"/>
        </w:rPr>
        <w:t xml:space="preserve"> </w:t>
      </w:r>
      <w:r w:rsidRPr="00A8281F">
        <w:rPr>
          <w:color w:val="FF0000"/>
        </w:rPr>
        <w:t xml:space="preserve">&lt;Type of employment </w:t>
      </w:r>
      <w:r>
        <w:rPr>
          <w:color w:val="FF0000"/>
        </w:rPr>
        <w:softHyphen/>
        <w:t>—</w:t>
      </w:r>
      <w:r w:rsidRPr="00A8281F">
        <w:rPr>
          <w:color w:val="FF0000"/>
        </w:rPr>
        <w:t xml:space="preserve"> full</w:t>
      </w:r>
      <w:r>
        <w:rPr>
          <w:color w:val="FF0000"/>
        </w:rPr>
        <w:t>-</w:t>
      </w:r>
      <w:r w:rsidRPr="00A8281F">
        <w:rPr>
          <w:color w:val="FF0000"/>
        </w:rPr>
        <w:t>time, part</w:t>
      </w:r>
      <w:r>
        <w:rPr>
          <w:color w:val="FF0000"/>
        </w:rPr>
        <w:t>-</w:t>
      </w:r>
      <w:r w:rsidRPr="00A8281F">
        <w:rPr>
          <w:color w:val="FF0000"/>
        </w:rPr>
        <w:t>time, casual etc.&gt;</w:t>
      </w:r>
      <w:r w:rsidRPr="00A8281F">
        <w:rPr>
          <w:b/>
          <w:bCs/>
          <w:color w:val="FF0000"/>
        </w:rPr>
        <w:t xml:space="preserve"> </w:t>
      </w:r>
    </w:p>
    <w:p w14:paraId="50DB90D3" w14:textId="77777777" w:rsidR="00364C60" w:rsidRPr="006A0B82" w:rsidRDefault="00364C60" w:rsidP="00364C60">
      <w:pPr>
        <w:pStyle w:val="ECMMText-Normal"/>
        <w:spacing w:line="240" w:lineRule="auto"/>
        <w:rPr>
          <w:rFonts w:cs="Times New Roman"/>
          <w:b/>
          <w:bCs/>
          <w:color w:val="DA291C"/>
        </w:rPr>
      </w:pPr>
      <w:r w:rsidRPr="00364C60">
        <w:rPr>
          <w:rStyle w:val="ECMMSubHeadingChar"/>
          <w:color w:val="294D71"/>
        </w:rPr>
        <w:t>LOCATION:</w:t>
      </w:r>
      <w:r w:rsidRPr="00364C60">
        <w:rPr>
          <w:rFonts w:cs="Times New Roman"/>
          <w:color w:val="294D71"/>
        </w:rPr>
        <w:t xml:space="preserve"> </w:t>
      </w:r>
      <w:r w:rsidRPr="00A8281F">
        <w:rPr>
          <w:rFonts w:cs="Times New Roman"/>
          <w:color w:val="FF0000"/>
        </w:rPr>
        <w:t>&lt;Physical address/es the employee will work at&gt;</w:t>
      </w:r>
      <w:r w:rsidRPr="00A8281F">
        <w:rPr>
          <w:rFonts w:cs="Times New Roman"/>
          <w:b/>
          <w:bCs/>
          <w:color w:val="FF0000"/>
        </w:rPr>
        <w:t xml:space="preserve"> </w:t>
      </w:r>
    </w:p>
    <w:p w14:paraId="124FBE74" w14:textId="77777777" w:rsidR="00364C60" w:rsidRDefault="00364C60" w:rsidP="00364C60">
      <w:pPr>
        <w:pStyle w:val="ECMMText-Normal"/>
        <w:spacing w:line="240" w:lineRule="auto"/>
        <w:rPr>
          <w:b/>
          <w:bCs/>
          <w:color w:val="FF0000"/>
        </w:rPr>
      </w:pPr>
      <w:r w:rsidRPr="00364C60">
        <w:rPr>
          <w:rStyle w:val="ECMMSubHeadingChar"/>
          <w:color w:val="294D71"/>
        </w:rPr>
        <w:t>REPORTING TO:</w:t>
      </w:r>
      <w:r w:rsidRPr="00364C60">
        <w:rPr>
          <w:color w:val="294D71"/>
        </w:rPr>
        <w:t xml:space="preserve"> </w:t>
      </w:r>
      <w:r w:rsidRPr="00A8281F">
        <w:rPr>
          <w:color w:val="FF0000"/>
        </w:rPr>
        <w:t>&lt;Who the employee will report to&gt;</w:t>
      </w:r>
      <w:r w:rsidRPr="00A8281F">
        <w:rPr>
          <w:b/>
          <w:bCs/>
          <w:color w:val="FF0000"/>
        </w:rPr>
        <w:t xml:space="preserve"> </w:t>
      </w:r>
    </w:p>
    <w:p w14:paraId="184A2CC7" w14:textId="77777777" w:rsidR="00364C60" w:rsidRPr="005D6298" w:rsidRDefault="00364C60" w:rsidP="00364C60">
      <w:pPr>
        <w:pStyle w:val="ECMMText-Normal"/>
        <w:spacing w:line="240" w:lineRule="auto"/>
      </w:pPr>
      <w:r w:rsidRPr="00364C60">
        <w:rPr>
          <w:rStyle w:val="ECMMSubHeadingChar"/>
          <w:color w:val="294D71"/>
        </w:rPr>
        <w:t xml:space="preserve">NUMBER OF REPORTS: </w:t>
      </w:r>
      <w:r w:rsidRPr="00711AFB">
        <w:rPr>
          <w:color w:val="FF0000"/>
        </w:rPr>
        <w:t>&lt;</w:t>
      </w:r>
      <w:r>
        <w:rPr>
          <w:color w:val="FF0000"/>
        </w:rPr>
        <w:t>R</w:t>
      </w:r>
      <w:r w:rsidRPr="00711AFB">
        <w:rPr>
          <w:color w:val="FF0000"/>
        </w:rPr>
        <w:t>emove if not applicable&gt;</w:t>
      </w:r>
    </w:p>
    <w:p w14:paraId="70A49074" w14:textId="77777777" w:rsidR="00364C60" w:rsidRPr="006A0B82" w:rsidRDefault="00364C60" w:rsidP="00364C60">
      <w:pPr>
        <w:pStyle w:val="ECMMText-Normal"/>
        <w:spacing w:line="240" w:lineRule="auto"/>
        <w:rPr>
          <w:b/>
          <w:bCs/>
          <w:iCs/>
        </w:rPr>
      </w:pPr>
      <w:r w:rsidRPr="00364C60">
        <w:rPr>
          <w:rStyle w:val="ECMMSubHeadingChar"/>
          <w:color w:val="294D71"/>
        </w:rPr>
        <w:t>AGREEMENT/AWARD:</w:t>
      </w:r>
      <w:r w:rsidRPr="00364C60">
        <w:rPr>
          <w:b/>
          <w:bCs/>
          <w:iCs/>
          <w:color w:val="294D71"/>
        </w:rPr>
        <w:t xml:space="preserve"> </w:t>
      </w:r>
      <w:r w:rsidRPr="00950E79">
        <w:rPr>
          <w:iCs/>
          <w:color w:val="FF0000"/>
        </w:rPr>
        <w:t>&lt;</w:t>
      </w:r>
      <w:r>
        <w:rPr>
          <w:iCs/>
          <w:color w:val="FF0000"/>
        </w:rPr>
        <w:t>I</w:t>
      </w:r>
      <w:r w:rsidRPr="00950E79">
        <w:rPr>
          <w:iCs/>
          <w:color w:val="FF0000"/>
        </w:rPr>
        <w:t xml:space="preserve">nsert applicable </w:t>
      </w:r>
      <w:r>
        <w:rPr>
          <w:iCs/>
          <w:color w:val="FF0000"/>
        </w:rPr>
        <w:t>award/</w:t>
      </w:r>
      <w:r w:rsidRPr="00950E79">
        <w:rPr>
          <w:iCs/>
          <w:color w:val="FF0000"/>
        </w:rPr>
        <w:t>agreement&gt;</w:t>
      </w:r>
      <w:r w:rsidRPr="00950E79">
        <w:rPr>
          <w:b/>
          <w:bCs/>
          <w:iCs/>
          <w:color w:val="FF0000"/>
        </w:rPr>
        <w:t xml:space="preserve"> </w:t>
      </w:r>
    </w:p>
    <w:p w14:paraId="4DE5DB57" w14:textId="77777777" w:rsidR="008C4D6F" w:rsidRPr="006A0B82" w:rsidRDefault="008C4D6F" w:rsidP="008C4D6F">
      <w:pPr>
        <w:pStyle w:val="ECMMSubHeading"/>
      </w:pPr>
      <w:r w:rsidRPr="006A0B82">
        <w:t>STATEMENT OF COMMITMENT TO CHILD SAFETY AND WELLBEING</w:t>
      </w:r>
    </w:p>
    <w:p w14:paraId="061C8987" w14:textId="77777777" w:rsidR="008C4D6F" w:rsidRPr="006A0B82" w:rsidRDefault="008C4D6F" w:rsidP="00B3722D">
      <w:pPr>
        <w:pStyle w:val="ECMMText-Normal"/>
        <w:spacing w:line="240" w:lineRule="auto"/>
        <w:rPr>
          <w:color w:val="0072CE"/>
        </w:rPr>
      </w:pPr>
      <w:r w:rsidRPr="006A0B82">
        <w:rPr>
          <w:color w:val="0072CE"/>
        </w:rPr>
        <w:t xml:space="preserve">We are committed to providing a safe, nurturing, and inclusive environment that prioritises the safety and wellbeing of all children at our </w:t>
      </w:r>
      <w:r>
        <w:rPr>
          <w:color w:val="0072CE"/>
        </w:rPr>
        <w:t>organisation</w:t>
      </w:r>
      <w:r w:rsidRPr="006A0B82">
        <w:rPr>
          <w:color w:val="0072CE"/>
        </w:rPr>
        <w:t xml:space="preserve">. We have zero tolerance of child abuse and understand our legal and moral obligations to treat all concerns seriously and to report allegations and concerns about a child/ren’s safety and wellbeing to authorities. </w:t>
      </w:r>
    </w:p>
    <w:p w14:paraId="0FD4A942" w14:textId="77777777" w:rsidR="008C4D6F" w:rsidRPr="006A0B82" w:rsidRDefault="008C4D6F" w:rsidP="00B3722D">
      <w:pPr>
        <w:pStyle w:val="ECMMText-Normal"/>
        <w:spacing w:line="240" w:lineRule="auto"/>
        <w:rPr>
          <w:color w:val="0072CE"/>
        </w:rPr>
      </w:pPr>
      <w:r w:rsidRPr="006A0B82">
        <w:rPr>
          <w:color w:val="0072CE"/>
        </w:rPr>
        <w:t>We are committed to the cultural safety of all children</w:t>
      </w:r>
      <w:r>
        <w:rPr>
          <w:color w:val="0072CE"/>
        </w:rPr>
        <w:t>,</w:t>
      </w:r>
      <w:r w:rsidRPr="006A0B82">
        <w:rPr>
          <w:color w:val="0072CE"/>
        </w:rPr>
        <w:t xml:space="preserve"> including Aboriginal and Torre</w:t>
      </w:r>
      <w:r>
        <w:rPr>
          <w:color w:val="0072CE"/>
        </w:rPr>
        <w:t>s</w:t>
      </w:r>
      <w:r w:rsidRPr="006A0B82">
        <w:rPr>
          <w:color w:val="0072CE"/>
        </w:rPr>
        <w:t xml:space="preserve"> Strait Islander children</w:t>
      </w:r>
      <w:r>
        <w:rPr>
          <w:color w:val="0072CE"/>
        </w:rPr>
        <w:t xml:space="preserve"> and</w:t>
      </w:r>
      <w:r w:rsidRPr="006A0B82">
        <w:rPr>
          <w:color w:val="0072CE"/>
        </w:rPr>
        <w:t xml:space="preserve"> children from culturally and/or linguistically diverse backgrounds, and to providing a safe environment for children with a disabilit</w:t>
      </w:r>
      <w:r>
        <w:rPr>
          <w:color w:val="0072CE"/>
        </w:rPr>
        <w:t xml:space="preserve">y, </w:t>
      </w:r>
      <w:r w:rsidRPr="006A0B82">
        <w:rPr>
          <w:color w:val="0072CE"/>
        </w:rPr>
        <w:t xml:space="preserve"> and </w:t>
      </w:r>
      <w:r>
        <w:rPr>
          <w:color w:val="0072CE"/>
        </w:rPr>
        <w:t xml:space="preserve">the </w:t>
      </w:r>
      <w:r w:rsidRPr="006A0B82">
        <w:rPr>
          <w:color w:val="0072CE"/>
        </w:rPr>
        <w:t>safety of children who identify with the LGBTQIA+ community.</w:t>
      </w:r>
    </w:p>
    <w:p w14:paraId="6C6DF8B4" w14:textId="77777777" w:rsidR="008C4D6F" w:rsidRPr="006A0B82" w:rsidRDefault="008C4D6F" w:rsidP="00B3722D">
      <w:pPr>
        <w:pStyle w:val="ECMMText-Normal"/>
        <w:spacing w:line="240" w:lineRule="auto"/>
        <w:rPr>
          <w:color w:val="0072CE"/>
        </w:rPr>
      </w:pPr>
      <w:r w:rsidRPr="006A0B82">
        <w:rPr>
          <w:color w:val="0072CE"/>
        </w:rPr>
        <w:t>We are committed to creating an inclusive and welcoming learning environment that recognises and values the diverse backgrounds and experiences of all children, families</w:t>
      </w:r>
      <w:r>
        <w:rPr>
          <w:color w:val="0072CE"/>
        </w:rPr>
        <w:t>,</w:t>
      </w:r>
      <w:r w:rsidRPr="006A0B82">
        <w:rPr>
          <w:color w:val="0072CE"/>
        </w:rPr>
        <w:t xml:space="preserve"> and the local community.</w:t>
      </w:r>
    </w:p>
    <w:p w14:paraId="51EB0647" w14:textId="77777777" w:rsidR="008C4D6F" w:rsidRPr="006A0B82" w:rsidRDefault="008C4D6F" w:rsidP="008C4D6F">
      <w:pPr>
        <w:pStyle w:val="ECMMText-Normal"/>
        <w:rPr>
          <w:b/>
          <w:bCs/>
        </w:rPr>
      </w:pPr>
      <w:r w:rsidRPr="006A0B82">
        <w:rPr>
          <w:b/>
          <w:bCs/>
          <w:noProof/>
        </w:rPr>
        <mc:AlternateContent>
          <mc:Choice Requires="wps">
            <w:drawing>
              <wp:anchor distT="0" distB="0" distL="114300" distR="114300" simplePos="0" relativeHeight="251658245" behindDoc="0" locked="0" layoutInCell="1" allowOverlap="1" wp14:anchorId="56D98A1F" wp14:editId="7294B913">
                <wp:simplePos x="0" y="0"/>
                <wp:positionH relativeFrom="column">
                  <wp:posOffset>42440</wp:posOffset>
                </wp:positionH>
                <wp:positionV relativeFrom="paragraph">
                  <wp:posOffset>161925</wp:posOffset>
                </wp:positionV>
                <wp:extent cx="6318000" cy="0"/>
                <wp:effectExtent l="0" t="0" r="0" b="0"/>
                <wp:wrapNone/>
                <wp:docPr id="341484682" name="Straight Connector 341484682"/>
                <wp:cNvGraphicFramePr/>
                <a:graphic xmlns:a="http://schemas.openxmlformats.org/drawingml/2006/main">
                  <a:graphicData uri="http://schemas.microsoft.com/office/word/2010/wordprocessingShape">
                    <wps:wsp>
                      <wps:cNvCnPr/>
                      <wps:spPr>
                        <a:xfrm>
                          <a:off x="0" y="0"/>
                          <a:ext cx="631800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02B9D2B2" id="Straight Connector 341484682" o:spid="_x0000_s1026"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12.75pt" to="500.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" strokecolor="#a5a5a5" strokeweight="1pt">
                <v:stroke joinstyle="miter"/>
              </v:line>
            </w:pict>
          </mc:Fallback>
        </mc:AlternateContent>
      </w:r>
    </w:p>
    <w:p w14:paraId="405CB96B" w14:textId="77777777" w:rsidR="008C4D6F" w:rsidRPr="006A0B82" w:rsidRDefault="008C4D6F" w:rsidP="008C4D6F">
      <w:pPr>
        <w:pStyle w:val="ECMMSubHeading"/>
      </w:pPr>
      <w:r w:rsidRPr="006A0B82">
        <w:t>ORGANISATION PROFILE</w:t>
      </w:r>
    </w:p>
    <w:p w14:paraId="40421FBA" w14:textId="77777777" w:rsidR="008C4D6F" w:rsidRPr="006A0B82" w:rsidRDefault="008C4D6F" w:rsidP="008C4D6F">
      <w:pPr>
        <w:pStyle w:val="ECMMText-Normal"/>
        <w:rPr>
          <w:rFonts w:cs="Times New Roman"/>
          <w:color w:val="DA291C"/>
        </w:rPr>
      </w:pPr>
      <w:r w:rsidRPr="006A0B82">
        <w:rPr>
          <w:rFonts w:cs="Times New Roman"/>
          <w:color w:val="DA291C"/>
        </w:rPr>
        <w:t xml:space="preserve">&lt;Insert paragraph about the </w:t>
      </w:r>
      <w:r w:rsidRPr="00B07998">
        <w:rPr>
          <w:rFonts w:cs="Times New Roman"/>
          <w:color w:val="DA291C"/>
        </w:rPr>
        <w:t>organisation</w:t>
      </w:r>
      <w:r w:rsidRPr="006A0B82">
        <w:rPr>
          <w:rFonts w:cs="Times New Roman"/>
          <w:color w:val="DA291C"/>
        </w:rPr>
        <w:t>&gt;</w:t>
      </w:r>
    </w:p>
    <w:p w14:paraId="43C804F4" w14:textId="77777777" w:rsidR="008C4D6F" w:rsidRPr="006A0B82" w:rsidRDefault="008C4D6F" w:rsidP="008C4D6F">
      <w:pPr>
        <w:pStyle w:val="ECMMText-Normal"/>
        <w:rPr>
          <w:b/>
          <w:bCs/>
        </w:rPr>
      </w:pPr>
      <w:r w:rsidRPr="006A0B82">
        <w:rPr>
          <w:b/>
          <w:bCs/>
          <w:noProof/>
        </w:rPr>
        <mc:AlternateContent>
          <mc:Choice Requires="wps">
            <w:drawing>
              <wp:anchor distT="0" distB="0" distL="114300" distR="114300" simplePos="0" relativeHeight="251658246" behindDoc="0" locked="0" layoutInCell="1" allowOverlap="1" wp14:anchorId="4E8D0ABB" wp14:editId="13E19974">
                <wp:simplePos x="0" y="0"/>
                <wp:positionH relativeFrom="column">
                  <wp:posOffset>42545</wp:posOffset>
                </wp:positionH>
                <wp:positionV relativeFrom="paragraph">
                  <wp:posOffset>135890</wp:posOffset>
                </wp:positionV>
                <wp:extent cx="6318000" cy="31750"/>
                <wp:effectExtent l="0" t="0" r="26035" b="25400"/>
                <wp:wrapNone/>
                <wp:docPr id="358930442" name="Straight Connector 358930442"/>
                <wp:cNvGraphicFramePr/>
                <a:graphic xmlns:a="http://schemas.openxmlformats.org/drawingml/2006/main">
                  <a:graphicData uri="http://schemas.microsoft.com/office/word/2010/wordprocessingShape">
                    <wps:wsp>
                      <wps:cNvCnPr/>
                      <wps:spPr>
                        <a:xfrm flipV="1">
                          <a:off x="0" y="0"/>
                          <a:ext cx="6318000" cy="3175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anchor>
            </w:drawing>
          </mc:Choice>
          <mc:Fallback>
            <w:pict>
              <v:line w14:anchorId="5B49F48F" id="Straight Connector 358930442" o:spid="_x0000_s1026" style="position:absolute;flip:y;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pt,10.7pt" to="500.8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" strokecolor="#a5a5a5" strokeweight="1pt">
                <v:stroke joinstyle="miter"/>
              </v:line>
            </w:pict>
          </mc:Fallback>
        </mc:AlternateContent>
      </w:r>
    </w:p>
    <w:p w14:paraId="6B72CB12" w14:textId="77777777" w:rsidR="008C4D6F" w:rsidRPr="006A0B82" w:rsidRDefault="008C4D6F" w:rsidP="008C4D6F">
      <w:pPr>
        <w:pStyle w:val="ECMMText-Normal"/>
        <w:rPr>
          <w:b/>
          <w:bCs/>
          <w:color w:val="DA291C"/>
        </w:rPr>
      </w:pPr>
      <w:r w:rsidRPr="00674C5A">
        <w:rPr>
          <w:rStyle w:val="ECMMSubHeadingChar"/>
          <w:color w:val="294D71"/>
        </w:rPr>
        <w:t>MAIN DUTIES/RESPONSIBILITIES:</w:t>
      </w:r>
      <w:r w:rsidRPr="00674C5A">
        <w:rPr>
          <w:color w:val="294D71"/>
        </w:rPr>
        <w:t xml:space="preserve"> </w:t>
      </w:r>
      <w:r w:rsidRPr="006A0B82">
        <w:rPr>
          <w:color w:val="DA291C"/>
        </w:rPr>
        <w:t>&lt;What are the duties and responsibilities of the position?&gt;</w:t>
      </w:r>
      <w:r w:rsidRPr="006A0B82">
        <w:rPr>
          <w:b/>
          <w:bCs/>
          <w:color w:val="DA291C"/>
        </w:rPr>
        <w:t xml:space="preserve"> </w:t>
      </w:r>
    </w:p>
    <w:tbl>
      <w:tblPr>
        <w:tblStyle w:val="TableGridLight1"/>
        <w:tblW w:w="10063"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2067"/>
        <w:gridCol w:w="7996"/>
      </w:tblGrid>
      <w:tr w:rsidR="008C4D6F" w:rsidRPr="00DD5B69" w14:paraId="2B08036D" w14:textId="77777777" w:rsidTr="002355C0">
        <w:tc>
          <w:tcPr>
            <w:tcW w:w="1837" w:type="dxa"/>
          </w:tcPr>
          <w:p w14:paraId="2DE567DA" w14:textId="77777777" w:rsidR="008C4D6F" w:rsidRPr="00DD5B69" w:rsidRDefault="008C4D6F" w:rsidP="002355C0">
            <w:pPr>
              <w:pStyle w:val="TableHeading"/>
              <w:jc w:val="right"/>
            </w:pPr>
            <w:r w:rsidRPr="00674C5A">
              <w:rPr>
                <w:color w:val="294D71"/>
              </w:rPr>
              <w:t xml:space="preserve">Service Delivery </w:t>
            </w:r>
          </w:p>
        </w:tc>
        <w:tc>
          <w:tcPr>
            <w:tcW w:w="8226" w:type="dxa"/>
          </w:tcPr>
          <w:p w14:paraId="54CDE8D7" w14:textId="77777777" w:rsidR="008C4D6F" w:rsidRPr="008038ED" w:rsidRDefault="008C4D6F" w:rsidP="008C4D6F">
            <w:pPr>
              <w:pStyle w:val="TableText"/>
              <w:widowControl/>
              <w:autoSpaceDE/>
              <w:autoSpaceDN/>
            </w:pPr>
            <w:r w:rsidRPr="008038ED">
              <w:t>Ability to design/support, implement</w:t>
            </w:r>
            <w:r>
              <w:t>,</w:t>
            </w:r>
            <w:r w:rsidRPr="008038ED">
              <w:t xml:space="preserve"> and evaluate a holistic curriculum where each child’s current knowledge, ideas, culture, abilities, and interests are the foundation of a play-based learning environment</w:t>
            </w:r>
            <w:r>
              <w:t>.</w:t>
            </w:r>
          </w:p>
          <w:p w14:paraId="7A6A675A" w14:textId="77777777" w:rsidR="008C4D6F" w:rsidRPr="008038ED" w:rsidRDefault="008C4D6F" w:rsidP="008C4D6F">
            <w:pPr>
              <w:pStyle w:val="TableText"/>
              <w:widowControl/>
              <w:autoSpaceDE/>
              <w:autoSpaceDN/>
            </w:pPr>
            <w:r w:rsidRPr="008038ED">
              <w:lastRenderedPageBreak/>
              <w:t>Promote and support inclusive practice to ensure that the service can support families from a range of cultures, backgrounds, experiences</w:t>
            </w:r>
            <w:r>
              <w:t>,</w:t>
            </w:r>
            <w:r w:rsidRPr="008038ED">
              <w:t xml:space="preserve"> and situations</w:t>
            </w:r>
            <w:r>
              <w:t>.</w:t>
            </w:r>
          </w:p>
          <w:p w14:paraId="5F0BF36F" w14:textId="77777777" w:rsidR="008C4D6F" w:rsidRPr="008038ED" w:rsidRDefault="008C4D6F" w:rsidP="008C4D6F">
            <w:pPr>
              <w:pStyle w:val="TableText"/>
              <w:widowControl/>
              <w:autoSpaceDE/>
              <w:autoSpaceDN/>
            </w:pPr>
            <w:r w:rsidRPr="008038ED">
              <w:t>Develop and maintain effective and respectful relationships with children, families</w:t>
            </w:r>
            <w:r>
              <w:t>,</w:t>
            </w:r>
            <w:r w:rsidRPr="008038ED">
              <w:t xml:space="preserve"> and other professionals</w:t>
            </w:r>
            <w:r>
              <w:t>.</w:t>
            </w:r>
          </w:p>
          <w:p w14:paraId="6886E062" w14:textId="77777777" w:rsidR="008C4D6F" w:rsidRPr="008038ED" w:rsidRDefault="008C4D6F" w:rsidP="008C4D6F">
            <w:pPr>
              <w:pStyle w:val="TableText"/>
              <w:widowControl/>
              <w:autoSpaceDE/>
              <w:autoSpaceDN/>
            </w:pPr>
            <w:r w:rsidRPr="008038ED">
              <w:t xml:space="preserve">Undertake mandatory reporting to adhere to </w:t>
            </w:r>
            <w:r>
              <w:t>c</w:t>
            </w:r>
            <w:r w:rsidRPr="008038ED">
              <w:t xml:space="preserve">hild </w:t>
            </w:r>
            <w:r>
              <w:t>p</w:t>
            </w:r>
            <w:r w:rsidRPr="008038ED">
              <w:t>rotection guidelines and responsibilities</w:t>
            </w:r>
            <w:r>
              <w:t>.</w:t>
            </w:r>
          </w:p>
          <w:p w14:paraId="195B017F" w14:textId="77777777" w:rsidR="008C4D6F" w:rsidRPr="008038ED" w:rsidRDefault="008C4D6F" w:rsidP="008C4D6F">
            <w:pPr>
              <w:pStyle w:val="TableText"/>
              <w:widowControl/>
              <w:autoSpaceDE/>
              <w:autoSpaceDN/>
            </w:pPr>
            <w:r w:rsidRPr="008038ED">
              <w:t>Record observations of individual children and groups, assess learning</w:t>
            </w:r>
            <w:r>
              <w:t>,</w:t>
            </w:r>
            <w:r w:rsidRPr="008038ED">
              <w:t xml:space="preserve"> and use for program planning</w:t>
            </w:r>
            <w:r>
              <w:t>.</w:t>
            </w:r>
          </w:p>
          <w:p w14:paraId="53551C35" w14:textId="77777777" w:rsidR="008C4D6F" w:rsidRPr="008038ED" w:rsidRDefault="008C4D6F" w:rsidP="008C4D6F">
            <w:pPr>
              <w:pStyle w:val="TableText"/>
              <w:widowControl/>
              <w:autoSpaceDE/>
              <w:autoSpaceDN/>
            </w:pPr>
            <w:r w:rsidRPr="008038ED">
              <w:t>Maintain confidentiality at all times</w:t>
            </w:r>
            <w:r>
              <w:t>.</w:t>
            </w:r>
          </w:p>
          <w:p w14:paraId="03280A81" w14:textId="77777777" w:rsidR="008C4D6F" w:rsidRPr="008038ED" w:rsidRDefault="008C4D6F" w:rsidP="008C4D6F">
            <w:pPr>
              <w:pStyle w:val="TableText"/>
              <w:widowControl/>
              <w:autoSpaceDE/>
              <w:autoSpaceDN/>
            </w:pPr>
            <w:r w:rsidRPr="008038ED">
              <w:t xml:space="preserve">Operate within the requirements of the </w:t>
            </w:r>
            <w:r w:rsidRPr="00B07998">
              <w:t>organisation</w:t>
            </w:r>
            <w:r w:rsidRPr="008038ED">
              <w:t>’s policies and procedures, as well as funding and regulatory requirements</w:t>
            </w:r>
            <w:r>
              <w:t>.</w:t>
            </w:r>
          </w:p>
          <w:p w14:paraId="3227A3E5" w14:textId="77777777" w:rsidR="008C4D6F" w:rsidRPr="008038ED" w:rsidRDefault="008C4D6F" w:rsidP="008C4D6F">
            <w:pPr>
              <w:pStyle w:val="TableText"/>
              <w:widowControl/>
              <w:autoSpaceDE/>
              <w:autoSpaceDN/>
            </w:pPr>
            <w:r w:rsidRPr="008038ED">
              <w:t>Provide a safe, healthy, and welcoming environment and ensure that children are supervised at all times</w:t>
            </w:r>
            <w:r>
              <w:t>.</w:t>
            </w:r>
          </w:p>
          <w:p w14:paraId="35C76867" w14:textId="77777777" w:rsidR="008C4D6F" w:rsidRPr="008038ED" w:rsidRDefault="008C4D6F" w:rsidP="008C4D6F">
            <w:pPr>
              <w:pStyle w:val="TableText"/>
              <w:widowControl/>
              <w:autoSpaceDE/>
              <w:autoSpaceDN/>
            </w:pPr>
            <w:r w:rsidRPr="008038ED">
              <w:t xml:space="preserve">Be involved in the development and implementation of the Quality Improvement Plan of the </w:t>
            </w:r>
            <w:r w:rsidRPr="00B07998">
              <w:t>organisation</w:t>
            </w:r>
            <w:r>
              <w:t>.</w:t>
            </w:r>
          </w:p>
          <w:p w14:paraId="3DFD0A97" w14:textId="77777777" w:rsidR="008C4D6F" w:rsidRPr="008038ED" w:rsidRDefault="008C4D6F" w:rsidP="008C4D6F">
            <w:pPr>
              <w:pStyle w:val="TableText"/>
              <w:widowControl/>
              <w:autoSpaceDE/>
              <w:autoSpaceDN/>
            </w:pPr>
            <w:r w:rsidRPr="008038ED">
              <w:t>Work in accordance with the standards outlined in the Early Childhood Australia (ECA) Code of Ethics, and Child Safe Standards</w:t>
            </w:r>
            <w:r>
              <w:t>.</w:t>
            </w:r>
          </w:p>
          <w:p w14:paraId="2F8C0E29" w14:textId="77777777" w:rsidR="008C4D6F" w:rsidRPr="00C309C6" w:rsidRDefault="008C4D6F" w:rsidP="008C4D6F">
            <w:pPr>
              <w:pStyle w:val="TableText"/>
              <w:widowControl/>
              <w:autoSpaceDE/>
              <w:autoSpaceDN/>
            </w:pPr>
            <w:r w:rsidRPr="008038ED">
              <w:t>Support the embedding of Aboriginal and Torres Strait Islander perspectives in all aspects of the curriculum.</w:t>
            </w:r>
          </w:p>
        </w:tc>
      </w:tr>
      <w:tr w:rsidR="008C4D6F" w:rsidRPr="00DD5B69" w14:paraId="5DF3993F" w14:textId="77777777" w:rsidTr="002355C0">
        <w:tc>
          <w:tcPr>
            <w:tcW w:w="1837" w:type="dxa"/>
          </w:tcPr>
          <w:p w14:paraId="6D783FD7" w14:textId="77777777" w:rsidR="008C4D6F" w:rsidRPr="00DD5B69" w:rsidRDefault="008C4D6F" w:rsidP="002355C0">
            <w:pPr>
              <w:pStyle w:val="TableHeading"/>
              <w:jc w:val="right"/>
            </w:pPr>
            <w:r w:rsidRPr="00674C5A">
              <w:rPr>
                <w:noProof/>
                <w:color w:val="294D71"/>
              </w:rPr>
              <w:lastRenderedPageBreak/>
              <mc:AlternateContent>
                <mc:Choice Requires="wps">
                  <w:drawing>
                    <wp:anchor distT="0" distB="0" distL="114300" distR="114300" simplePos="0" relativeHeight="251658247" behindDoc="0" locked="0" layoutInCell="1" allowOverlap="1" wp14:anchorId="50C8B1BC" wp14:editId="3E5754C9">
                      <wp:simplePos x="0" y="0"/>
                      <wp:positionH relativeFrom="column">
                        <wp:posOffset>-70837</wp:posOffset>
                      </wp:positionH>
                      <wp:positionV relativeFrom="paragraph">
                        <wp:posOffset>2365</wp:posOffset>
                      </wp:positionV>
                      <wp:extent cx="6383971" cy="0"/>
                      <wp:effectExtent l="0" t="0" r="0" b="0"/>
                      <wp:wrapNone/>
                      <wp:docPr id="991456083" name="Straight Connector 1"/>
                      <wp:cNvGraphicFramePr/>
                      <a:graphic xmlns:a="http://schemas.openxmlformats.org/drawingml/2006/main">
                        <a:graphicData uri="http://schemas.microsoft.com/office/word/2010/wordprocessingShape">
                          <wps:wsp>
                            <wps:cNvCnPr/>
                            <wps:spPr>
                              <a:xfrm>
                                <a:off x="0" y="0"/>
                                <a:ext cx="6383971"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2F3BB5" id="Straight Connector 1"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5.6pt,.2pt" to="49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" strokecolor="#7f7f7f [1612]" strokeweight=".5pt">
                      <v:stroke joinstyle="miter"/>
                    </v:line>
                  </w:pict>
                </mc:Fallback>
              </mc:AlternateContent>
            </w:r>
            <w:r w:rsidRPr="00674C5A">
              <w:rPr>
                <w:color w:val="294D71"/>
              </w:rPr>
              <w:t xml:space="preserve">People </w:t>
            </w:r>
          </w:p>
        </w:tc>
        <w:tc>
          <w:tcPr>
            <w:tcW w:w="8226" w:type="dxa"/>
          </w:tcPr>
          <w:p w14:paraId="393613BE" w14:textId="77777777" w:rsidR="008C4D6F" w:rsidRPr="00DD5B69" w:rsidRDefault="008C4D6F" w:rsidP="008C4D6F">
            <w:pPr>
              <w:pStyle w:val="TableText"/>
              <w:widowControl/>
              <w:autoSpaceDE/>
              <w:autoSpaceDN/>
            </w:pPr>
            <w:r w:rsidRPr="00DD5B69">
              <w:t xml:space="preserve">Respect and work collaboratively with culturally and linguistically diverse children, families, </w:t>
            </w:r>
            <w:r>
              <w:t xml:space="preserve">and </w:t>
            </w:r>
            <w:r w:rsidRPr="00DD5B69">
              <w:t>colleagues</w:t>
            </w:r>
            <w:r>
              <w:t>,</w:t>
            </w:r>
            <w:r w:rsidRPr="00DD5B69">
              <w:t xml:space="preserve"> and children who identify with the LGBTQIA+ community</w:t>
            </w:r>
            <w:r>
              <w:t>.</w:t>
            </w:r>
          </w:p>
          <w:p w14:paraId="6AA02495" w14:textId="77777777" w:rsidR="008C4D6F" w:rsidRPr="00DD5B69" w:rsidRDefault="008C4D6F" w:rsidP="008C4D6F">
            <w:pPr>
              <w:pStyle w:val="TableText"/>
              <w:widowControl/>
              <w:autoSpaceDE/>
              <w:autoSpaceDN/>
            </w:pPr>
            <w:r w:rsidRPr="00DD5B69">
              <w:t>Support the implementation of an anti-bias approach, including social justice approaches</w:t>
            </w:r>
            <w:r>
              <w:t>.</w:t>
            </w:r>
          </w:p>
          <w:p w14:paraId="1CA849B0" w14:textId="77777777" w:rsidR="008C4D6F" w:rsidRPr="00DD5B69" w:rsidRDefault="008C4D6F" w:rsidP="008C4D6F">
            <w:pPr>
              <w:pStyle w:val="TableText"/>
              <w:widowControl/>
              <w:autoSpaceDE/>
              <w:autoSpaceDN/>
            </w:pPr>
            <w:r w:rsidRPr="00DD5B69">
              <w:t>Uphold an inclusive and welcoming learning environment that recognises and values the diverse backgrounds of all children, families</w:t>
            </w:r>
            <w:r>
              <w:t>,</w:t>
            </w:r>
            <w:r w:rsidRPr="00DD5B69">
              <w:t xml:space="preserve"> and the local community</w:t>
            </w:r>
            <w:r>
              <w:t>.</w:t>
            </w:r>
          </w:p>
          <w:p w14:paraId="7F1FAB71" w14:textId="77777777" w:rsidR="008C4D6F" w:rsidRPr="00DD5B69" w:rsidRDefault="008C4D6F" w:rsidP="008C4D6F">
            <w:pPr>
              <w:pStyle w:val="TableText"/>
              <w:widowControl/>
              <w:autoSpaceDE/>
              <w:autoSpaceDN/>
            </w:pPr>
            <w:r w:rsidRPr="00DD5B69">
              <w:t>Share housekeeping tasks of preparation, packing up, hygiene, and safety related to the program with other staff</w:t>
            </w:r>
            <w:r>
              <w:t>.</w:t>
            </w:r>
          </w:p>
          <w:p w14:paraId="7D010B54" w14:textId="77777777" w:rsidR="008C4D6F" w:rsidRPr="00DD5B69" w:rsidRDefault="008C4D6F" w:rsidP="008C4D6F">
            <w:pPr>
              <w:pStyle w:val="TableText"/>
              <w:widowControl/>
              <w:autoSpaceDE/>
              <w:autoSpaceDN/>
            </w:pPr>
            <w:r w:rsidRPr="00DD5B69">
              <w:t xml:space="preserve">Work cooperatively with the approved provider and all staff to ensure the service operates in a safe work environment and that employees adhere to all </w:t>
            </w:r>
            <w:r w:rsidRPr="00B07998">
              <w:t>organisation</w:t>
            </w:r>
            <w:r w:rsidRPr="00DD5B69">
              <w:t xml:space="preserve"> OHS procedures</w:t>
            </w:r>
            <w:r>
              <w:t>.</w:t>
            </w:r>
          </w:p>
          <w:p w14:paraId="2C1C8A55" w14:textId="77777777" w:rsidR="008C4D6F" w:rsidRPr="00DD5B69" w:rsidRDefault="008C4D6F" w:rsidP="008C4D6F">
            <w:pPr>
              <w:pStyle w:val="TableText"/>
              <w:widowControl/>
              <w:autoSpaceDE/>
              <w:autoSpaceDN/>
            </w:pPr>
            <w:r>
              <w:rPr>
                <w:noProof/>
              </w:rPr>
              <mc:AlternateContent>
                <mc:Choice Requires="wps">
                  <w:drawing>
                    <wp:anchor distT="0" distB="0" distL="114300" distR="114300" simplePos="0" relativeHeight="251658248" behindDoc="0" locked="0" layoutInCell="1" allowOverlap="1" wp14:anchorId="375C748B" wp14:editId="70EFC3F2">
                      <wp:simplePos x="0" y="0"/>
                      <wp:positionH relativeFrom="column">
                        <wp:posOffset>-1236980</wp:posOffset>
                      </wp:positionH>
                      <wp:positionV relativeFrom="paragraph">
                        <wp:posOffset>250467</wp:posOffset>
                      </wp:positionV>
                      <wp:extent cx="6383655" cy="0"/>
                      <wp:effectExtent l="0" t="0" r="0" b="0"/>
                      <wp:wrapNone/>
                      <wp:docPr id="1667484081" name="Straight Connector 2"/>
                      <wp:cNvGraphicFramePr/>
                      <a:graphic xmlns:a="http://schemas.openxmlformats.org/drawingml/2006/main">
                        <a:graphicData uri="http://schemas.microsoft.com/office/word/2010/wordprocessingShape">
                          <wps:wsp>
                            <wps:cNvCnPr/>
                            <wps:spPr>
                              <a:xfrm>
                                <a:off x="0" y="0"/>
                                <a:ext cx="6383655"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29C4A0" id="Straight Connector 2"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97.4pt,19.7pt" to="405.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" strokecolor="#7f7f7f [1612]" strokeweight=".5pt">
                      <v:stroke joinstyle="miter"/>
                    </v:line>
                  </w:pict>
                </mc:Fallback>
              </mc:AlternateContent>
            </w:r>
            <w:r w:rsidRPr="00DD5B69">
              <w:t>Participate in an annual performance review and development process.</w:t>
            </w:r>
          </w:p>
        </w:tc>
      </w:tr>
      <w:tr w:rsidR="008C4D6F" w:rsidRPr="00DD5B69" w14:paraId="08425159" w14:textId="77777777" w:rsidTr="002355C0">
        <w:tc>
          <w:tcPr>
            <w:tcW w:w="1837" w:type="dxa"/>
          </w:tcPr>
          <w:p w14:paraId="654AF2D5" w14:textId="77777777" w:rsidR="008C4D6F" w:rsidRPr="00DD5B69" w:rsidRDefault="008C4D6F" w:rsidP="002355C0">
            <w:pPr>
              <w:pStyle w:val="TableHeading"/>
              <w:jc w:val="right"/>
            </w:pPr>
            <w:r w:rsidRPr="00674C5A">
              <w:rPr>
                <w:noProof/>
                <w:color w:val="294D71"/>
              </w:rPr>
              <mc:AlternateContent>
                <mc:Choice Requires="wps">
                  <w:drawing>
                    <wp:anchor distT="0" distB="0" distL="114300" distR="114300" simplePos="0" relativeHeight="251658249" behindDoc="0" locked="0" layoutInCell="1" allowOverlap="1" wp14:anchorId="393D17BF" wp14:editId="77C4C589">
                      <wp:simplePos x="0" y="0"/>
                      <wp:positionH relativeFrom="column">
                        <wp:posOffset>-70837</wp:posOffset>
                      </wp:positionH>
                      <wp:positionV relativeFrom="paragraph">
                        <wp:posOffset>1459522</wp:posOffset>
                      </wp:positionV>
                      <wp:extent cx="6383655" cy="0"/>
                      <wp:effectExtent l="0" t="0" r="0" b="0"/>
                      <wp:wrapNone/>
                      <wp:docPr id="1422771637" name="Straight Connector 3"/>
                      <wp:cNvGraphicFramePr/>
                      <a:graphic xmlns:a="http://schemas.openxmlformats.org/drawingml/2006/main">
                        <a:graphicData uri="http://schemas.microsoft.com/office/word/2010/wordprocessingShape">
                          <wps:wsp>
                            <wps:cNvCnPr/>
                            <wps:spPr>
                              <a:xfrm>
                                <a:off x="0" y="0"/>
                                <a:ext cx="6383655" cy="0"/>
                              </a:xfrm>
                              <a:prstGeom prst="line">
                                <a:avLst/>
                              </a:prstGeom>
                              <a:ln>
                                <a:solidFill>
                                  <a:srgbClr val="7F7F7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B0F594" id="Straight Connector 3" o:spid="_x0000_s1026"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pt,114.9pt" to="497.05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" strokecolor="#7f7f7f" strokeweight=".5pt">
                      <v:stroke joinstyle="miter"/>
                    </v:line>
                  </w:pict>
                </mc:Fallback>
              </mc:AlternateContent>
            </w:r>
            <w:r w:rsidRPr="00674C5A">
              <w:rPr>
                <w:color w:val="294D71"/>
              </w:rPr>
              <w:t>Personal</w:t>
            </w:r>
            <w:r w:rsidRPr="00DD5B69">
              <w:t xml:space="preserve"> </w:t>
            </w:r>
          </w:p>
        </w:tc>
        <w:tc>
          <w:tcPr>
            <w:tcW w:w="8226" w:type="dxa"/>
          </w:tcPr>
          <w:p w14:paraId="0752B345" w14:textId="77777777" w:rsidR="008C4D6F" w:rsidRPr="00DD5B69" w:rsidRDefault="008C4D6F" w:rsidP="008C4D6F">
            <w:pPr>
              <w:pStyle w:val="TableText"/>
              <w:widowControl/>
              <w:autoSpaceDE/>
              <w:autoSpaceDN/>
            </w:pPr>
            <w:r w:rsidRPr="00DD5B69">
              <w:t>Demonstrate professionalism and ethical conduct in interactions with children, families, and colleagues</w:t>
            </w:r>
            <w:r>
              <w:t>.</w:t>
            </w:r>
          </w:p>
          <w:p w14:paraId="0AB40209" w14:textId="77777777" w:rsidR="008C4D6F" w:rsidRPr="00DD5B69" w:rsidRDefault="008C4D6F" w:rsidP="008C4D6F">
            <w:pPr>
              <w:pStyle w:val="TableText"/>
              <w:widowControl/>
              <w:autoSpaceDE/>
              <w:autoSpaceDN/>
            </w:pPr>
            <w:r w:rsidRPr="00DD5B69">
              <w:t>Uphold ethical standards</w:t>
            </w:r>
            <w:r>
              <w:t>.</w:t>
            </w:r>
          </w:p>
          <w:p w14:paraId="36BECDF0" w14:textId="77777777" w:rsidR="008C4D6F" w:rsidRPr="00DD5B69" w:rsidRDefault="008C4D6F" w:rsidP="008C4D6F">
            <w:pPr>
              <w:pStyle w:val="TableText"/>
              <w:widowControl/>
              <w:autoSpaceDE/>
              <w:autoSpaceDN/>
            </w:pPr>
            <w:r w:rsidRPr="00DD5B69">
              <w:t>Liaise with relevant early childhood services and other professional services and organisations within the community</w:t>
            </w:r>
            <w:r>
              <w:t>.</w:t>
            </w:r>
          </w:p>
          <w:p w14:paraId="50EF52A4" w14:textId="77777777" w:rsidR="008C4D6F" w:rsidRPr="00DD5B69" w:rsidRDefault="008C4D6F" w:rsidP="008C4D6F">
            <w:pPr>
              <w:pStyle w:val="TableText"/>
              <w:widowControl/>
              <w:autoSpaceDE/>
              <w:autoSpaceDN/>
            </w:pPr>
            <w:r w:rsidRPr="00DD5B69">
              <w:t>Participate in ongoing professional development and seek opportunities to enhance knowledge and skills in early childhood education.</w:t>
            </w:r>
          </w:p>
        </w:tc>
      </w:tr>
      <w:tr w:rsidR="008C4D6F" w:rsidRPr="00DD5B69" w14:paraId="3DEF4442" w14:textId="77777777" w:rsidTr="002355C0">
        <w:tc>
          <w:tcPr>
            <w:tcW w:w="1837" w:type="dxa"/>
          </w:tcPr>
          <w:p w14:paraId="733768CB" w14:textId="77777777" w:rsidR="008C4D6F" w:rsidRPr="00DD5B69" w:rsidRDefault="008C4D6F" w:rsidP="002355C0">
            <w:pPr>
              <w:pStyle w:val="TableHeading"/>
              <w:jc w:val="right"/>
            </w:pPr>
            <w:r w:rsidRPr="00674C5A">
              <w:rPr>
                <w:color w:val="294D71"/>
              </w:rPr>
              <w:t>Physical Requirements/Work Environment</w:t>
            </w:r>
          </w:p>
        </w:tc>
        <w:tc>
          <w:tcPr>
            <w:tcW w:w="8226" w:type="dxa"/>
          </w:tcPr>
          <w:p w14:paraId="2FBC2D0E" w14:textId="77777777" w:rsidR="008C4D6F" w:rsidRPr="00DD5B69" w:rsidRDefault="008C4D6F" w:rsidP="008C4D6F">
            <w:pPr>
              <w:pStyle w:val="TableText"/>
              <w:widowControl/>
              <w:autoSpaceDE/>
              <w:autoSpaceDN/>
            </w:pPr>
            <w:r>
              <w:t xml:space="preserve">Capacity to undertake all the physical requirements of working within an early childhood and early education setting, including but not limited to, lifting loads of up to 20 kg, bending, kneeling, pushing, pulling, squatting, stretching arms, trunk twisting, </w:t>
            </w:r>
            <w:r w:rsidRPr="001069A9">
              <w:t>alternating between standing and sitting for a duration of time</w:t>
            </w:r>
            <w:r>
              <w:t>.</w:t>
            </w:r>
          </w:p>
          <w:p w14:paraId="61194EEC" w14:textId="77777777" w:rsidR="008C4D6F" w:rsidRPr="00DD5B69" w:rsidRDefault="008C4D6F" w:rsidP="008C4D6F">
            <w:pPr>
              <w:pStyle w:val="TableText"/>
              <w:widowControl/>
              <w:autoSpaceDE/>
              <w:autoSpaceDN/>
            </w:pPr>
            <w:r w:rsidRPr="00DD5B69">
              <w:lastRenderedPageBreak/>
              <w:t>Set up and pack away of indoor and outdoor play environments</w:t>
            </w:r>
            <w:r>
              <w:t>,</w:t>
            </w:r>
            <w:r w:rsidRPr="00DD5B69">
              <w:t xml:space="preserve"> which requires moving equipment, raking the sandpit and soft fall areas</w:t>
            </w:r>
            <w:r>
              <w:t>,</w:t>
            </w:r>
            <w:r w:rsidRPr="00DD5B69">
              <w:t xml:space="preserve"> and removing articles from the sandpit and play area</w:t>
            </w:r>
            <w:r>
              <w:t>.</w:t>
            </w:r>
            <w:r w:rsidRPr="00DD5B69">
              <w:t xml:space="preserve"> </w:t>
            </w:r>
          </w:p>
          <w:p w14:paraId="22F58F99" w14:textId="77777777" w:rsidR="008C4D6F" w:rsidRPr="00DD5B69" w:rsidRDefault="008C4D6F" w:rsidP="008C4D6F">
            <w:pPr>
              <w:pStyle w:val="TableText"/>
              <w:widowControl/>
              <w:autoSpaceDE/>
              <w:autoSpaceDN/>
            </w:pPr>
            <w:r w:rsidRPr="00DD5B69">
              <w:t>Engage and work with the children at child level</w:t>
            </w:r>
            <w:r>
              <w:t>,</w:t>
            </w:r>
            <w:r w:rsidRPr="00DD5B69">
              <w:t xml:space="preserve"> which requires kneeling and sitting on the floor</w:t>
            </w:r>
            <w:r>
              <w:t>.</w:t>
            </w:r>
            <w:r w:rsidRPr="00DD5B69">
              <w:t xml:space="preserve"> </w:t>
            </w:r>
          </w:p>
          <w:p w14:paraId="4192AE95" w14:textId="77777777" w:rsidR="008C4D6F" w:rsidRPr="00DD5B69" w:rsidRDefault="008C4D6F" w:rsidP="008C4D6F">
            <w:pPr>
              <w:pStyle w:val="TableText"/>
              <w:widowControl/>
              <w:autoSpaceDE/>
              <w:autoSpaceDN/>
            </w:pPr>
            <w:r w:rsidRPr="00DD5B69">
              <w:t>Supervise and support learning experiences</w:t>
            </w:r>
            <w:r>
              <w:t>,</w:t>
            </w:r>
            <w:r w:rsidRPr="00DD5B69">
              <w:t xml:space="preserve"> which requires moving with ease around the environment</w:t>
            </w:r>
            <w:r>
              <w:t>.</w:t>
            </w:r>
          </w:p>
          <w:p w14:paraId="33406757" w14:textId="77777777" w:rsidR="008C4D6F" w:rsidRPr="00DD5B69" w:rsidRDefault="008C4D6F" w:rsidP="008C4D6F">
            <w:pPr>
              <w:pStyle w:val="TableText"/>
              <w:widowControl/>
              <w:autoSpaceDE/>
              <w:autoSpaceDN/>
            </w:pPr>
            <w:r w:rsidRPr="00DD5B69">
              <w:t>Work with children with additional needs</w:t>
            </w:r>
            <w:r>
              <w:t>,</w:t>
            </w:r>
            <w:r w:rsidRPr="00DD5B69">
              <w:t xml:space="preserve"> which may require lifting from wheelchair to toilet or into a cot</w:t>
            </w:r>
            <w:r>
              <w:t>.</w:t>
            </w:r>
          </w:p>
          <w:p w14:paraId="48C94CF2" w14:textId="77777777" w:rsidR="008C4D6F" w:rsidRPr="00DD5B69" w:rsidRDefault="008C4D6F" w:rsidP="008C4D6F">
            <w:pPr>
              <w:pStyle w:val="TableText"/>
              <w:widowControl/>
              <w:autoSpaceDE/>
              <w:autoSpaceDN/>
            </w:pPr>
            <w:r w:rsidRPr="00DD5B69">
              <w:t>Nappy change and toilet tasks</w:t>
            </w:r>
            <w:r>
              <w:t>,</w:t>
            </w:r>
            <w:r w:rsidRPr="00DD5B69">
              <w:t xml:space="preserve"> which requires lifting children (to and from change table)</w:t>
            </w:r>
            <w:r>
              <w:t>.</w:t>
            </w:r>
          </w:p>
          <w:p w14:paraId="6D99BFAC" w14:textId="77777777" w:rsidR="008C4D6F" w:rsidRPr="00DD5B69" w:rsidRDefault="008C4D6F" w:rsidP="008C4D6F">
            <w:pPr>
              <w:pStyle w:val="TableText"/>
              <w:widowControl/>
              <w:autoSpaceDE/>
              <w:autoSpaceDN/>
            </w:pPr>
            <w:r w:rsidRPr="00DD5B69">
              <w:t>Carry a child where age appropriate or in an emergency</w:t>
            </w:r>
            <w:r>
              <w:t>.</w:t>
            </w:r>
          </w:p>
          <w:p w14:paraId="3E5B0892" w14:textId="77777777" w:rsidR="008C4D6F" w:rsidRPr="00DD5B69" w:rsidRDefault="008C4D6F" w:rsidP="008C4D6F">
            <w:pPr>
              <w:pStyle w:val="TableText"/>
              <w:widowControl/>
              <w:autoSpaceDE/>
              <w:autoSpaceDN/>
            </w:pPr>
            <w:r w:rsidRPr="00DD5B69">
              <w:t>Perform appropriate First Aid</w:t>
            </w:r>
            <w:r>
              <w:t>,</w:t>
            </w:r>
            <w:r w:rsidRPr="00DD5B69">
              <w:t xml:space="preserve"> as required</w:t>
            </w:r>
            <w:r>
              <w:t>,</w:t>
            </w:r>
            <w:r w:rsidRPr="00DD5B69">
              <w:t xml:space="preserve"> on children</w:t>
            </w:r>
            <w:r>
              <w:t>.</w:t>
            </w:r>
          </w:p>
          <w:p w14:paraId="45648FD9" w14:textId="77777777" w:rsidR="008C4D6F" w:rsidRPr="00DD5B69" w:rsidRDefault="008C4D6F" w:rsidP="008C4D6F">
            <w:pPr>
              <w:pStyle w:val="TableText"/>
              <w:widowControl/>
              <w:autoSpaceDE/>
              <w:autoSpaceDN/>
            </w:pPr>
            <w:r>
              <w:t>Maintain a safe and clean environment, which may require vacuuming/sweeping/mopping floors for up to 10 minutes at a time, rinsing of mop and carrying mop bucket with 5 cm of water, cleaning sinks, cleaning children’s sinks 1 m high, cleaning children’s toilets, wiping of bench tops and children’s tables and chairs, and general tidying.</w:t>
            </w:r>
          </w:p>
        </w:tc>
      </w:tr>
    </w:tbl>
    <w:p w14:paraId="1F1A7C4F" w14:textId="18E4CC51" w:rsidR="008C4D6F" w:rsidRDefault="008C4D6F" w:rsidP="008C4D6F">
      <w:pPr>
        <w:pStyle w:val="ECMMSubHeading"/>
      </w:pPr>
      <w:r>
        <w:lastRenderedPageBreak/>
        <w:t xml:space="preserve">SKILLS &amp; KNOWLEDGE </w:t>
      </w:r>
    </w:p>
    <w:p w14:paraId="561F9E7E" w14:textId="77777777" w:rsidR="008C4D6F" w:rsidRDefault="008C4D6F" w:rsidP="008C4D6F">
      <w:pPr>
        <w:pStyle w:val="ECMMText-Normal"/>
      </w:pPr>
      <w:r w:rsidRPr="00674C5A">
        <w:rPr>
          <w:rStyle w:val="ECMMSubHeadingChar"/>
          <w:color w:val="294D71"/>
        </w:rPr>
        <w:t>Requirements:</w:t>
      </w:r>
      <w:r w:rsidRPr="00674C5A">
        <w:rPr>
          <w:color w:val="294D71"/>
        </w:rPr>
        <w:t xml:space="preserve"> </w:t>
      </w:r>
      <w:r w:rsidRPr="008B2798">
        <w:rPr>
          <w:color w:val="FF0000"/>
        </w:rPr>
        <w:t>&lt;What requirements does the employee need?&gt;</w:t>
      </w:r>
    </w:p>
    <w:p w14:paraId="16101FAB" w14:textId="77777777" w:rsidR="008C4D6F" w:rsidRDefault="008C4D6F" w:rsidP="00525AED">
      <w:pPr>
        <w:pStyle w:val="ECMMNumbering"/>
        <w:numPr>
          <w:ilvl w:val="0"/>
          <w:numId w:val="10"/>
        </w:numPr>
        <w:spacing w:line="240" w:lineRule="auto"/>
        <w:contextualSpacing w:val="0"/>
      </w:pPr>
      <w:r>
        <w:t>Current Working with Children Check (WCC).</w:t>
      </w:r>
    </w:p>
    <w:p w14:paraId="039B9913" w14:textId="77777777" w:rsidR="008C4D6F" w:rsidRDefault="008C4D6F" w:rsidP="00525AED">
      <w:pPr>
        <w:pStyle w:val="ECMMNumbering"/>
        <w:numPr>
          <w:ilvl w:val="0"/>
          <w:numId w:val="10"/>
        </w:numPr>
        <w:spacing w:line="240" w:lineRule="auto"/>
        <w:contextualSpacing w:val="0"/>
      </w:pPr>
      <w:r>
        <w:t>Current child protection training and knowledge.</w:t>
      </w:r>
    </w:p>
    <w:p w14:paraId="034C18FD" w14:textId="77777777" w:rsidR="008C4D6F" w:rsidRPr="00BB2F80" w:rsidRDefault="008C4D6F" w:rsidP="00525AED">
      <w:pPr>
        <w:pStyle w:val="ECMMNumbering"/>
        <w:numPr>
          <w:ilvl w:val="0"/>
          <w:numId w:val="10"/>
        </w:numPr>
        <w:spacing w:line="240" w:lineRule="auto"/>
        <w:contextualSpacing w:val="0"/>
        <w:rPr>
          <w:color w:val="0072CE"/>
        </w:rPr>
      </w:pPr>
      <w:r w:rsidRPr="00BB2F80">
        <w:rPr>
          <w:color w:val="0072CE"/>
        </w:rPr>
        <w:t xml:space="preserve">Current Victorian </w:t>
      </w:r>
      <w:r>
        <w:rPr>
          <w:color w:val="0072CE"/>
        </w:rPr>
        <w:t>d</w:t>
      </w:r>
      <w:r w:rsidRPr="00BB2F80">
        <w:rPr>
          <w:color w:val="0072CE"/>
        </w:rPr>
        <w:t xml:space="preserve">river’s </w:t>
      </w:r>
      <w:r>
        <w:rPr>
          <w:color w:val="0072CE"/>
        </w:rPr>
        <w:t>l</w:t>
      </w:r>
      <w:r w:rsidRPr="00BB2F80">
        <w:rPr>
          <w:color w:val="0072CE"/>
        </w:rPr>
        <w:t>icense (desirable)</w:t>
      </w:r>
      <w:r>
        <w:rPr>
          <w:color w:val="0072CE"/>
        </w:rPr>
        <w:t>.</w:t>
      </w:r>
    </w:p>
    <w:p w14:paraId="19676666" w14:textId="77777777" w:rsidR="008C4D6F" w:rsidRDefault="008C4D6F" w:rsidP="008C4D6F">
      <w:pPr>
        <w:pStyle w:val="ECMMText-Normal"/>
      </w:pPr>
      <w:r w:rsidRPr="00674C5A">
        <w:rPr>
          <w:rStyle w:val="ECMMSubHeadingChar"/>
          <w:color w:val="294D71"/>
        </w:rPr>
        <w:t>Qualifications:</w:t>
      </w:r>
      <w:r w:rsidRPr="00674C5A">
        <w:rPr>
          <w:color w:val="294D71"/>
        </w:rPr>
        <w:t xml:space="preserve"> </w:t>
      </w:r>
      <w:r w:rsidRPr="008B2798">
        <w:rPr>
          <w:color w:val="FF0000"/>
        </w:rPr>
        <w:t xml:space="preserve">&lt;What qualifications or education level does the employee need?&gt; </w:t>
      </w:r>
    </w:p>
    <w:p w14:paraId="2ED00B49" w14:textId="77777777" w:rsidR="008C4D6F" w:rsidRDefault="008C4D6F" w:rsidP="00525AED">
      <w:pPr>
        <w:pStyle w:val="ECMMText-Normal"/>
        <w:numPr>
          <w:ilvl w:val="0"/>
          <w:numId w:val="11"/>
        </w:numPr>
        <w:spacing w:line="240" w:lineRule="auto"/>
      </w:pPr>
      <w:r>
        <w:t>Must hold a qualification of a &lt;Certificate III/Diploma&gt; in Early Childhood Education and Care recognised by ACECQA.</w:t>
      </w:r>
    </w:p>
    <w:p w14:paraId="7E4DAAC9" w14:textId="77777777" w:rsidR="008C4D6F" w:rsidRPr="00BB2F80" w:rsidRDefault="008C4D6F" w:rsidP="00525AED">
      <w:pPr>
        <w:pStyle w:val="ECMMText-Normal"/>
        <w:numPr>
          <w:ilvl w:val="0"/>
          <w:numId w:val="11"/>
        </w:numPr>
        <w:spacing w:line="240" w:lineRule="auto"/>
        <w:rPr>
          <w:color w:val="0072CE"/>
        </w:rPr>
      </w:pPr>
      <w:r w:rsidRPr="00BB2F80">
        <w:rPr>
          <w:color w:val="0072CE"/>
        </w:rPr>
        <w:t xml:space="preserve">Hold a current ACECQA compliant First Aid Certificate, including </w:t>
      </w:r>
      <w:r>
        <w:rPr>
          <w:color w:val="0072CE"/>
        </w:rPr>
        <w:t>R</w:t>
      </w:r>
      <w:r w:rsidRPr="00BB2F80">
        <w:rPr>
          <w:color w:val="0072CE"/>
        </w:rPr>
        <w:t xml:space="preserve">esuscitation, Asthma Management, </w:t>
      </w:r>
      <w:r>
        <w:rPr>
          <w:color w:val="0072CE"/>
        </w:rPr>
        <w:t xml:space="preserve">and </w:t>
      </w:r>
      <w:r w:rsidRPr="00BB2F80">
        <w:rPr>
          <w:color w:val="0072CE"/>
        </w:rPr>
        <w:t>Anaphylaxis</w:t>
      </w:r>
      <w:r>
        <w:rPr>
          <w:color w:val="0072CE"/>
        </w:rPr>
        <w:t>.</w:t>
      </w:r>
    </w:p>
    <w:p w14:paraId="049DD4DD" w14:textId="77777777" w:rsidR="008C4D6F" w:rsidRDefault="008C4D6F" w:rsidP="008C4D6F">
      <w:pPr>
        <w:pStyle w:val="ECMMText-Normal"/>
      </w:pPr>
      <w:r w:rsidRPr="00674C5A">
        <w:rPr>
          <w:rStyle w:val="ECMMSubHeadingChar"/>
          <w:color w:val="294D71"/>
        </w:rPr>
        <w:t>Experience:</w:t>
      </w:r>
      <w:r w:rsidRPr="00674C5A">
        <w:rPr>
          <w:color w:val="294D71"/>
        </w:rPr>
        <w:t xml:space="preserve"> </w:t>
      </w:r>
      <w:r w:rsidRPr="00DE61E3">
        <w:rPr>
          <w:color w:val="FF0000"/>
        </w:rPr>
        <w:t xml:space="preserve">&lt;What type and how much experience is needed?&gt; </w:t>
      </w:r>
    </w:p>
    <w:p w14:paraId="35FBCEDE" w14:textId="77777777" w:rsidR="008C4D6F" w:rsidRPr="00BB2F80" w:rsidRDefault="008C4D6F" w:rsidP="00525AED">
      <w:pPr>
        <w:pStyle w:val="ECMMText-Normal"/>
        <w:numPr>
          <w:ilvl w:val="0"/>
          <w:numId w:val="12"/>
        </w:numPr>
        <w:spacing w:line="240" w:lineRule="auto"/>
        <w:rPr>
          <w:color w:val="0072CE"/>
        </w:rPr>
      </w:pPr>
      <w:r w:rsidRPr="00BB2F80">
        <w:rPr>
          <w:color w:val="0072CE"/>
        </w:rPr>
        <w:t>Previous experience working in the early childhood sector (desirable)</w:t>
      </w:r>
      <w:r>
        <w:rPr>
          <w:color w:val="0072CE"/>
        </w:rPr>
        <w:t>.</w:t>
      </w:r>
    </w:p>
    <w:p w14:paraId="183BF76A" w14:textId="77777777" w:rsidR="008C4D6F" w:rsidRDefault="008C4D6F" w:rsidP="008C4D6F">
      <w:pPr>
        <w:pStyle w:val="ECMMText-Normal"/>
      </w:pPr>
      <w:r w:rsidRPr="00674C5A">
        <w:rPr>
          <w:rStyle w:val="ECMMSubHeadingChar"/>
          <w:color w:val="294D71"/>
        </w:rPr>
        <w:t>Skills:</w:t>
      </w:r>
      <w:r w:rsidRPr="00674C5A">
        <w:rPr>
          <w:color w:val="294D71"/>
        </w:rPr>
        <w:t xml:space="preserve"> </w:t>
      </w:r>
      <w:r w:rsidRPr="009A0E3F">
        <w:rPr>
          <w:color w:val="FF0000"/>
        </w:rPr>
        <w:t xml:space="preserve">&lt;What skills are needed for the </w:t>
      </w:r>
      <w:r>
        <w:rPr>
          <w:color w:val="FF0000"/>
        </w:rPr>
        <w:t>position</w:t>
      </w:r>
      <w:r w:rsidRPr="009A0E3F">
        <w:rPr>
          <w:color w:val="FF0000"/>
        </w:rPr>
        <w:t xml:space="preserve">, including any technical or interpersonal skills?&gt; </w:t>
      </w:r>
    </w:p>
    <w:p w14:paraId="4F8F4C0A" w14:textId="77777777" w:rsidR="008C4D6F" w:rsidRPr="00BB2F80" w:rsidRDefault="008C4D6F" w:rsidP="00525AED">
      <w:pPr>
        <w:pStyle w:val="ECMMText-Normal"/>
        <w:numPr>
          <w:ilvl w:val="0"/>
          <w:numId w:val="12"/>
        </w:numPr>
        <w:spacing w:line="240" w:lineRule="auto"/>
        <w:rPr>
          <w:color w:val="0072CE"/>
        </w:rPr>
      </w:pPr>
      <w:r w:rsidRPr="00BB2F80">
        <w:rPr>
          <w:color w:val="0072CE"/>
        </w:rPr>
        <w:t xml:space="preserve">Sound understanding of the Victorian Early Years Learning and Development Framework (VEYLDF) and/or Early Years Learning Framework (EYLF) and be able to apply </w:t>
      </w:r>
      <w:r>
        <w:rPr>
          <w:color w:val="0072CE"/>
        </w:rPr>
        <w:t>them</w:t>
      </w:r>
      <w:r w:rsidRPr="00BB2F80">
        <w:rPr>
          <w:color w:val="0072CE"/>
        </w:rPr>
        <w:t xml:space="preserve"> in their teaching practice</w:t>
      </w:r>
      <w:r>
        <w:rPr>
          <w:color w:val="0072CE"/>
        </w:rPr>
        <w:t>.</w:t>
      </w:r>
    </w:p>
    <w:p w14:paraId="4764EDC1" w14:textId="77777777" w:rsidR="008C4D6F" w:rsidRPr="00BB2F80" w:rsidRDefault="008C4D6F" w:rsidP="00525AED">
      <w:pPr>
        <w:pStyle w:val="ECMMText-Normal"/>
        <w:numPr>
          <w:ilvl w:val="0"/>
          <w:numId w:val="12"/>
        </w:numPr>
        <w:spacing w:line="240" w:lineRule="auto"/>
        <w:rPr>
          <w:color w:val="0072CE"/>
        </w:rPr>
      </w:pPr>
      <w:r w:rsidRPr="00BB2F80">
        <w:rPr>
          <w:color w:val="0072CE"/>
        </w:rPr>
        <w:t>Knowledge of the Education and Care Services National Law Act 2010 and the Education and Care Services National Regulations 2011</w:t>
      </w:r>
      <w:r>
        <w:rPr>
          <w:color w:val="0072CE"/>
        </w:rPr>
        <w:t>.</w:t>
      </w:r>
    </w:p>
    <w:p w14:paraId="0601E1F4" w14:textId="77777777" w:rsidR="008C4D6F" w:rsidRPr="00BB2F80" w:rsidRDefault="008C4D6F" w:rsidP="00525AED">
      <w:pPr>
        <w:pStyle w:val="ECMMText-Normal"/>
        <w:numPr>
          <w:ilvl w:val="0"/>
          <w:numId w:val="12"/>
        </w:numPr>
        <w:spacing w:line="240" w:lineRule="auto"/>
        <w:rPr>
          <w:color w:val="0072CE"/>
        </w:rPr>
      </w:pPr>
      <w:r w:rsidRPr="00BB2F80">
        <w:rPr>
          <w:color w:val="0072CE"/>
        </w:rPr>
        <w:t>Understanding of the National Quality Standards (NQS)</w:t>
      </w:r>
      <w:r>
        <w:rPr>
          <w:color w:val="0072CE"/>
        </w:rPr>
        <w:t>.</w:t>
      </w:r>
    </w:p>
    <w:p w14:paraId="11460325" w14:textId="77777777" w:rsidR="008C4D6F" w:rsidRPr="00BB2F80" w:rsidRDefault="008C4D6F" w:rsidP="00525AED">
      <w:pPr>
        <w:pStyle w:val="ECMMText-Normal"/>
        <w:numPr>
          <w:ilvl w:val="0"/>
          <w:numId w:val="12"/>
        </w:numPr>
        <w:spacing w:line="240" w:lineRule="auto"/>
        <w:rPr>
          <w:color w:val="0072CE"/>
        </w:rPr>
      </w:pPr>
      <w:r w:rsidRPr="00BB2F80">
        <w:rPr>
          <w:color w:val="0072CE"/>
        </w:rPr>
        <w:t>Demonstrated understanding of the purpose and expectations of the Victorian Child Safe Standards and demonstrated commitment to contributing to a child safe organisation in both practice and culture.</w:t>
      </w:r>
    </w:p>
    <w:p w14:paraId="45F34A14" w14:textId="77777777" w:rsidR="008C4D6F" w:rsidRPr="00BB2F80" w:rsidRDefault="008C4D6F" w:rsidP="00525AED">
      <w:pPr>
        <w:pStyle w:val="ECMMText-Normal"/>
        <w:numPr>
          <w:ilvl w:val="0"/>
          <w:numId w:val="12"/>
        </w:numPr>
        <w:spacing w:line="240" w:lineRule="auto"/>
        <w:rPr>
          <w:color w:val="0072CE"/>
        </w:rPr>
      </w:pPr>
      <w:r w:rsidRPr="00BB2F80">
        <w:rPr>
          <w:color w:val="0072CE"/>
        </w:rPr>
        <w:t xml:space="preserve">Knowledge and understanding of </w:t>
      </w:r>
      <w:r>
        <w:rPr>
          <w:color w:val="0072CE"/>
        </w:rPr>
        <w:t>m</w:t>
      </w:r>
      <w:r w:rsidRPr="00BB2F80">
        <w:rPr>
          <w:color w:val="0072CE"/>
        </w:rPr>
        <w:t xml:space="preserve">andatory </w:t>
      </w:r>
      <w:r>
        <w:rPr>
          <w:color w:val="0072CE"/>
        </w:rPr>
        <w:t>r</w:t>
      </w:r>
      <w:r w:rsidRPr="00BB2F80">
        <w:rPr>
          <w:color w:val="0072CE"/>
        </w:rPr>
        <w:t>eporting requirements</w:t>
      </w:r>
      <w:r>
        <w:rPr>
          <w:color w:val="0072CE"/>
        </w:rPr>
        <w:t>.</w:t>
      </w:r>
    </w:p>
    <w:p w14:paraId="216DBE7B" w14:textId="77777777" w:rsidR="008C4D6F" w:rsidRPr="00BB2F80" w:rsidRDefault="008C4D6F" w:rsidP="00525AED">
      <w:pPr>
        <w:pStyle w:val="ECMMText-Normal"/>
        <w:numPr>
          <w:ilvl w:val="0"/>
          <w:numId w:val="12"/>
        </w:numPr>
        <w:spacing w:line="240" w:lineRule="auto"/>
        <w:rPr>
          <w:color w:val="0072CE"/>
        </w:rPr>
      </w:pPr>
      <w:r w:rsidRPr="00BB2F80">
        <w:rPr>
          <w:color w:val="0072CE"/>
        </w:rPr>
        <w:t>Understanding of the Child Information Sharing Scheme (CISS), Family</w:t>
      </w:r>
      <w:r>
        <w:rPr>
          <w:color w:val="0072CE"/>
        </w:rPr>
        <w:t xml:space="preserve"> Violence</w:t>
      </w:r>
      <w:r w:rsidRPr="00BB2F80">
        <w:rPr>
          <w:color w:val="0072CE"/>
        </w:rPr>
        <w:t xml:space="preserve"> Information Sharing </w:t>
      </w:r>
      <w:r w:rsidRPr="00BB2F80">
        <w:rPr>
          <w:color w:val="0072CE"/>
        </w:rPr>
        <w:lastRenderedPageBreak/>
        <w:t>Scheme (FVISS)</w:t>
      </w:r>
      <w:r>
        <w:rPr>
          <w:color w:val="0072CE"/>
        </w:rPr>
        <w:t>,</w:t>
      </w:r>
      <w:r w:rsidRPr="00BB2F80">
        <w:rPr>
          <w:color w:val="0072CE"/>
        </w:rPr>
        <w:t xml:space="preserve"> and Family Violence Multi-Agency Risk Assessment and Management Framework (MARAM)</w:t>
      </w:r>
      <w:r>
        <w:rPr>
          <w:color w:val="0072CE"/>
        </w:rPr>
        <w:t>.</w:t>
      </w:r>
    </w:p>
    <w:p w14:paraId="0A3126AA" w14:textId="77777777" w:rsidR="008C4D6F" w:rsidRPr="00BB2F80" w:rsidRDefault="008C4D6F" w:rsidP="00525AED">
      <w:pPr>
        <w:pStyle w:val="ECMMText-Normal"/>
        <w:numPr>
          <w:ilvl w:val="0"/>
          <w:numId w:val="12"/>
        </w:numPr>
        <w:spacing w:line="240" w:lineRule="auto"/>
        <w:rPr>
          <w:color w:val="0072CE"/>
        </w:rPr>
      </w:pPr>
      <w:r w:rsidRPr="00BB2F80">
        <w:rPr>
          <w:color w:val="0072CE"/>
        </w:rPr>
        <w:t>Have a sound understanding and knowledge of early childhood development and education</w:t>
      </w:r>
      <w:r>
        <w:rPr>
          <w:color w:val="0072CE"/>
        </w:rPr>
        <w:t>.</w:t>
      </w:r>
    </w:p>
    <w:p w14:paraId="1AA50128" w14:textId="77777777" w:rsidR="008C4D6F" w:rsidRPr="00BB2F80" w:rsidRDefault="008C4D6F" w:rsidP="00525AED">
      <w:pPr>
        <w:pStyle w:val="ECMMText-Normal"/>
        <w:numPr>
          <w:ilvl w:val="0"/>
          <w:numId w:val="12"/>
        </w:numPr>
        <w:spacing w:line="240" w:lineRule="auto"/>
        <w:rPr>
          <w:color w:val="0072CE"/>
        </w:rPr>
      </w:pPr>
      <w:r w:rsidRPr="00BB2F80">
        <w:rPr>
          <w:color w:val="0072CE"/>
        </w:rPr>
        <w:t>Ability to develop, document</w:t>
      </w:r>
      <w:r>
        <w:rPr>
          <w:color w:val="0072CE"/>
        </w:rPr>
        <w:t>,</w:t>
      </w:r>
      <w:r w:rsidRPr="00BB2F80">
        <w:rPr>
          <w:color w:val="0072CE"/>
        </w:rPr>
        <w:t xml:space="preserve"> and implement a high quality, developmentally appropriate education program for kindergarten children</w:t>
      </w:r>
      <w:r>
        <w:rPr>
          <w:color w:val="0072CE"/>
        </w:rPr>
        <w:t>,</w:t>
      </w:r>
      <w:r w:rsidRPr="00BB2F80">
        <w:rPr>
          <w:color w:val="0072CE"/>
        </w:rPr>
        <w:t xml:space="preserve"> in consultation with relevant stakeholders</w:t>
      </w:r>
      <w:r>
        <w:rPr>
          <w:color w:val="0072CE"/>
        </w:rPr>
        <w:t>.</w:t>
      </w:r>
    </w:p>
    <w:p w14:paraId="472A1440" w14:textId="77777777" w:rsidR="008C4D6F" w:rsidRPr="00BB2F80" w:rsidRDefault="008C4D6F" w:rsidP="00525AED">
      <w:pPr>
        <w:pStyle w:val="ECMMText-Normal"/>
        <w:numPr>
          <w:ilvl w:val="0"/>
          <w:numId w:val="12"/>
        </w:numPr>
        <w:spacing w:line="240" w:lineRule="auto"/>
        <w:rPr>
          <w:color w:val="0072CE"/>
        </w:rPr>
      </w:pPr>
      <w:r w:rsidRPr="00BB2F80">
        <w:rPr>
          <w:color w:val="0072CE"/>
        </w:rPr>
        <w:t xml:space="preserve">Knowledge of </w:t>
      </w:r>
      <w:r>
        <w:rPr>
          <w:color w:val="0072CE"/>
        </w:rPr>
        <w:t>w</w:t>
      </w:r>
      <w:r w:rsidRPr="00BB2F80">
        <w:rPr>
          <w:color w:val="0072CE"/>
        </w:rPr>
        <w:t xml:space="preserve">ork </w:t>
      </w:r>
      <w:r>
        <w:rPr>
          <w:color w:val="0072CE"/>
        </w:rPr>
        <w:t>h</w:t>
      </w:r>
      <w:r w:rsidRPr="00BB2F80">
        <w:rPr>
          <w:color w:val="0072CE"/>
        </w:rPr>
        <w:t xml:space="preserve">ealth </w:t>
      </w:r>
      <w:r>
        <w:rPr>
          <w:color w:val="0072CE"/>
        </w:rPr>
        <w:t>and</w:t>
      </w:r>
      <w:r w:rsidRPr="00BB2F80">
        <w:rPr>
          <w:color w:val="0072CE"/>
        </w:rPr>
        <w:t xml:space="preserve"> </w:t>
      </w:r>
      <w:r>
        <w:rPr>
          <w:color w:val="0072CE"/>
        </w:rPr>
        <w:t>s</w:t>
      </w:r>
      <w:r w:rsidRPr="00BB2F80">
        <w:rPr>
          <w:color w:val="0072CE"/>
        </w:rPr>
        <w:t>afety legislation, employee responsibilities, safety practices</w:t>
      </w:r>
      <w:r>
        <w:rPr>
          <w:color w:val="0072CE"/>
        </w:rPr>
        <w:t>,</w:t>
      </w:r>
      <w:r w:rsidRPr="00BB2F80">
        <w:rPr>
          <w:color w:val="0072CE"/>
        </w:rPr>
        <w:t xml:space="preserve"> and safety issues for children and staff</w:t>
      </w:r>
      <w:r>
        <w:rPr>
          <w:color w:val="0072CE"/>
        </w:rPr>
        <w:t>.</w:t>
      </w:r>
    </w:p>
    <w:p w14:paraId="3457C859" w14:textId="77777777" w:rsidR="008C4D6F" w:rsidRPr="00BB2F80" w:rsidRDefault="008C4D6F" w:rsidP="00525AED">
      <w:pPr>
        <w:pStyle w:val="ECMMText-Normal"/>
        <w:numPr>
          <w:ilvl w:val="0"/>
          <w:numId w:val="12"/>
        </w:numPr>
        <w:spacing w:line="240" w:lineRule="auto"/>
        <w:rPr>
          <w:color w:val="0072CE"/>
        </w:rPr>
      </w:pPr>
      <w:r w:rsidRPr="00BB2F80">
        <w:rPr>
          <w:color w:val="0072CE"/>
        </w:rPr>
        <w:t>The ability to plan, work</w:t>
      </w:r>
      <w:r>
        <w:rPr>
          <w:color w:val="0072CE"/>
        </w:rPr>
        <w:t>,</w:t>
      </w:r>
      <w:r w:rsidRPr="00BB2F80">
        <w:rPr>
          <w:color w:val="0072CE"/>
        </w:rPr>
        <w:t xml:space="preserve"> and manage time effectively with minimal supervision</w:t>
      </w:r>
      <w:r>
        <w:rPr>
          <w:color w:val="0072CE"/>
        </w:rPr>
        <w:t>.</w:t>
      </w:r>
    </w:p>
    <w:p w14:paraId="26ADC3CB" w14:textId="77777777" w:rsidR="008C4D6F" w:rsidRPr="00BB2F80" w:rsidRDefault="008C4D6F" w:rsidP="00525AED">
      <w:pPr>
        <w:pStyle w:val="ECMMText-Normal"/>
        <w:numPr>
          <w:ilvl w:val="0"/>
          <w:numId w:val="12"/>
        </w:numPr>
        <w:spacing w:line="240" w:lineRule="auto"/>
        <w:rPr>
          <w:color w:val="0072CE"/>
        </w:rPr>
      </w:pPr>
      <w:r w:rsidRPr="00BB2F80">
        <w:rPr>
          <w:color w:val="0072CE"/>
        </w:rPr>
        <w:t>Strong interpersonal skills and an ability to communicate effectively with the approved provider, children, parents, other staff</w:t>
      </w:r>
      <w:r>
        <w:rPr>
          <w:color w:val="0072CE"/>
        </w:rPr>
        <w:t>,</w:t>
      </w:r>
      <w:r w:rsidRPr="00BB2F80">
        <w:rPr>
          <w:color w:val="0072CE"/>
        </w:rPr>
        <w:t xml:space="preserve"> and professionals</w:t>
      </w:r>
      <w:r>
        <w:rPr>
          <w:color w:val="0072CE"/>
        </w:rPr>
        <w:t>.</w:t>
      </w:r>
    </w:p>
    <w:p w14:paraId="733D04D4" w14:textId="77777777" w:rsidR="008C4D6F" w:rsidRPr="00BB2F80" w:rsidRDefault="008C4D6F" w:rsidP="00525AED">
      <w:pPr>
        <w:pStyle w:val="ECMMText-Normal"/>
        <w:numPr>
          <w:ilvl w:val="0"/>
          <w:numId w:val="12"/>
        </w:numPr>
        <w:spacing w:line="240" w:lineRule="auto"/>
        <w:rPr>
          <w:color w:val="0072CE"/>
        </w:rPr>
      </w:pPr>
      <w:r w:rsidRPr="00BB2F80">
        <w:rPr>
          <w:color w:val="0072CE"/>
        </w:rPr>
        <w:t>Ability to work in a cooperative, flexible</w:t>
      </w:r>
      <w:r>
        <w:rPr>
          <w:color w:val="0072CE"/>
        </w:rPr>
        <w:t>,</w:t>
      </w:r>
      <w:r w:rsidRPr="00BB2F80">
        <w:rPr>
          <w:color w:val="0072CE"/>
        </w:rPr>
        <w:t xml:space="preserve"> and professional manner with children, parents, staff</w:t>
      </w:r>
      <w:r>
        <w:rPr>
          <w:color w:val="0072CE"/>
        </w:rPr>
        <w:t>,</w:t>
      </w:r>
      <w:r w:rsidRPr="00BB2F80">
        <w:rPr>
          <w:color w:val="0072CE"/>
        </w:rPr>
        <w:t xml:space="preserve"> and approved provider</w:t>
      </w:r>
      <w:r>
        <w:rPr>
          <w:color w:val="0072CE"/>
        </w:rPr>
        <w:t>.</w:t>
      </w:r>
    </w:p>
    <w:p w14:paraId="06EF412A" w14:textId="77777777" w:rsidR="008C4D6F" w:rsidRPr="00BB2F80" w:rsidRDefault="008C4D6F" w:rsidP="00525AED">
      <w:pPr>
        <w:pStyle w:val="ECMMText-Normal"/>
        <w:numPr>
          <w:ilvl w:val="0"/>
          <w:numId w:val="12"/>
        </w:numPr>
        <w:spacing w:line="240" w:lineRule="auto"/>
        <w:rPr>
          <w:color w:val="0072CE"/>
        </w:rPr>
      </w:pPr>
      <w:r w:rsidRPr="00BB2F80">
        <w:rPr>
          <w:color w:val="0072CE"/>
        </w:rPr>
        <w:t>Ability to ensure confidentiality of information</w:t>
      </w:r>
      <w:r>
        <w:rPr>
          <w:color w:val="0072CE"/>
        </w:rPr>
        <w:t>.</w:t>
      </w:r>
    </w:p>
    <w:p w14:paraId="23A39D62" w14:textId="77777777" w:rsidR="008C4D6F" w:rsidRDefault="008C4D6F" w:rsidP="008C4D6F">
      <w:pPr>
        <w:pStyle w:val="ECMMText-Normal"/>
      </w:pPr>
    </w:p>
    <w:p w14:paraId="33DC464C" w14:textId="77777777" w:rsidR="00674C5A" w:rsidRDefault="00674C5A" w:rsidP="00EB6DCC">
      <w:pPr>
        <w:pStyle w:val="ECMMText-Normal"/>
        <w:sectPr w:rsidR="00674C5A" w:rsidSect="00024B0D">
          <w:pgSz w:w="11910" w:h="16840"/>
          <w:pgMar w:top="1418" w:right="740" w:bottom="1418" w:left="993" w:header="284" w:footer="565" w:gutter="0"/>
          <w:cols w:space="720"/>
        </w:sectPr>
      </w:pPr>
    </w:p>
    <w:p w14:paraId="75DD430D" w14:textId="77777777" w:rsidR="00067813" w:rsidRPr="008F589D" w:rsidRDefault="00067813" w:rsidP="00067813">
      <w:pPr>
        <w:pStyle w:val="ECMMHeading"/>
      </w:pPr>
      <w:r>
        <w:lastRenderedPageBreak/>
        <w:t xml:space="preserve">ALLOCATION of roles and RESPONSIBILITIES </w:t>
      </w:r>
    </w:p>
    <w:p w14:paraId="44624BA6" w14:textId="77777777" w:rsidR="00067813" w:rsidRDefault="00067813" w:rsidP="00067813">
      <w:pPr>
        <w:pStyle w:val="ECMMText-Normal"/>
      </w:pPr>
      <w:r>
        <w:t xml:space="preserve">Note: </w:t>
      </w:r>
      <w:r w:rsidRPr="003966AB">
        <w:t xml:space="preserve">Responsibilities are a guide only and </w:t>
      </w:r>
      <w:r>
        <w:t xml:space="preserve">can be </w:t>
      </w:r>
      <w:r w:rsidRPr="003966AB">
        <w:t>add</w:t>
      </w:r>
      <w:r>
        <w:t>ed</w:t>
      </w:r>
      <w:r w:rsidRPr="003966AB">
        <w:t>/delete</w:t>
      </w:r>
      <w:r>
        <w:t>d</w:t>
      </w:r>
      <w:r w:rsidRPr="003966AB">
        <w:t xml:space="preserve"> as applicable</w:t>
      </w:r>
      <w:r>
        <w:t xml:space="preserve">. </w:t>
      </w:r>
    </w:p>
    <w:tbl>
      <w:tblPr>
        <w:tblStyle w:val="TableGrid"/>
        <w:tblW w:w="0" w:type="auto"/>
        <w:tblLook w:val="04A0" w:firstRow="1" w:lastRow="0" w:firstColumn="1" w:lastColumn="0" w:noHBand="0" w:noVBand="1"/>
      </w:tblPr>
      <w:tblGrid>
        <w:gridCol w:w="2844"/>
        <w:gridCol w:w="2789"/>
        <w:gridCol w:w="2789"/>
        <w:gridCol w:w="2787"/>
        <w:gridCol w:w="2785"/>
      </w:tblGrid>
      <w:tr w:rsidR="00067813" w14:paraId="0B1839AD" w14:textId="77777777" w:rsidTr="009C2127">
        <w:tc>
          <w:tcPr>
            <w:tcW w:w="2798" w:type="dxa"/>
            <w:shd w:val="clear" w:color="auto" w:fill="294D71"/>
            <w:vAlign w:val="center"/>
          </w:tcPr>
          <w:p w14:paraId="09FCF7F3" w14:textId="77777777" w:rsidR="00067813" w:rsidRPr="00DC638C" w:rsidRDefault="00067813" w:rsidP="00067813">
            <w:pPr>
              <w:pStyle w:val="ECMMText-Normal"/>
              <w:spacing w:after="0"/>
              <w:jc w:val="center"/>
              <w:rPr>
                <w:b/>
                <w:bCs/>
              </w:rPr>
            </w:pPr>
            <w:r w:rsidRPr="00DC638C">
              <w:rPr>
                <w:b/>
                <w:bCs/>
                <w:color w:val="FFFFFF" w:themeColor="background1"/>
              </w:rPr>
              <w:t>Responsibility Area by Role</w:t>
            </w:r>
          </w:p>
        </w:tc>
        <w:tc>
          <w:tcPr>
            <w:tcW w:w="2799" w:type="dxa"/>
            <w:shd w:val="clear" w:color="auto" w:fill="294D71"/>
            <w:vAlign w:val="center"/>
          </w:tcPr>
          <w:p w14:paraId="48C0D42F" w14:textId="77777777" w:rsidR="00067813" w:rsidRPr="00D9555D" w:rsidRDefault="00067813" w:rsidP="00067813">
            <w:pPr>
              <w:pStyle w:val="ECMMText-Normal"/>
              <w:spacing w:after="0"/>
              <w:jc w:val="center"/>
              <w:rPr>
                <w:b/>
                <w:bCs/>
                <w:color w:val="FFFFFF" w:themeColor="background1"/>
              </w:rPr>
            </w:pPr>
            <w:r w:rsidRPr="00D9555D">
              <w:rPr>
                <w:b/>
                <w:bCs/>
                <w:color w:val="FFFFFF" w:themeColor="background1"/>
              </w:rPr>
              <w:t>Approved Provider/CoM</w:t>
            </w:r>
          </w:p>
        </w:tc>
        <w:tc>
          <w:tcPr>
            <w:tcW w:w="2799" w:type="dxa"/>
            <w:shd w:val="clear" w:color="auto" w:fill="294D71"/>
            <w:vAlign w:val="center"/>
          </w:tcPr>
          <w:p w14:paraId="2898DDAD" w14:textId="261088A5" w:rsidR="00067813" w:rsidRPr="00D9555D" w:rsidRDefault="00067813" w:rsidP="00067813">
            <w:pPr>
              <w:pStyle w:val="ECMMText-Normal"/>
              <w:spacing w:after="0"/>
              <w:jc w:val="center"/>
              <w:rPr>
                <w:b/>
                <w:bCs/>
                <w:color w:val="FFFFFF" w:themeColor="background1"/>
              </w:rPr>
            </w:pPr>
            <w:r w:rsidRPr="00D9555D">
              <w:rPr>
                <w:b/>
                <w:bCs/>
                <w:color w:val="FFFFFF" w:themeColor="background1"/>
              </w:rPr>
              <w:t>Administration Officer</w:t>
            </w:r>
          </w:p>
          <w:p w14:paraId="0B7CFE15" w14:textId="77777777" w:rsidR="00067813" w:rsidRPr="00D9555D" w:rsidRDefault="00067813" w:rsidP="00067813">
            <w:pPr>
              <w:pStyle w:val="ECMMText-Normal"/>
              <w:spacing w:after="0"/>
              <w:jc w:val="center"/>
              <w:rPr>
                <w:b/>
                <w:bCs/>
                <w:color w:val="FFFFFF" w:themeColor="background1"/>
              </w:rPr>
            </w:pPr>
            <w:r w:rsidRPr="00D9555D">
              <w:rPr>
                <w:b/>
                <w:bCs/>
                <w:color w:val="FFFFFF" w:themeColor="background1"/>
              </w:rPr>
              <w:t>(If applicable)</w:t>
            </w:r>
          </w:p>
        </w:tc>
        <w:tc>
          <w:tcPr>
            <w:tcW w:w="2799" w:type="dxa"/>
            <w:shd w:val="clear" w:color="auto" w:fill="294D71"/>
            <w:vAlign w:val="center"/>
          </w:tcPr>
          <w:p w14:paraId="552C2300" w14:textId="77777777" w:rsidR="00067813" w:rsidRPr="00D9555D" w:rsidRDefault="00067813" w:rsidP="00067813">
            <w:pPr>
              <w:pStyle w:val="ECMMText-Normal"/>
              <w:spacing w:after="0"/>
              <w:jc w:val="center"/>
              <w:rPr>
                <w:b/>
                <w:bCs/>
                <w:color w:val="FFFFFF" w:themeColor="background1"/>
              </w:rPr>
            </w:pPr>
            <w:r w:rsidRPr="00D9555D">
              <w:rPr>
                <w:b/>
                <w:bCs/>
                <w:color w:val="FFFFFF" w:themeColor="background1"/>
              </w:rPr>
              <w:t>Nominated Supervisor/</w:t>
            </w:r>
          </w:p>
          <w:p w14:paraId="194799C2" w14:textId="77777777" w:rsidR="00067813" w:rsidRPr="00D9555D" w:rsidRDefault="00067813" w:rsidP="00067813">
            <w:pPr>
              <w:pStyle w:val="ECMMText-Normal"/>
              <w:spacing w:after="0"/>
              <w:jc w:val="center"/>
              <w:rPr>
                <w:b/>
                <w:bCs/>
                <w:color w:val="FFFFFF" w:themeColor="background1"/>
              </w:rPr>
            </w:pPr>
            <w:r w:rsidRPr="00D9555D">
              <w:rPr>
                <w:b/>
                <w:bCs/>
                <w:color w:val="FFFFFF" w:themeColor="background1"/>
              </w:rPr>
              <w:t>Director (if applicable)</w:t>
            </w:r>
          </w:p>
        </w:tc>
        <w:tc>
          <w:tcPr>
            <w:tcW w:w="2799" w:type="dxa"/>
            <w:shd w:val="clear" w:color="auto" w:fill="294D71"/>
            <w:vAlign w:val="center"/>
          </w:tcPr>
          <w:p w14:paraId="6AE26A63" w14:textId="77777777" w:rsidR="00067813" w:rsidRPr="00D9555D" w:rsidRDefault="00067813" w:rsidP="00067813">
            <w:pPr>
              <w:pStyle w:val="ECMMText-Normal"/>
              <w:spacing w:after="0"/>
              <w:jc w:val="center"/>
              <w:rPr>
                <w:b/>
                <w:bCs/>
                <w:color w:val="FFFFFF" w:themeColor="background1"/>
              </w:rPr>
            </w:pPr>
            <w:r w:rsidRPr="00D9555D">
              <w:rPr>
                <w:b/>
                <w:bCs/>
                <w:color w:val="FFFFFF" w:themeColor="background1"/>
              </w:rPr>
              <w:t>Teaching Team</w:t>
            </w:r>
          </w:p>
        </w:tc>
      </w:tr>
      <w:tr w:rsidR="00067813" w14:paraId="522C2C23" w14:textId="77777777" w:rsidTr="009C2127">
        <w:trPr>
          <w:trHeight w:val="548"/>
        </w:trPr>
        <w:tc>
          <w:tcPr>
            <w:tcW w:w="13994" w:type="dxa"/>
            <w:gridSpan w:val="5"/>
            <w:shd w:val="clear" w:color="auto" w:fill="DAE6F2"/>
            <w:vAlign w:val="center"/>
          </w:tcPr>
          <w:p w14:paraId="3B694FEE" w14:textId="77777777" w:rsidR="00067813" w:rsidRDefault="00067813" w:rsidP="002355C0">
            <w:pPr>
              <w:pStyle w:val="ECMMSubHeading"/>
            </w:pPr>
            <w:r w:rsidRPr="001F118D">
              <w:t xml:space="preserve">Regulative/ Legislative </w:t>
            </w:r>
            <w:r>
              <w:t>R</w:t>
            </w:r>
            <w:r w:rsidRPr="001F118D">
              <w:t>equirements</w:t>
            </w:r>
          </w:p>
        </w:tc>
      </w:tr>
      <w:tr w:rsidR="00067813" w14:paraId="31F85AA4" w14:textId="77777777" w:rsidTr="002355C0">
        <w:tc>
          <w:tcPr>
            <w:tcW w:w="2798" w:type="dxa"/>
          </w:tcPr>
          <w:p w14:paraId="03A609EB" w14:textId="77777777" w:rsidR="00067813" w:rsidRPr="006F51E9" w:rsidRDefault="00067813" w:rsidP="002355C0">
            <w:pPr>
              <w:pStyle w:val="ECMMText-Normal"/>
              <w:rPr>
                <w:b/>
                <w:bCs/>
              </w:rPr>
            </w:pPr>
            <w:r>
              <w:rPr>
                <w:b/>
                <w:bCs/>
              </w:rPr>
              <w:t>L</w:t>
            </w:r>
            <w:r w:rsidRPr="006F51E9">
              <w:rPr>
                <w:b/>
                <w:bCs/>
              </w:rPr>
              <w:t xml:space="preserve">egislation: </w:t>
            </w:r>
            <w:r>
              <w:rPr>
                <w:b/>
                <w:bCs/>
              </w:rPr>
              <w:t>O</w:t>
            </w:r>
            <w:r w:rsidRPr="006F51E9">
              <w:rPr>
                <w:b/>
                <w:bCs/>
              </w:rPr>
              <w:t xml:space="preserve">bligations </w:t>
            </w:r>
          </w:p>
          <w:p w14:paraId="13D72FA0" w14:textId="77777777" w:rsidR="00067813" w:rsidRDefault="00067813" w:rsidP="002355C0">
            <w:pPr>
              <w:pStyle w:val="BulletPoints-Table"/>
            </w:pPr>
            <w:r>
              <w:t xml:space="preserve">The National Quality Framework (NQF) </w:t>
            </w:r>
          </w:p>
          <w:p w14:paraId="414AC9E4" w14:textId="77777777" w:rsidR="00067813" w:rsidRDefault="00067813" w:rsidP="002355C0">
            <w:pPr>
              <w:pStyle w:val="BulletPoints-Table"/>
            </w:pPr>
            <w:r>
              <w:t>The Education and Care Services National Law</w:t>
            </w:r>
          </w:p>
          <w:p w14:paraId="6D301594" w14:textId="77777777" w:rsidR="00067813" w:rsidRDefault="00067813" w:rsidP="002355C0">
            <w:pPr>
              <w:pStyle w:val="BulletPoints-Table"/>
            </w:pPr>
            <w:r>
              <w:t>The Education and Care Services National Regulations</w:t>
            </w:r>
          </w:p>
        </w:tc>
        <w:tc>
          <w:tcPr>
            <w:tcW w:w="2799" w:type="dxa"/>
            <w:vAlign w:val="center"/>
          </w:tcPr>
          <w:p w14:paraId="68B8C23A"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130027D4"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0804B40E"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377C2DDD" w14:textId="77777777" w:rsidR="00067813" w:rsidRDefault="00067813" w:rsidP="002355C0">
            <w:pPr>
              <w:pStyle w:val="ECMMText-Normal"/>
              <w:jc w:val="center"/>
            </w:pPr>
            <w:r>
              <w:t>[</w:t>
            </w:r>
            <w:r w:rsidRPr="00D9555D">
              <w:rPr>
                <w:highlight w:val="cyan"/>
              </w:rPr>
              <w:t>name</w:t>
            </w:r>
            <w:r>
              <w:t>]</w:t>
            </w:r>
          </w:p>
        </w:tc>
      </w:tr>
      <w:tr w:rsidR="00067813" w14:paraId="02D4B933" w14:textId="77777777" w:rsidTr="002355C0">
        <w:tc>
          <w:tcPr>
            <w:tcW w:w="2798" w:type="dxa"/>
          </w:tcPr>
          <w:p w14:paraId="1FBA19E0" w14:textId="77777777" w:rsidR="00067813" w:rsidRPr="006F51E9" w:rsidRDefault="00067813" w:rsidP="002355C0">
            <w:pPr>
              <w:pStyle w:val="ECMMText-Normal"/>
              <w:rPr>
                <w:b/>
                <w:bCs/>
              </w:rPr>
            </w:pPr>
            <w:r w:rsidRPr="006F51E9">
              <w:rPr>
                <w:b/>
                <w:bCs/>
              </w:rPr>
              <w:t>NQAITS requirements</w:t>
            </w:r>
          </w:p>
          <w:p w14:paraId="417F671D" w14:textId="77777777" w:rsidR="00067813" w:rsidRDefault="00067813" w:rsidP="002355C0">
            <w:pPr>
              <w:pStyle w:val="BulletPoints-Table"/>
            </w:pPr>
            <w:r>
              <w:t>Person with management or control (PMC)</w:t>
            </w:r>
          </w:p>
          <w:p w14:paraId="4FA39AFA" w14:textId="77777777" w:rsidR="00067813" w:rsidRDefault="00067813" w:rsidP="002355C0">
            <w:pPr>
              <w:pStyle w:val="BulletPoints-Table"/>
            </w:pPr>
            <w:r>
              <w:t>Nominated supervisor</w:t>
            </w:r>
          </w:p>
          <w:p w14:paraId="527D41AF" w14:textId="77777777" w:rsidR="00067813" w:rsidRDefault="00067813" w:rsidP="002355C0">
            <w:pPr>
              <w:pStyle w:val="BulletPoints-Table"/>
            </w:pPr>
            <w:r>
              <w:t>Serious incidents</w:t>
            </w:r>
          </w:p>
          <w:p w14:paraId="2A4DC0C0" w14:textId="77777777" w:rsidR="00067813" w:rsidRDefault="00067813" w:rsidP="002355C0">
            <w:pPr>
              <w:pStyle w:val="BulletPoints-Table"/>
            </w:pPr>
            <w:r>
              <w:t>Closures</w:t>
            </w:r>
          </w:p>
          <w:p w14:paraId="03E847FE" w14:textId="77777777" w:rsidR="00067813" w:rsidRDefault="00067813" w:rsidP="002355C0">
            <w:pPr>
              <w:pStyle w:val="BulletPoints-Table"/>
            </w:pPr>
            <w:r>
              <w:t>Child safety incidents</w:t>
            </w:r>
          </w:p>
          <w:p w14:paraId="011E7E45" w14:textId="77777777" w:rsidR="00067813" w:rsidRDefault="00067813" w:rsidP="002355C0">
            <w:pPr>
              <w:pStyle w:val="BulletPoints-Table"/>
            </w:pPr>
            <w:r>
              <w:t>Waiver applications</w:t>
            </w:r>
          </w:p>
          <w:p w14:paraId="09DEC9E1" w14:textId="77777777" w:rsidR="00067813" w:rsidRDefault="00067813" w:rsidP="002355C0">
            <w:pPr>
              <w:pStyle w:val="BulletPoints-Table"/>
            </w:pPr>
            <w:r>
              <w:t>All other reports</w:t>
            </w:r>
          </w:p>
        </w:tc>
        <w:tc>
          <w:tcPr>
            <w:tcW w:w="2799" w:type="dxa"/>
            <w:vAlign w:val="center"/>
          </w:tcPr>
          <w:p w14:paraId="42F361AE"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0DF7243F"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5D364061"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0550AB9F" w14:textId="77777777" w:rsidR="00067813" w:rsidRDefault="00067813" w:rsidP="002355C0">
            <w:pPr>
              <w:pStyle w:val="ECMMText-Normal"/>
              <w:jc w:val="center"/>
            </w:pPr>
            <w:r>
              <w:t>[</w:t>
            </w:r>
            <w:r w:rsidRPr="00D9555D">
              <w:rPr>
                <w:highlight w:val="cyan"/>
              </w:rPr>
              <w:t>name</w:t>
            </w:r>
            <w:r>
              <w:t>]</w:t>
            </w:r>
          </w:p>
        </w:tc>
      </w:tr>
      <w:tr w:rsidR="00067813" w14:paraId="464B6604" w14:textId="77777777" w:rsidTr="002355C0">
        <w:tc>
          <w:tcPr>
            <w:tcW w:w="2798" w:type="dxa"/>
          </w:tcPr>
          <w:p w14:paraId="35D1831D" w14:textId="77777777" w:rsidR="00067813" w:rsidRPr="002C68B7" w:rsidRDefault="00067813" w:rsidP="002355C0">
            <w:pPr>
              <w:pStyle w:val="ECMMText-Normal"/>
              <w:rPr>
                <w:b/>
                <w:bCs/>
              </w:rPr>
            </w:pPr>
            <w:r w:rsidRPr="002C68B7">
              <w:rPr>
                <w:b/>
                <w:bCs/>
              </w:rPr>
              <w:t>Funding</w:t>
            </w:r>
          </w:p>
          <w:p w14:paraId="419FC21C" w14:textId="77777777" w:rsidR="00067813" w:rsidRDefault="00067813" w:rsidP="002355C0">
            <w:pPr>
              <w:pStyle w:val="BulletPoints-Table"/>
            </w:pPr>
            <w:r>
              <w:lastRenderedPageBreak/>
              <w:t>Funding agreement</w:t>
            </w:r>
          </w:p>
          <w:p w14:paraId="28E67D19" w14:textId="77777777" w:rsidR="00067813" w:rsidRDefault="00067813" w:rsidP="002355C0">
            <w:pPr>
              <w:pStyle w:val="BulletPoints-Table"/>
            </w:pPr>
            <w:r>
              <w:t>Annual confirmation</w:t>
            </w:r>
          </w:p>
          <w:p w14:paraId="2D59E227" w14:textId="77777777" w:rsidR="00067813" w:rsidRDefault="00067813" w:rsidP="002355C0">
            <w:pPr>
              <w:pStyle w:val="BulletPoints-Table"/>
            </w:pPr>
            <w:r>
              <w:t>Updating Kindergarten Information System when required</w:t>
            </w:r>
          </w:p>
          <w:p w14:paraId="6C45C33D" w14:textId="77777777" w:rsidR="00067813" w:rsidRDefault="00067813" w:rsidP="002355C0">
            <w:pPr>
              <w:pStyle w:val="BulletPoints-Table"/>
            </w:pPr>
            <w:r>
              <w:t>School Readiness Funding</w:t>
            </w:r>
          </w:p>
          <w:p w14:paraId="4B5FE987" w14:textId="77777777" w:rsidR="00067813" w:rsidRDefault="00067813" w:rsidP="002355C0">
            <w:pPr>
              <w:pStyle w:val="BulletPoints-Table"/>
            </w:pPr>
            <w:r>
              <w:t>KIS applications</w:t>
            </w:r>
          </w:p>
          <w:p w14:paraId="398ECF50" w14:textId="77777777" w:rsidR="00067813" w:rsidRDefault="00067813" w:rsidP="002355C0">
            <w:pPr>
              <w:pStyle w:val="BulletPoints-Table"/>
            </w:pPr>
            <w:r>
              <w:t>2nd year funding application</w:t>
            </w:r>
          </w:p>
          <w:p w14:paraId="36B3FFC9" w14:textId="77777777" w:rsidR="00067813" w:rsidRDefault="00067813" w:rsidP="002355C0">
            <w:pPr>
              <w:pStyle w:val="BulletPoints-Table"/>
            </w:pPr>
            <w:r>
              <w:t>School exemption application</w:t>
            </w:r>
          </w:p>
          <w:p w14:paraId="3268A60D" w14:textId="77777777" w:rsidR="00067813" w:rsidRDefault="00067813" w:rsidP="002355C0">
            <w:pPr>
              <w:pStyle w:val="BulletPoints-Table"/>
            </w:pPr>
            <w:r>
              <w:t xml:space="preserve">Teacher Supplement </w:t>
            </w:r>
          </w:p>
          <w:p w14:paraId="73B70701" w14:textId="77777777" w:rsidR="00067813" w:rsidRDefault="00067813" w:rsidP="002355C0">
            <w:pPr>
              <w:pStyle w:val="BulletPoints-Table"/>
            </w:pPr>
            <w:r>
              <w:t>Early Start Kindergarten</w:t>
            </w:r>
          </w:p>
        </w:tc>
        <w:tc>
          <w:tcPr>
            <w:tcW w:w="2799" w:type="dxa"/>
            <w:vAlign w:val="center"/>
          </w:tcPr>
          <w:p w14:paraId="4F9499BD" w14:textId="77777777" w:rsidR="00067813" w:rsidRDefault="00067813" w:rsidP="002355C0">
            <w:pPr>
              <w:pStyle w:val="ECMMText-Normal"/>
              <w:jc w:val="center"/>
            </w:pPr>
            <w:r>
              <w:lastRenderedPageBreak/>
              <w:t>[</w:t>
            </w:r>
            <w:r w:rsidRPr="00D9555D">
              <w:rPr>
                <w:highlight w:val="cyan"/>
              </w:rPr>
              <w:t>name</w:t>
            </w:r>
            <w:r>
              <w:t>]</w:t>
            </w:r>
          </w:p>
        </w:tc>
        <w:tc>
          <w:tcPr>
            <w:tcW w:w="2799" w:type="dxa"/>
            <w:vAlign w:val="center"/>
          </w:tcPr>
          <w:p w14:paraId="12DAC28D"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6D665B5C"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0ACBC4D9" w14:textId="77777777" w:rsidR="00067813" w:rsidRDefault="00067813" w:rsidP="002355C0">
            <w:pPr>
              <w:pStyle w:val="ECMMText-Normal"/>
              <w:jc w:val="center"/>
            </w:pPr>
            <w:r>
              <w:t>[</w:t>
            </w:r>
            <w:r w:rsidRPr="00D9555D">
              <w:rPr>
                <w:highlight w:val="cyan"/>
              </w:rPr>
              <w:t>name</w:t>
            </w:r>
            <w:r>
              <w:t>]</w:t>
            </w:r>
          </w:p>
        </w:tc>
      </w:tr>
      <w:tr w:rsidR="00067813" w14:paraId="5AE0C4BB" w14:textId="77777777" w:rsidTr="002355C0">
        <w:tc>
          <w:tcPr>
            <w:tcW w:w="2798" w:type="dxa"/>
          </w:tcPr>
          <w:p w14:paraId="55956F3C" w14:textId="77777777" w:rsidR="00067813" w:rsidRPr="002C68B7" w:rsidRDefault="00067813" w:rsidP="002355C0">
            <w:pPr>
              <w:pStyle w:val="ECMMText-Normal"/>
              <w:rPr>
                <w:b/>
                <w:bCs/>
              </w:rPr>
            </w:pPr>
            <w:r w:rsidRPr="002C68B7">
              <w:rPr>
                <w:b/>
                <w:bCs/>
              </w:rPr>
              <w:t xml:space="preserve">Incorporated </w:t>
            </w:r>
            <w:r>
              <w:rPr>
                <w:b/>
                <w:bCs/>
              </w:rPr>
              <w:t>A</w:t>
            </w:r>
            <w:r w:rsidRPr="002C68B7">
              <w:rPr>
                <w:b/>
                <w:bCs/>
              </w:rPr>
              <w:t>ssociation</w:t>
            </w:r>
          </w:p>
          <w:p w14:paraId="60D92B15" w14:textId="77777777" w:rsidR="00067813" w:rsidRDefault="00067813" w:rsidP="002355C0">
            <w:pPr>
              <w:pStyle w:val="BulletPoints-Table"/>
            </w:pPr>
            <w:r>
              <w:t>Consumer Affairs</w:t>
            </w:r>
          </w:p>
          <w:p w14:paraId="0656C01D" w14:textId="77777777" w:rsidR="00067813" w:rsidRDefault="00067813" w:rsidP="002355C0">
            <w:pPr>
              <w:pStyle w:val="BulletPoints-Table"/>
            </w:pPr>
            <w:r>
              <w:t>Constitution obligations</w:t>
            </w:r>
          </w:p>
          <w:p w14:paraId="4914D933" w14:textId="77777777" w:rsidR="00067813" w:rsidRDefault="00067813" w:rsidP="002355C0">
            <w:pPr>
              <w:pStyle w:val="BulletPoints-Table"/>
            </w:pPr>
            <w:r>
              <w:t>Monthly meetings</w:t>
            </w:r>
          </w:p>
          <w:p w14:paraId="3FDD4A00" w14:textId="77777777" w:rsidR="00067813" w:rsidRDefault="00067813" w:rsidP="002355C0">
            <w:pPr>
              <w:pStyle w:val="BulletPoints-Table"/>
            </w:pPr>
            <w:r>
              <w:t>AGM</w:t>
            </w:r>
          </w:p>
          <w:p w14:paraId="276CBEFD" w14:textId="77777777" w:rsidR="00067813" w:rsidRDefault="00067813" w:rsidP="002355C0">
            <w:pPr>
              <w:pStyle w:val="BulletPoints-Table"/>
              <w:ind w:left="447"/>
            </w:pPr>
            <w:r>
              <w:t>Financial audit/review</w:t>
            </w:r>
          </w:p>
        </w:tc>
        <w:tc>
          <w:tcPr>
            <w:tcW w:w="2799" w:type="dxa"/>
            <w:vAlign w:val="center"/>
          </w:tcPr>
          <w:p w14:paraId="11E7B359"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00D82318"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7EC70750"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34707FBA" w14:textId="77777777" w:rsidR="00067813" w:rsidRDefault="00067813" w:rsidP="002355C0">
            <w:pPr>
              <w:pStyle w:val="ECMMText-Normal"/>
              <w:jc w:val="center"/>
            </w:pPr>
            <w:r>
              <w:t>[</w:t>
            </w:r>
            <w:r w:rsidRPr="00D9555D">
              <w:rPr>
                <w:highlight w:val="cyan"/>
              </w:rPr>
              <w:t>name</w:t>
            </w:r>
            <w:r>
              <w:t>]</w:t>
            </w:r>
          </w:p>
        </w:tc>
      </w:tr>
      <w:tr w:rsidR="00067813" w14:paraId="70CFBCDF" w14:textId="77777777" w:rsidTr="002355C0">
        <w:tc>
          <w:tcPr>
            <w:tcW w:w="2798" w:type="dxa"/>
          </w:tcPr>
          <w:p w14:paraId="7BE822AE" w14:textId="77777777" w:rsidR="00067813" w:rsidRPr="002C68B7" w:rsidRDefault="00067813" w:rsidP="002355C0">
            <w:pPr>
              <w:pStyle w:val="ECMMText-Normal"/>
              <w:rPr>
                <w:b/>
                <w:bCs/>
              </w:rPr>
            </w:pPr>
            <w:r w:rsidRPr="002C68B7">
              <w:rPr>
                <w:b/>
                <w:bCs/>
              </w:rPr>
              <w:t>Australian Charities and Not-for-profits Commission</w:t>
            </w:r>
            <w:r>
              <w:rPr>
                <w:b/>
                <w:bCs/>
              </w:rPr>
              <w:t xml:space="preserve"> (ACNC)</w:t>
            </w:r>
          </w:p>
          <w:p w14:paraId="13876ADE" w14:textId="77777777" w:rsidR="00067813" w:rsidRDefault="00067813" w:rsidP="002355C0">
            <w:pPr>
              <w:pStyle w:val="BulletPoints-Table"/>
            </w:pPr>
            <w:r>
              <w:t>Updated CoM details</w:t>
            </w:r>
          </w:p>
          <w:p w14:paraId="4D1B91A7" w14:textId="77777777" w:rsidR="00067813" w:rsidRDefault="00067813" w:rsidP="002355C0">
            <w:pPr>
              <w:pStyle w:val="BulletPoints-Table"/>
            </w:pPr>
            <w:r>
              <w:t>Annual reporting including financials</w:t>
            </w:r>
          </w:p>
          <w:p w14:paraId="35AF86B1" w14:textId="77777777" w:rsidR="00067813" w:rsidRDefault="00067813" w:rsidP="002355C0">
            <w:pPr>
              <w:pStyle w:val="BulletPoints-Table"/>
            </w:pPr>
            <w:r>
              <w:lastRenderedPageBreak/>
              <w:t>Constitution</w:t>
            </w:r>
          </w:p>
        </w:tc>
        <w:tc>
          <w:tcPr>
            <w:tcW w:w="2799" w:type="dxa"/>
            <w:vAlign w:val="center"/>
          </w:tcPr>
          <w:p w14:paraId="29CEF1AB" w14:textId="77777777" w:rsidR="00067813" w:rsidRDefault="00067813" w:rsidP="002355C0">
            <w:pPr>
              <w:pStyle w:val="ECMMText-Normal"/>
              <w:jc w:val="center"/>
            </w:pPr>
            <w:r>
              <w:lastRenderedPageBreak/>
              <w:t>[</w:t>
            </w:r>
            <w:r w:rsidRPr="00D9555D">
              <w:rPr>
                <w:highlight w:val="cyan"/>
              </w:rPr>
              <w:t>name</w:t>
            </w:r>
            <w:r>
              <w:t>]</w:t>
            </w:r>
          </w:p>
        </w:tc>
        <w:tc>
          <w:tcPr>
            <w:tcW w:w="2799" w:type="dxa"/>
            <w:vAlign w:val="center"/>
          </w:tcPr>
          <w:p w14:paraId="0319FDE6"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172E0CB1"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5CA99541" w14:textId="77777777" w:rsidR="00067813" w:rsidRDefault="00067813" w:rsidP="002355C0">
            <w:pPr>
              <w:pStyle w:val="ECMMText-Normal"/>
              <w:jc w:val="center"/>
            </w:pPr>
            <w:r>
              <w:t>[</w:t>
            </w:r>
            <w:r w:rsidRPr="00D9555D">
              <w:rPr>
                <w:highlight w:val="cyan"/>
              </w:rPr>
              <w:t>name</w:t>
            </w:r>
            <w:r>
              <w:t>]</w:t>
            </w:r>
          </w:p>
        </w:tc>
      </w:tr>
      <w:tr w:rsidR="00067813" w14:paraId="1E8CEF88" w14:textId="77777777" w:rsidTr="002355C0">
        <w:tc>
          <w:tcPr>
            <w:tcW w:w="2798" w:type="dxa"/>
          </w:tcPr>
          <w:p w14:paraId="6C8DA42E" w14:textId="77777777" w:rsidR="00067813" w:rsidRPr="002C68B7" w:rsidRDefault="00067813" w:rsidP="002355C0">
            <w:pPr>
              <w:pStyle w:val="ECMMText-Normal"/>
              <w:rPr>
                <w:b/>
                <w:bCs/>
              </w:rPr>
            </w:pPr>
            <w:r w:rsidRPr="002C68B7">
              <w:rPr>
                <w:b/>
                <w:bCs/>
              </w:rPr>
              <w:t>Commission for Children and Young People (CCYP)</w:t>
            </w:r>
          </w:p>
          <w:p w14:paraId="10E06B94" w14:textId="77777777" w:rsidR="00067813" w:rsidRDefault="00067813" w:rsidP="002355C0">
            <w:pPr>
              <w:pStyle w:val="BulletPoints-Table"/>
            </w:pPr>
            <w:r>
              <w:t>Registration of Head of organisation</w:t>
            </w:r>
          </w:p>
        </w:tc>
        <w:tc>
          <w:tcPr>
            <w:tcW w:w="2799" w:type="dxa"/>
            <w:vAlign w:val="center"/>
          </w:tcPr>
          <w:p w14:paraId="0C8BD1C7"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6AFB7DEE"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4D1B0DF8" w14:textId="77777777" w:rsidR="00067813" w:rsidRDefault="00067813" w:rsidP="002355C0">
            <w:pPr>
              <w:pStyle w:val="ECMMText-Normal"/>
              <w:jc w:val="center"/>
            </w:pPr>
            <w:r>
              <w:t>[</w:t>
            </w:r>
            <w:r w:rsidRPr="00D9555D">
              <w:rPr>
                <w:highlight w:val="cyan"/>
              </w:rPr>
              <w:t>name</w:t>
            </w:r>
            <w:r>
              <w:t>]</w:t>
            </w:r>
          </w:p>
        </w:tc>
        <w:tc>
          <w:tcPr>
            <w:tcW w:w="2799" w:type="dxa"/>
            <w:vAlign w:val="center"/>
          </w:tcPr>
          <w:p w14:paraId="21F3BC56" w14:textId="77777777" w:rsidR="00067813" w:rsidRDefault="00067813" w:rsidP="002355C0">
            <w:pPr>
              <w:pStyle w:val="ECMMText-Normal"/>
              <w:jc w:val="center"/>
            </w:pPr>
            <w:r>
              <w:t>[</w:t>
            </w:r>
            <w:r w:rsidRPr="00D9555D">
              <w:rPr>
                <w:highlight w:val="cyan"/>
              </w:rPr>
              <w:t>name</w:t>
            </w:r>
            <w:r>
              <w:t>]</w:t>
            </w:r>
          </w:p>
        </w:tc>
      </w:tr>
      <w:tr w:rsidR="00067813" w14:paraId="403F06A0" w14:textId="77777777" w:rsidTr="002355C0">
        <w:tc>
          <w:tcPr>
            <w:tcW w:w="2798" w:type="dxa"/>
          </w:tcPr>
          <w:p w14:paraId="1FCE0867" w14:textId="77777777" w:rsidR="00067813" w:rsidRPr="00A83A60" w:rsidRDefault="00067813" w:rsidP="002355C0">
            <w:pPr>
              <w:pStyle w:val="ECMMText-Normal"/>
              <w:rPr>
                <w:b/>
                <w:bCs/>
              </w:rPr>
            </w:pPr>
            <w:r w:rsidRPr="00A83A60">
              <w:rPr>
                <w:b/>
                <w:bCs/>
              </w:rPr>
              <w:t>Quality Improvement Plan</w:t>
            </w:r>
          </w:p>
        </w:tc>
        <w:tc>
          <w:tcPr>
            <w:tcW w:w="2799" w:type="dxa"/>
            <w:vAlign w:val="center"/>
          </w:tcPr>
          <w:p w14:paraId="3E2522A5" w14:textId="77777777" w:rsidR="00067813" w:rsidRDefault="00067813" w:rsidP="002355C0">
            <w:pPr>
              <w:pStyle w:val="ECMMText-Normal"/>
              <w:jc w:val="center"/>
            </w:pPr>
            <w:r w:rsidRPr="007666A6">
              <w:t>[</w:t>
            </w:r>
            <w:r w:rsidRPr="007666A6">
              <w:rPr>
                <w:highlight w:val="cyan"/>
              </w:rPr>
              <w:t>name</w:t>
            </w:r>
            <w:r w:rsidRPr="007666A6">
              <w:t>]</w:t>
            </w:r>
          </w:p>
        </w:tc>
        <w:tc>
          <w:tcPr>
            <w:tcW w:w="2799" w:type="dxa"/>
            <w:vAlign w:val="center"/>
          </w:tcPr>
          <w:p w14:paraId="31AEFBDE" w14:textId="77777777" w:rsidR="00067813" w:rsidRDefault="00067813" w:rsidP="002355C0">
            <w:pPr>
              <w:pStyle w:val="ECMMText-Normal"/>
              <w:jc w:val="center"/>
            </w:pPr>
            <w:r w:rsidRPr="00884027">
              <w:t>[</w:t>
            </w:r>
            <w:r w:rsidRPr="00884027">
              <w:rPr>
                <w:highlight w:val="cyan"/>
              </w:rPr>
              <w:t>name</w:t>
            </w:r>
            <w:r w:rsidRPr="00884027">
              <w:t>]</w:t>
            </w:r>
          </w:p>
        </w:tc>
        <w:tc>
          <w:tcPr>
            <w:tcW w:w="2799" w:type="dxa"/>
            <w:vAlign w:val="center"/>
          </w:tcPr>
          <w:p w14:paraId="21014B04" w14:textId="77777777" w:rsidR="00067813" w:rsidRDefault="00067813" w:rsidP="002355C0">
            <w:pPr>
              <w:pStyle w:val="ECMMText-Normal"/>
              <w:jc w:val="center"/>
            </w:pPr>
            <w:r w:rsidRPr="007C1473">
              <w:t>[</w:t>
            </w:r>
            <w:r w:rsidRPr="007C1473">
              <w:rPr>
                <w:highlight w:val="cyan"/>
              </w:rPr>
              <w:t>name</w:t>
            </w:r>
            <w:r w:rsidRPr="007C1473">
              <w:t>]</w:t>
            </w:r>
          </w:p>
        </w:tc>
        <w:tc>
          <w:tcPr>
            <w:tcW w:w="2799" w:type="dxa"/>
            <w:vAlign w:val="center"/>
          </w:tcPr>
          <w:p w14:paraId="49A7AA59" w14:textId="77777777" w:rsidR="00067813" w:rsidRDefault="00067813" w:rsidP="002355C0">
            <w:pPr>
              <w:pStyle w:val="ECMMText-Normal"/>
              <w:jc w:val="center"/>
            </w:pPr>
            <w:r w:rsidRPr="00871234">
              <w:t>[</w:t>
            </w:r>
            <w:r w:rsidRPr="00871234">
              <w:rPr>
                <w:highlight w:val="cyan"/>
              </w:rPr>
              <w:t>name</w:t>
            </w:r>
            <w:r w:rsidRPr="00871234">
              <w:t>]</w:t>
            </w:r>
          </w:p>
        </w:tc>
      </w:tr>
      <w:tr w:rsidR="00067813" w14:paraId="38B958C9" w14:textId="77777777" w:rsidTr="002355C0">
        <w:tc>
          <w:tcPr>
            <w:tcW w:w="2798" w:type="dxa"/>
          </w:tcPr>
          <w:p w14:paraId="4CEE105A" w14:textId="77777777" w:rsidR="00067813" w:rsidRPr="00A83A60" w:rsidRDefault="00067813" w:rsidP="002355C0">
            <w:pPr>
              <w:pStyle w:val="ECMMText-Normal"/>
              <w:rPr>
                <w:b/>
                <w:bCs/>
              </w:rPr>
            </w:pPr>
            <w:r w:rsidRPr="00A83A60">
              <w:rPr>
                <w:b/>
                <w:bCs/>
              </w:rPr>
              <w:t>Lease Agreement</w:t>
            </w:r>
          </w:p>
        </w:tc>
        <w:tc>
          <w:tcPr>
            <w:tcW w:w="2799" w:type="dxa"/>
            <w:vAlign w:val="center"/>
          </w:tcPr>
          <w:p w14:paraId="63F61992" w14:textId="77777777" w:rsidR="00067813" w:rsidRDefault="00067813" w:rsidP="002355C0">
            <w:pPr>
              <w:pStyle w:val="ECMMText-Normal"/>
              <w:jc w:val="center"/>
            </w:pPr>
            <w:r w:rsidRPr="007666A6">
              <w:t>[</w:t>
            </w:r>
            <w:r w:rsidRPr="007666A6">
              <w:rPr>
                <w:highlight w:val="cyan"/>
              </w:rPr>
              <w:t>name</w:t>
            </w:r>
            <w:r w:rsidRPr="007666A6">
              <w:t>]</w:t>
            </w:r>
          </w:p>
        </w:tc>
        <w:tc>
          <w:tcPr>
            <w:tcW w:w="2799" w:type="dxa"/>
            <w:vAlign w:val="center"/>
          </w:tcPr>
          <w:p w14:paraId="733FDDD0" w14:textId="77777777" w:rsidR="00067813" w:rsidRDefault="00067813" w:rsidP="002355C0">
            <w:pPr>
              <w:pStyle w:val="ECMMText-Normal"/>
              <w:jc w:val="center"/>
            </w:pPr>
            <w:r w:rsidRPr="00884027">
              <w:t>[</w:t>
            </w:r>
            <w:r w:rsidRPr="00884027">
              <w:rPr>
                <w:highlight w:val="cyan"/>
              </w:rPr>
              <w:t>name</w:t>
            </w:r>
            <w:r w:rsidRPr="00884027">
              <w:t>]</w:t>
            </w:r>
          </w:p>
        </w:tc>
        <w:tc>
          <w:tcPr>
            <w:tcW w:w="2799" w:type="dxa"/>
            <w:vAlign w:val="center"/>
          </w:tcPr>
          <w:p w14:paraId="742D645A" w14:textId="77777777" w:rsidR="00067813" w:rsidRDefault="00067813" w:rsidP="002355C0">
            <w:pPr>
              <w:pStyle w:val="ECMMText-Normal"/>
              <w:jc w:val="center"/>
            </w:pPr>
            <w:r w:rsidRPr="007C1473">
              <w:t>[</w:t>
            </w:r>
            <w:r w:rsidRPr="007C1473">
              <w:rPr>
                <w:highlight w:val="cyan"/>
              </w:rPr>
              <w:t>name</w:t>
            </w:r>
            <w:r w:rsidRPr="007C1473">
              <w:t>]</w:t>
            </w:r>
          </w:p>
        </w:tc>
        <w:tc>
          <w:tcPr>
            <w:tcW w:w="2799" w:type="dxa"/>
            <w:vAlign w:val="center"/>
          </w:tcPr>
          <w:p w14:paraId="0C6FD133" w14:textId="77777777" w:rsidR="00067813" w:rsidRDefault="00067813" w:rsidP="002355C0">
            <w:pPr>
              <w:pStyle w:val="ECMMText-Normal"/>
              <w:jc w:val="center"/>
            </w:pPr>
            <w:r w:rsidRPr="00871234">
              <w:t>[</w:t>
            </w:r>
            <w:r w:rsidRPr="00871234">
              <w:rPr>
                <w:highlight w:val="cyan"/>
              </w:rPr>
              <w:t>name</w:t>
            </w:r>
            <w:r w:rsidRPr="00871234">
              <w:t>]</w:t>
            </w:r>
          </w:p>
        </w:tc>
      </w:tr>
      <w:tr w:rsidR="00067813" w14:paraId="428A9579" w14:textId="77777777" w:rsidTr="002355C0">
        <w:tc>
          <w:tcPr>
            <w:tcW w:w="2798" w:type="dxa"/>
          </w:tcPr>
          <w:p w14:paraId="398FE6E5" w14:textId="77777777" w:rsidR="00067813" w:rsidRDefault="00067813" w:rsidP="002355C0">
            <w:pPr>
              <w:pStyle w:val="ECMMText-Normal"/>
              <w:rPr>
                <w:b/>
                <w:bCs/>
              </w:rPr>
            </w:pPr>
            <w:r w:rsidRPr="00A83A60">
              <w:rPr>
                <w:b/>
                <w:bCs/>
              </w:rPr>
              <w:t>General Governance</w:t>
            </w:r>
          </w:p>
          <w:p w14:paraId="6099AACB" w14:textId="77777777" w:rsidR="00067813" w:rsidRPr="00515A8D" w:rsidRDefault="00067813" w:rsidP="00525AED">
            <w:pPr>
              <w:pStyle w:val="ECMMText-Normal"/>
              <w:numPr>
                <w:ilvl w:val="0"/>
                <w:numId w:val="14"/>
              </w:numPr>
              <w:spacing w:line="240" w:lineRule="auto"/>
              <w:ind w:left="447" w:hanging="284"/>
            </w:pPr>
            <w:r w:rsidRPr="00515A8D">
              <w:t>Risk management</w:t>
            </w:r>
          </w:p>
        </w:tc>
        <w:tc>
          <w:tcPr>
            <w:tcW w:w="2799" w:type="dxa"/>
            <w:vAlign w:val="center"/>
          </w:tcPr>
          <w:p w14:paraId="023A1227" w14:textId="77777777" w:rsidR="00067813" w:rsidRDefault="00067813" w:rsidP="002355C0">
            <w:pPr>
              <w:pStyle w:val="ECMMText-Normal"/>
              <w:jc w:val="center"/>
            </w:pPr>
            <w:r w:rsidRPr="007666A6">
              <w:t>[</w:t>
            </w:r>
            <w:r w:rsidRPr="007666A6">
              <w:rPr>
                <w:highlight w:val="cyan"/>
              </w:rPr>
              <w:t>name</w:t>
            </w:r>
            <w:r w:rsidRPr="007666A6">
              <w:t>]</w:t>
            </w:r>
          </w:p>
        </w:tc>
        <w:tc>
          <w:tcPr>
            <w:tcW w:w="2799" w:type="dxa"/>
            <w:vAlign w:val="center"/>
          </w:tcPr>
          <w:p w14:paraId="08D724EF" w14:textId="77777777" w:rsidR="00067813" w:rsidRDefault="00067813" w:rsidP="002355C0">
            <w:pPr>
              <w:pStyle w:val="ECMMText-Normal"/>
              <w:jc w:val="center"/>
            </w:pPr>
            <w:r w:rsidRPr="00884027">
              <w:t>[</w:t>
            </w:r>
            <w:r w:rsidRPr="00884027">
              <w:rPr>
                <w:highlight w:val="cyan"/>
              </w:rPr>
              <w:t>name</w:t>
            </w:r>
            <w:r w:rsidRPr="00884027">
              <w:t>]</w:t>
            </w:r>
          </w:p>
        </w:tc>
        <w:tc>
          <w:tcPr>
            <w:tcW w:w="2799" w:type="dxa"/>
            <w:vAlign w:val="center"/>
          </w:tcPr>
          <w:p w14:paraId="40B0923C" w14:textId="77777777" w:rsidR="00067813" w:rsidRDefault="00067813" w:rsidP="002355C0">
            <w:pPr>
              <w:pStyle w:val="ECMMText-Normal"/>
              <w:jc w:val="center"/>
            </w:pPr>
            <w:r w:rsidRPr="007C1473">
              <w:t>[</w:t>
            </w:r>
            <w:r w:rsidRPr="007C1473">
              <w:rPr>
                <w:highlight w:val="cyan"/>
              </w:rPr>
              <w:t>name</w:t>
            </w:r>
            <w:r w:rsidRPr="007C1473">
              <w:t>]</w:t>
            </w:r>
          </w:p>
        </w:tc>
        <w:tc>
          <w:tcPr>
            <w:tcW w:w="2799" w:type="dxa"/>
            <w:vAlign w:val="center"/>
          </w:tcPr>
          <w:p w14:paraId="50E6D51D" w14:textId="77777777" w:rsidR="00067813" w:rsidRDefault="00067813" w:rsidP="002355C0">
            <w:pPr>
              <w:pStyle w:val="ECMMText-Normal"/>
              <w:jc w:val="center"/>
            </w:pPr>
            <w:r w:rsidRPr="00871234">
              <w:t>[</w:t>
            </w:r>
            <w:r w:rsidRPr="00871234">
              <w:rPr>
                <w:highlight w:val="cyan"/>
              </w:rPr>
              <w:t>name</w:t>
            </w:r>
            <w:r w:rsidRPr="00871234">
              <w:t>]</w:t>
            </w:r>
          </w:p>
        </w:tc>
      </w:tr>
      <w:tr w:rsidR="00067813" w14:paraId="1BFB9963" w14:textId="77777777" w:rsidTr="002355C0">
        <w:tc>
          <w:tcPr>
            <w:tcW w:w="2798" w:type="dxa"/>
          </w:tcPr>
          <w:p w14:paraId="599517ED" w14:textId="77777777" w:rsidR="00067813" w:rsidRPr="00A83A60" w:rsidRDefault="00067813" w:rsidP="002355C0">
            <w:pPr>
              <w:pStyle w:val="ECMMText-Normal"/>
              <w:rPr>
                <w:b/>
                <w:bCs/>
              </w:rPr>
            </w:pPr>
            <w:r w:rsidRPr="00A83A60">
              <w:rPr>
                <w:b/>
                <w:bCs/>
              </w:rPr>
              <w:t xml:space="preserve">Finance </w:t>
            </w:r>
          </w:p>
          <w:p w14:paraId="47C3B830" w14:textId="77777777" w:rsidR="00067813" w:rsidRPr="00A83A60" w:rsidRDefault="00067813" w:rsidP="002355C0">
            <w:pPr>
              <w:pStyle w:val="BulletPoints-Table"/>
            </w:pPr>
            <w:r w:rsidRPr="00A83A60">
              <w:t>Budget development</w:t>
            </w:r>
          </w:p>
          <w:p w14:paraId="3A7DE227" w14:textId="77777777" w:rsidR="00067813" w:rsidRPr="00A83A60" w:rsidRDefault="00067813" w:rsidP="002355C0">
            <w:pPr>
              <w:pStyle w:val="BulletPoints-Table"/>
            </w:pPr>
            <w:r w:rsidRPr="00A83A60">
              <w:t>Purchasing decision/ spending policy</w:t>
            </w:r>
          </w:p>
          <w:p w14:paraId="0A59CE69" w14:textId="77777777" w:rsidR="00067813" w:rsidRPr="00A83A60" w:rsidRDefault="00067813" w:rsidP="002355C0">
            <w:pPr>
              <w:pStyle w:val="BulletPoints-Table"/>
            </w:pPr>
            <w:r w:rsidRPr="00A83A60">
              <w:t>Financial review</w:t>
            </w:r>
          </w:p>
          <w:p w14:paraId="32503643" w14:textId="77777777" w:rsidR="00067813" w:rsidRPr="00A83A60" w:rsidRDefault="00067813" w:rsidP="002355C0">
            <w:pPr>
              <w:pStyle w:val="BulletPoints-Table"/>
              <w:rPr>
                <w:lang w:eastAsia="en-AU"/>
              </w:rPr>
            </w:pPr>
            <w:r w:rsidRPr="00A83A60">
              <w:t>Yearly audit or review</w:t>
            </w:r>
          </w:p>
        </w:tc>
        <w:tc>
          <w:tcPr>
            <w:tcW w:w="2799" w:type="dxa"/>
            <w:vAlign w:val="center"/>
          </w:tcPr>
          <w:p w14:paraId="4A3E70F2" w14:textId="77777777" w:rsidR="00067813" w:rsidRDefault="00067813" w:rsidP="002355C0">
            <w:pPr>
              <w:pStyle w:val="ECMMText-Normal"/>
              <w:jc w:val="center"/>
            </w:pPr>
            <w:r w:rsidRPr="007666A6">
              <w:t>[</w:t>
            </w:r>
            <w:r w:rsidRPr="007666A6">
              <w:rPr>
                <w:highlight w:val="cyan"/>
              </w:rPr>
              <w:t>name</w:t>
            </w:r>
            <w:r w:rsidRPr="007666A6">
              <w:t>]</w:t>
            </w:r>
          </w:p>
        </w:tc>
        <w:tc>
          <w:tcPr>
            <w:tcW w:w="2799" w:type="dxa"/>
            <w:vAlign w:val="center"/>
          </w:tcPr>
          <w:p w14:paraId="587FCE20" w14:textId="77777777" w:rsidR="00067813" w:rsidRDefault="00067813" w:rsidP="002355C0">
            <w:pPr>
              <w:pStyle w:val="ECMMText-Normal"/>
              <w:jc w:val="center"/>
            </w:pPr>
            <w:r w:rsidRPr="00884027">
              <w:t>[</w:t>
            </w:r>
            <w:r w:rsidRPr="00884027">
              <w:rPr>
                <w:highlight w:val="cyan"/>
              </w:rPr>
              <w:t>name</w:t>
            </w:r>
            <w:r w:rsidRPr="00884027">
              <w:t>]</w:t>
            </w:r>
          </w:p>
        </w:tc>
        <w:tc>
          <w:tcPr>
            <w:tcW w:w="2799" w:type="dxa"/>
            <w:vAlign w:val="center"/>
          </w:tcPr>
          <w:p w14:paraId="3A139624" w14:textId="77777777" w:rsidR="00067813" w:rsidRDefault="00067813" w:rsidP="002355C0">
            <w:pPr>
              <w:pStyle w:val="ECMMText-Normal"/>
              <w:jc w:val="center"/>
            </w:pPr>
            <w:r w:rsidRPr="007C1473">
              <w:t>[</w:t>
            </w:r>
            <w:r w:rsidRPr="007C1473">
              <w:rPr>
                <w:highlight w:val="cyan"/>
              </w:rPr>
              <w:t>name</w:t>
            </w:r>
            <w:r w:rsidRPr="007C1473">
              <w:t>]</w:t>
            </w:r>
          </w:p>
        </w:tc>
        <w:tc>
          <w:tcPr>
            <w:tcW w:w="2799" w:type="dxa"/>
            <w:vAlign w:val="center"/>
          </w:tcPr>
          <w:p w14:paraId="1C73A7DD" w14:textId="77777777" w:rsidR="00067813" w:rsidRDefault="00067813" w:rsidP="002355C0">
            <w:pPr>
              <w:pStyle w:val="ECMMText-Normal"/>
              <w:jc w:val="center"/>
            </w:pPr>
            <w:r w:rsidRPr="00871234">
              <w:t>[</w:t>
            </w:r>
            <w:r w:rsidRPr="00871234">
              <w:rPr>
                <w:highlight w:val="cyan"/>
              </w:rPr>
              <w:t>name</w:t>
            </w:r>
            <w:r w:rsidRPr="00871234">
              <w:t>]</w:t>
            </w:r>
          </w:p>
        </w:tc>
      </w:tr>
      <w:tr w:rsidR="00067813" w14:paraId="77933612" w14:textId="77777777" w:rsidTr="002355C0">
        <w:tc>
          <w:tcPr>
            <w:tcW w:w="2798" w:type="dxa"/>
          </w:tcPr>
          <w:p w14:paraId="1E38251D" w14:textId="77777777" w:rsidR="00067813" w:rsidRPr="00607CD0" w:rsidRDefault="00067813" w:rsidP="002355C0">
            <w:pPr>
              <w:pStyle w:val="ECMMText-Normal"/>
              <w:rPr>
                <w:b/>
                <w:bCs/>
              </w:rPr>
            </w:pPr>
            <w:r w:rsidRPr="00607CD0">
              <w:rPr>
                <w:b/>
                <w:bCs/>
              </w:rPr>
              <w:t>Enrolments</w:t>
            </w:r>
          </w:p>
        </w:tc>
        <w:tc>
          <w:tcPr>
            <w:tcW w:w="2799" w:type="dxa"/>
            <w:vAlign w:val="center"/>
          </w:tcPr>
          <w:p w14:paraId="6AF47B36" w14:textId="77777777" w:rsidR="00067813" w:rsidRDefault="00067813" w:rsidP="002355C0">
            <w:pPr>
              <w:pStyle w:val="ECMMText-Normal"/>
              <w:jc w:val="center"/>
            </w:pPr>
            <w:r w:rsidRPr="007666A6">
              <w:t>[</w:t>
            </w:r>
            <w:r w:rsidRPr="007666A6">
              <w:rPr>
                <w:highlight w:val="cyan"/>
              </w:rPr>
              <w:t>name</w:t>
            </w:r>
            <w:r w:rsidRPr="007666A6">
              <w:t>]</w:t>
            </w:r>
          </w:p>
        </w:tc>
        <w:tc>
          <w:tcPr>
            <w:tcW w:w="2799" w:type="dxa"/>
            <w:vAlign w:val="center"/>
          </w:tcPr>
          <w:p w14:paraId="4027B0DE" w14:textId="77777777" w:rsidR="00067813" w:rsidRDefault="00067813" w:rsidP="002355C0">
            <w:pPr>
              <w:pStyle w:val="ECMMText-Normal"/>
              <w:jc w:val="center"/>
            </w:pPr>
            <w:r w:rsidRPr="00884027">
              <w:t>[</w:t>
            </w:r>
            <w:r w:rsidRPr="00884027">
              <w:rPr>
                <w:highlight w:val="cyan"/>
              </w:rPr>
              <w:t>name</w:t>
            </w:r>
            <w:r w:rsidRPr="00884027">
              <w:t>]</w:t>
            </w:r>
          </w:p>
        </w:tc>
        <w:tc>
          <w:tcPr>
            <w:tcW w:w="2799" w:type="dxa"/>
            <w:vAlign w:val="center"/>
          </w:tcPr>
          <w:p w14:paraId="4DB8FE01" w14:textId="77777777" w:rsidR="00067813" w:rsidRDefault="00067813" w:rsidP="002355C0">
            <w:pPr>
              <w:pStyle w:val="ECMMText-Normal"/>
              <w:jc w:val="center"/>
            </w:pPr>
            <w:r w:rsidRPr="007C1473">
              <w:t>[</w:t>
            </w:r>
            <w:r w:rsidRPr="007C1473">
              <w:rPr>
                <w:highlight w:val="cyan"/>
              </w:rPr>
              <w:t>name</w:t>
            </w:r>
            <w:r w:rsidRPr="007C1473">
              <w:t>]</w:t>
            </w:r>
          </w:p>
        </w:tc>
        <w:tc>
          <w:tcPr>
            <w:tcW w:w="2799" w:type="dxa"/>
            <w:vAlign w:val="center"/>
          </w:tcPr>
          <w:p w14:paraId="4CF53F89" w14:textId="77777777" w:rsidR="00067813" w:rsidRDefault="00067813" w:rsidP="002355C0">
            <w:pPr>
              <w:pStyle w:val="ECMMText-Normal"/>
              <w:jc w:val="center"/>
            </w:pPr>
            <w:r w:rsidRPr="00871234">
              <w:t>[</w:t>
            </w:r>
            <w:r w:rsidRPr="00871234">
              <w:rPr>
                <w:highlight w:val="cyan"/>
              </w:rPr>
              <w:t>name</w:t>
            </w:r>
            <w:r w:rsidRPr="00871234">
              <w:t>]</w:t>
            </w:r>
          </w:p>
        </w:tc>
      </w:tr>
      <w:tr w:rsidR="00067813" w14:paraId="3045DD84" w14:textId="77777777" w:rsidTr="002355C0">
        <w:tc>
          <w:tcPr>
            <w:tcW w:w="2798" w:type="dxa"/>
          </w:tcPr>
          <w:p w14:paraId="658E3F6E" w14:textId="77777777" w:rsidR="00067813" w:rsidRPr="00607CD0" w:rsidRDefault="00067813" w:rsidP="002355C0">
            <w:pPr>
              <w:pStyle w:val="ECMMText-Normal"/>
              <w:rPr>
                <w:b/>
                <w:bCs/>
              </w:rPr>
            </w:pPr>
            <w:r w:rsidRPr="00607CD0">
              <w:rPr>
                <w:b/>
                <w:bCs/>
              </w:rPr>
              <w:t xml:space="preserve">Timetable </w:t>
            </w:r>
          </w:p>
        </w:tc>
        <w:tc>
          <w:tcPr>
            <w:tcW w:w="2799" w:type="dxa"/>
            <w:vAlign w:val="center"/>
          </w:tcPr>
          <w:p w14:paraId="1D245892" w14:textId="77777777" w:rsidR="00067813" w:rsidRDefault="00067813" w:rsidP="002355C0">
            <w:pPr>
              <w:pStyle w:val="ECMMText-Normal"/>
              <w:jc w:val="center"/>
            </w:pPr>
            <w:r w:rsidRPr="007666A6">
              <w:t>[</w:t>
            </w:r>
            <w:r w:rsidRPr="007666A6">
              <w:rPr>
                <w:highlight w:val="cyan"/>
              </w:rPr>
              <w:t>name</w:t>
            </w:r>
            <w:r w:rsidRPr="007666A6">
              <w:t>]</w:t>
            </w:r>
          </w:p>
        </w:tc>
        <w:tc>
          <w:tcPr>
            <w:tcW w:w="2799" w:type="dxa"/>
            <w:vAlign w:val="center"/>
          </w:tcPr>
          <w:p w14:paraId="1666AB50" w14:textId="77777777" w:rsidR="00067813" w:rsidRDefault="00067813" w:rsidP="002355C0">
            <w:pPr>
              <w:pStyle w:val="ECMMText-Normal"/>
              <w:jc w:val="center"/>
            </w:pPr>
            <w:r w:rsidRPr="00884027">
              <w:t>[</w:t>
            </w:r>
            <w:r w:rsidRPr="00884027">
              <w:rPr>
                <w:highlight w:val="cyan"/>
              </w:rPr>
              <w:t>name</w:t>
            </w:r>
            <w:r w:rsidRPr="00884027">
              <w:t>]</w:t>
            </w:r>
          </w:p>
        </w:tc>
        <w:tc>
          <w:tcPr>
            <w:tcW w:w="2799" w:type="dxa"/>
            <w:vAlign w:val="center"/>
          </w:tcPr>
          <w:p w14:paraId="7BC6E078" w14:textId="77777777" w:rsidR="00067813" w:rsidRDefault="00067813" w:rsidP="002355C0">
            <w:pPr>
              <w:pStyle w:val="ECMMText-Normal"/>
              <w:jc w:val="center"/>
            </w:pPr>
            <w:r w:rsidRPr="007C1473">
              <w:t>[</w:t>
            </w:r>
            <w:r w:rsidRPr="007C1473">
              <w:rPr>
                <w:highlight w:val="cyan"/>
              </w:rPr>
              <w:t>name</w:t>
            </w:r>
            <w:r w:rsidRPr="007C1473">
              <w:t>]</w:t>
            </w:r>
          </w:p>
        </w:tc>
        <w:tc>
          <w:tcPr>
            <w:tcW w:w="2799" w:type="dxa"/>
            <w:vAlign w:val="center"/>
          </w:tcPr>
          <w:p w14:paraId="179E5594" w14:textId="77777777" w:rsidR="00067813" w:rsidRDefault="00067813" w:rsidP="002355C0">
            <w:pPr>
              <w:pStyle w:val="ECMMText-Normal"/>
              <w:jc w:val="center"/>
            </w:pPr>
            <w:r w:rsidRPr="00871234">
              <w:t>[</w:t>
            </w:r>
            <w:r w:rsidRPr="00871234">
              <w:rPr>
                <w:highlight w:val="cyan"/>
              </w:rPr>
              <w:t>name</w:t>
            </w:r>
            <w:r w:rsidRPr="00871234">
              <w:t>]</w:t>
            </w:r>
          </w:p>
        </w:tc>
      </w:tr>
      <w:tr w:rsidR="00067813" w14:paraId="11151DEE" w14:textId="77777777" w:rsidTr="002355C0">
        <w:tc>
          <w:tcPr>
            <w:tcW w:w="2798" w:type="dxa"/>
          </w:tcPr>
          <w:p w14:paraId="034FE720" w14:textId="77777777" w:rsidR="00067813" w:rsidRPr="00607CD0" w:rsidRDefault="00067813" w:rsidP="002355C0">
            <w:pPr>
              <w:pStyle w:val="ECMMText-Normal"/>
              <w:rPr>
                <w:b/>
                <w:bCs/>
              </w:rPr>
            </w:pPr>
            <w:r w:rsidRPr="00607CD0">
              <w:rPr>
                <w:b/>
                <w:bCs/>
              </w:rPr>
              <w:t>Staffing</w:t>
            </w:r>
          </w:p>
          <w:p w14:paraId="2B6265C2" w14:textId="77777777" w:rsidR="00067813" w:rsidRPr="00607CD0" w:rsidRDefault="00067813" w:rsidP="002355C0">
            <w:pPr>
              <w:pStyle w:val="BulletPoints-Table"/>
            </w:pPr>
            <w:r w:rsidRPr="00607CD0">
              <w:t xml:space="preserve">Recruitment and </w:t>
            </w:r>
            <w:r>
              <w:t>o</w:t>
            </w:r>
            <w:r w:rsidRPr="00607CD0">
              <w:t>nboarding</w:t>
            </w:r>
          </w:p>
          <w:p w14:paraId="78E6809E" w14:textId="77777777" w:rsidR="00067813" w:rsidRPr="00607CD0" w:rsidRDefault="00067813" w:rsidP="002355C0">
            <w:pPr>
              <w:pStyle w:val="BulletPoints-Table"/>
            </w:pPr>
            <w:r w:rsidRPr="00607CD0">
              <w:t>Probation reviews</w:t>
            </w:r>
          </w:p>
          <w:p w14:paraId="3DE126A2" w14:textId="77777777" w:rsidR="00067813" w:rsidRPr="00607CD0" w:rsidRDefault="00067813" w:rsidP="002355C0">
            <w:pPr>
              <w:pStyle w:val="BulletPoints-Table"/>
            </w:pPr>
            <w:r w:rsidRPr="00607CD0">
              <w:t>Contracts, including variations</w:t>
            </w:r>
          </w:p>
          <w:p w14:paraId="0193EACC" w14:textId="77777777" w:rsidR="00067813" w:rsidRPr="00607CD0" w:rsidRDefault="00067813" w:rsidP="002355C0">
            <w:pPr>
              <w:pStyle w:val="BulletPoints-Table"/>
            </w:pPr>
            <w:r w:rsidRPr="00607CD0">
              <w:lastRenderedPageBreak/>
              <w:t>Performance reviews</w:t>
            </w:r>
          </w:p>
          <w:p w14:paraId="22A354B3" w14:textId="77777777" w:rsidR="00067813" w:rsidRPr="00607CD0" w:rsidRDefault="00067813" w:rsidP="002355C0">
            <w:pPr>
              <w:pStyle w:val="BulletPoints-Table"/>
            </w:pPr>
            <w:r w:rsidRPr="00607CD0">
              <w:t xml:space="preserve">Performance </w:t>
            </w:r>
            <w:r>
              <w:t>m</w:t>
            </w:r>
            <w:r w:rsidRPr="00607CD0">
              <w:t>anagement</w:t>
            </w:r>
          </w:p>
          <w:p w14:paraId="6EF52088" w14:textId="77777777" w:rsidR="00067813" w:rsidRPr="00607CD0" w:rsidRDefault="00067813" w:rsidP="002355C0">
            <w:pPr>
              <w:pStyle w:val="BulletPoints-Table"/>
            </w:pPr>
            <w:r w:rsidRPr="00607CD0">
              <w:t>Staff roster- including relief staff</w:t>
            </w:r>
          </w:p>
          <w:p w14:paraId="4CEDEE04" w14:textId="77777777" w:rsidR="00067813" w:rsidRPr="00607CD0" w:rsidRDefault="00067813" w:rsidP="002355C0">
            <w:pPr>
              <w:pStyle w:val="BulletPoints-Table"/>
            </w:pPr>
            <w:r w:rsidRPr="00607CD0">
              <w:t>Leave requests</w:t>
            </w:r>
          </w:p>
          <w:p w14:paraId="5ED0E133" w14:textId="77777777" w:rsidR="00067813" w:rsidRPr="00607CD0" w:rsidRDefault="00067813" w:rsidP="002355C0">
            <w:pPr>
              <w:pStyle w:val="BulletPoints-Table"/>
            </w:pPr>
            <w:r w:rsidRPr="00607CD0">
              <w:t>PIDTDC or Nominated supervisor onsite</w:t>
            </w:r>
          </w:p>
          <w:p w14:paraId="0E5C41E3" w14:textId="77777777" w:rsidR="00067813" w:rsidRPr="00607CD0" w:rsidRDefault="00067813" w:rsidP="002355C0">
            <w:pPr>
              <w:pStyle w:val="BulletPoints-Table"/>
            </w:pPr>
            <w:r w:rsidRPr="00607CD0">
              <w:t xml:space="preserve">Payroll </w:t>
            </w:r>
          </w:p>
          <w:p w14:paraId="04586B93" w14:textId="77777777" w:rsidR="00067813" w:rsidRPr="00607CD0" w:rsidRDefault="00067813" w:rsidP="002355C0">
            <w:pPr>
              <w:pStyle w:val="BulletPoints-Table"/>
            </w:pPr>
            <w:r w:rsidRPr="00607CD0">
              <w:t>Employment records</w:t>
            </w:r>
          </w:p>
          <w:p w14:paraId="4F238C2A" w14:textId="77777777" w:rsidR="00067813" w:rsidRPr="00607CD0" w:rsidRDefault="00067813" w:rsidP="00525AED">
            <w:pPr>
              <w:pStyle w:val="BulletPoints-Table"/>
              <w:numPr>
                <w:ilvl w:val="0"/>
                <w:numId w:val="16"/>
              </w:numPr>
            </w:pPr>
            <w:r w:rsidRPr="00607CD0">
              <w:t>WWC</w:t>
            </w:r>
            <w:r>
              <w:t>C</w:t>
            </w:r>
            <w:r w:rsidRPr="00607CD0">
              <w:t>/VIT</w:t>
            </w:r>
          </w:p>
          <w:p w14:paraId="21C51614" w14:textId="77777777" w:rsidR="00067813" w:rsidRPr="00607CD0" w:rsidRDefault="00067813" w:rsidP="00525AED">
            <w:pPr>
              <w:pStyle w:val="BulletPoints-Table"/>
              <w:numPr>
                <w:ilvl w:val="0"/>
                <w:numId w:val="16"/>
              </w:numPr>
            </w:pPr>
            <w:r w:rsidRPr="00607CD0">
              <w:t>Qualifications</w:t>
            </w:r>
          </w:p>
          <w:p w14:paraId="20ECC98B" w14:textId="77777777" w:rsidR="00067813" w:rsidRPr="00607CD0" w:rsidRDefault="00067813" w:rsidP="00525AED">
            <w:pPr>
              <w:pStyle w:val="BulletPoints-Table"/>
              <w:numPr>
                <w:ilvl w:val="0"/>
                <w:numId w:val="16"/>
              </w:numPr>
            </w:pPr>
            <w:r w:rsidRPr="00607CD0">
              <w:t>Personal details</w:t>
            </w:r>
          </w:p>
          <w:p w14:paraId="36FCAFE4" w14:textId="77777777" w:rsidR="00067813" w:rsidRDefault="00067813" w:rsidP="00525AED">
            <w:pPr>
              <w:pStyle w:val="BulletPoints-Table"/>
              <w:numPr>
                <w:ilvl w:val="0"/>
                <w:numId w:val="16"/>
              </w:numPr>
            </w:pPr>
            <w:r w:rsidRPr="00607CD0">
              <w:t>Super</w:t>
            </w:r>
            <w:r>
              <w:t>annuation</w:t>
            </w:r>
            <w:r w:rsidRPr="00607CD0">
              <w:t>/tax dec</w:t>
            </w:r>
            <w:r>
              <w:t>laration.</w:t>
            </w:r>
          </w:p>
        </w:tc>
        <w:tc>
          <w:tcPr>
            <w:tcW w:w="2799" w:type="dxa"/>
            <w:vAlign w:val="center"/>
          </w:tcPr>
          <w:p w14:paraId="16F481DE" w14:textId="77777777" w:rsidR="00067813" w:rsidRDefault="00067813" w:rsidP="002355C0">
            <w:pPr>
              <w:pStyle w:val="ECMMText-Normal"/>
              <w:jc w:val="center"/>
            </w:pPr>
            <w:r w:rsidRPr="0034198B">
              <w:lastRenderedPageBreak/>
              <w:t>[</w:t>
            </w:r>
            <w:r w:rsidRPr="0034198B">
              <w:rPr>
                <w:highlight w:val="cyan"/>
              </w:rPr>
              <w:t>name</w:t>
            </w:r>
            <w:r w:rsidRPr="0034198B">
              <w:t>]</w:t>
            </w:r>
          </w:p>
        </w:tc>
        <w:tc>
          <w:tcPr>
            <w:tcW w:w="2799" w:type="dxa"/>
            <w:vAlign w:val="center"/>
          </w:tcPr>
          <w:p w14:paraId="3D26D26D"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156382F5"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25A39EF0" w14:textId="77777777" w:rsidR="00067813" w:rsidRDefault="00067813" w:rsidP="002355C0">
            <w:pPr>
              <w:pStyle w:val="ECMMText-Normal"/>
              <w:jc w:val="center"/>
            </w:pPr>
            <w:r w:rsidRPr="0034198B">
              <w:t>[</w:t>
            </w:r>
            <w:r w:rsidRPr="0034198B">
              <w:rPr>
                <w:highlight w:val="cyan"/>
              </w:rPr>
              <w:t>name</w:t>
            </w:r>
            <w:r w:rsidRPr="0034198B">
              <w:t>]</w:t>
            </w:r>
          </w:p>
        </w:tc>
      </w:tr>
      <w:tr w:rsidR="00067813" w14:paraId="2AC18142" w14:textId="77777777" w:rsidTr="002355C0">
        <w:tc>
          <w:tcPr>
            <w:tcW w:w="2798" w:type="dxa"/>
          </w:tcPr>
          <w:p w14:paraId="7229E489" w14:textId="77777777" w:rsidR="00067813" w:rsidRPr="00607CD0" w:rsidRDefault="00067813" w:rsidP="002355C0">
            <w:pPr>
              <w:pStyle w:val="ECMMText-Normal"/>
              <w:rPr>
                <w:b/>
                <w:bCs/>
              </w:rPr>
            </w:pPr>
            <w:r w:rsidRPr="00607CD0">
              <w:rPr>
                <w:b/>
                <w:bCs/>
              </w:rPr>
              <w:t>Families</w:t>
            </w:r>
          </w:p>
          <w:p w14:paraId="4C315AFF" w14:textId="77777777" w:rsidR="00067813" w:rsidRDefault="00067813" w:rsidP="002355C0">
            <w:pPr>
              <w:pStyle w:val="BulletPoints-Table"/>
              <w:rPr>
                <w:lang w:eastAsia="en-AU"/>
              </w:rPr>
            </w:pPr>
            <w:r w:rsidRPr="006E2C4E">
              <w:rPr>
                <w:shd w:val="clear" w:color="auto" w:fill="FFFFFF"/>
                <w:lang w:eastAsia="en-AU"/>
              </w:rPr>
              <w:t>Managing parent enquiries, complaints</w:t>
            </w:r>
            <w:r>
              <w:rPr>
                <w:shd w:val="clear" w:color="auto" w:fill="FFFFFF"/>
                <w:lang w:eastAsia="en-AU"/>
              </w:rPr>
              <w:t>, communications</w:t>
            </w:r>
          </w:p>
          <w:p w14:paraId="1C7CD2F6" w14:textId="77777777" w:rsidR="00067813" w:rsidRPr="00607CD0" w:rsidRDefault="00067813" w:rsidP="002355C0">
            <w:pPr>
              <w:pStyle w:val="BulletPoints-Table"/>
              <w:rPr>
                <w:lang w:eastAsia="en-AU"/>
              </w:rPr>
            </w:pPr>
            <w:r w:rsidRPr="6912F60E">
              <w:rPr>
                <w:lang w:eastAsia="en-AU"/>
              </w:rPr>
              <w:t>Surveys</w:t>
            </w:r>
          </w:p>
        </w:tc>
        <w:tc>
          <w:tcPr>
            <w:tcW w:w="2799" w:type="dxa"/>
            <w:vAlign w:val="center"/>
          </w:tcPr>
          <w:p w14:paraId="7BB5F78A"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0EE6509D"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34AF44AB"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42EA1F59" w14:textId="77777777" w:rsidR="00067813" w:rsidRDefault="00067813" w:rsidP="002355C0">
            <w:pPr>
              <w:pStyle w:val="ECMMText-Normal"/>
              <w:jc w:val="center"/>
            </w:pPr>
            <w:r w:rsidRPr="0034198B">
              <w:t>[</w:t>
            </w:r>
            <w:r w:rsidRPr="0034198B">
              <w:rPr>
                <w:highlight w:val="cyan"/>
              </w:rPr>
              <w:t>name</w:t>
            </w:r>
            <w:r w:rsidRPr="0034198B">
              <w:t>]</w:t>
            </w:r>
          </w:p>
        </w:tc>
      </w:tr>
      <w:tr w:rsidR="00067813" w14:paraId="4D661516" w14:textId="77777777" w:rsidTr="002355C0">
        <w:tc>
          <w:tcPr>
            <w:tcW w:w="2798" w:type="dxa"/>
          </w:tcPr>
          <w:p w14:paraId="5C889857" w14:textId="77777777" w:rsidR="00067813" w:rsidRPr="00607CD0" w:rsidRDefault="00067813" w:rsidP="002355C0">
            <w:pPr>
              <w:pStyle w:val="ECMMText-Normal"/>
              <w:rPr>
                <w:b/>
                <w:bCs/>
              </w:rPr>
            </w:pPr>
            <w:r w:rsidRPr="00607CD0">
              <w:rPr>
                <w:b/>
                <w:bCs/>
              </w:rPr>
              <w:t>Maintenance</w:t>
            </w:r>
          </w:p>
          <w:p w14:paraId="7F4939DD" w14:textId="77777777" w:rsidR="00067813" w:rsidRDefault="00067813" w:rsidP="002355C0">
            <w:pPr>
              <w:pStyle w:val="BulletPoints-Table"/>
              <w:rPr>
                <w:lang w:eastAsia="en-AU"/>
              </w:rPr>
            </w:pPr>
            <w:r>
              <w:rPr>
                <w:shd w:val="clear" w:color="auto" w:fill="FFFFFF"/>
                <w:lang w:eastAsia="en-AU"/>
              </w:rPr>
              <w:t>Decision-making</w:t>
            </w:r>
          </w:p>
          <w:p w14:paraId="373DC195" w14:textId="77777777" w:rsidR="00067813" w:rsidRPr="00607CD0" w:rsidRDefault="00067813" w:rsidP="002355C0">
            <w:pPr>
              <w:pStyle w:val="BulletPoints-Table"/>
              <w:rPr>
                <w:lang w:eastAsia="en-AU"/>
              </w:rPr>
            </w:pPr>
            <w:r w:rsidRPr="4B7F41E3">
              <w:rPr>
                <w:lang w:eastAsia="en-AU"/>
              </w:rPr>
              <w:t>Working bees</w:t>
            </w:r>
          </w:p>
        </w:tc>
        <w:tc>
          <w:tcPr>
            <w:tcW w:w="2799" w:type="dxa"/>
            <w:vAlign w:val="center"/>
          </w:tcPr>
          <w:p w14:paraId="573832FD"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22090727"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4F642494"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4FDC318F" w14:textId="77777777" w:rsidR="00067813" w:rsidRDefault="00067813" w:rsidP="002355C0">
            <w:pPr>
              <w:pStyle w:val="ECMMText-Normal"/>
              <w:jc w:val="center"/>
            </w:pPr>
            <w:r w:rsidRPr="0034198B">
              <w:t>[</w:t>
            </w:r>
            <w:r w:rsidRPr="0034198B">
              <w:rPr>
                <w:highlight w:val="cyan"/>
              </w:rPr>
              <w:t>name</w:t>
            </w:r>
            <w:r w:rsidRPr="0034198B">
              <w:t>]</w:t>
            </w:r>
          </w:p>
        </w:tc>
      </w:tr>
      <w:tr w:rsidR="00067813" w14:paraId="1EFEAB6A" w14:textId="77777777" w:rsidTr="002355C0">
        <w:tc>
          <w:tcPr>
            <w:tcW w:w="2798" w:type="dxa"/>
          </w:tcPr>
          <w:p w14:paraId="6043DA89" w14:textId="77777777" w:rsidR="00067813" w:rsidRPr="00607CD0" w:rsidRDefault="00067813" w:rsidP="002355C0">
            <w:pPr>
              <w:pStyle w:val="ECMMText-Normal"/>
              <w:rPr>
                <w:b/>
                <w:bCs/>
              </w:rPr>
            </w:pPr>
            <w:r w:rsidRPr="00607CD0">
              <w:rPr>
                <w:b/>
                <w:bCs/>
              </w:rPr>
              <w:t>OHS</w:t>
            </w:r>
          </w:p>
          <w:p w14:paraId="2623A90A" w14:textId="77777777" w:rsidR="00067813" w:rsidRPr="006E2C4E" w:rsidRDefault="00067813" w:rsidP="002355C0">
            <w:pPr>
              <w:pStyle w:val="BulletPoints-Table"/>
              <w:rPr>
                <w:rFonts w:ascii="Calibri" w:eastAsia="Times New Roman" w:hAnsi="Calibri" w:cs="Calibri"/>
                <w:shd w:val="clear" w:color="auto" w:fill="FFFFFF"/>
                <w:lang w:eastAsia="en-AU"/>
              </w:rPr>
            </w:pPr>
            <w:r w:rsidRPr="00607CD0">
              <w:rPr>
                <w:rStyle w:val="BulletPoints-TableChar"/>
                <w:lang w:eastAsia="en-AU"/>
              </w:rPr>
              <w:t>Workspace safety/safety checks</w:t>
            </w:r>
          </w:p>
        </w:tc>
        <w:tc>
          <w:tcPr>
            <w:tcW w:w="2799" w:type="dxa"/>
            <w:vAlign w:val="center"/>
          </w:tcPr>
          <w:p w14:paraId="4118B45B"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6BCBEB16"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090697A4"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5CF430BD" w14:textId="77777777" w:rsidR="00067813" w:rsidRDefault="00067813" w:rsidP="002355C0">
            <w:pPr>
              <w:pStyle w:val="ECMMText-Normal"/>
              <w:jc w:val="center"/>
            </w:pPr>
            <w:r w:rsidRPr="0034198B">
              <w:t>[</w:t>
            </w:r>
            <w:r w:rsidRPr="0034198B">
              <w:rPr>
                <w:highlight w:val="cyan"/>
              </w:rPr>
              <w:t>name</w:t>
            </w:r>
            <w:r w:rsidRPr="0034198B">
              <w:t>]</w:t>
            </w:r>
          </w:p>
        </w:tc>
      </w:tr>
      <w:tr w:rsidR="00067813" w14:paraId="76B8B1C8" w14:textId="77777777" w:rsidTr="002355C0">
        <w:tc>
          <w:tcPr>
            <w:tcW w:w="2798" w:type="dxa"/>
          </w:tcPr>
          <w:p w14:paraId="2B02B270" w14:textId="77777777" w:rsidR="00067813" w:rsidRPr="00607CD0" w:rsidRDefault="00067813" w:rsidP="002355C0">
            <w:pPr>
              <w:pStyle w:val="ECMMText-Normal"/>
              <w:rPr>
                <w:b/>
                <w:bCs/>
              </w:rPr>
            </w:pPr>
            <w:r w:rsidRPr="00607CD0">
              <w:rPr>
                <w:b/>
                <w:bCs/>
              </w:rPr>
              <w:t>Policy</w:t>
            </w:r>
          </w:p>
          <w:p w14:paraId="21843D9E" w14:textId="77777777" w:rsidR="00067813" w:rsidRPr="00A83A60" w:rsidRDefault="00067813" w:rsidP="002355C0">
            <w:pPr>
              <w:pStyle w:val="BulletPoints-Table"/>
              <w:rPr>
                <w:shd w:val="clear" w:color="auto" w:fill="FFFFFF"/>
                <w:lang w:eastAsia="en-AU"/>
              </w:rPr>
            </w:pPr>
            <w:r w:rsidRPr="00A83A60">
              <w:rPr>
                <w:shd w:val="clear" w:color="auto" w:fill="FFFFFF"/>
                <w:lang w:eastAsia="en-AU"/>
              </w:rPr>
              <w:lastRenderedPageBreak/>
              <w:t>Policies reviews</w:t>
            </w:r>
          </w:p>
          <w:p w14:paraId="693CA273" w14:textId="77777777" w:rsidR="00067813" w:rsidRPr="00A83A60" w:rsidRDefault="00067813" w:rsidP="002355C0">
            <w:pPr>
              <w:pStyle w:val="BulletPoints-Table"/>
              <w:rPr>
                <w:shd w:val="clear" w:color="auto" w:fill="FFFFFF"/>
                <w:lang w:eastAsia="en-AU"/>
              </w:rPr>
            </w:pPr>
            <w:r>
              <w:rPr>
                <w:shd w:val="clear" w:color="auto" w:fill="FFFFFF"/>
                <w:lang w:eastAsia="en-AU"/>
              </w:rPr>
              <w:t>P</w:t>
            </w:r>
            <w:r w:rsidRPr="00A83A60">
              <w:rPr>
                <w:shd w:val="clear" w:color="auto" w:fill="FFFFFF"/>
                <w:lang w:eastAsia="en-AU"/>
              </w:rPr>
              <w:t>arent handbook</w:t>
            </w:r>
          </w:p>
          <w:p w14:paraId="5630FDA0" w14:textId="77777777" w:rsidR="00067813" w:rsidRPr="006E2C4E" w:rsidRDefault="00067813" w:rsidP="002355C0">
            <w:pPr>
              <w:pStyle w:val="BulletPoints-Table"/>
              <w:rPr>
                <w:shd w:val="clear" w:color="auto" w:fill="FFFFFF"/>
                <w:lang w:eastAsia="en-AU"/>
              </w:rPr>
            </w:pPr>
            <w:r>
              <w:rPr>
                <w:shd w:val="clear" w:color="auto" w:fill="FFFFFF"/>
                <w:lang w:eastAsia="en-AU"/>
              </w:rPr>
              <w:t>S</w:t>
            </w:r>
            <w:r w:rsidRPr="00A83A60">
              <w:rPr>
                <w:shd w:val="clear" w:color="auto" w:fill="FFFFFF"/>
                <w:lang w:eastAsia="en-AU"/>
              </w:rPr>
              <w:t>taff handbook</w:t>
            </w:r>
          </w:p>
        </w:tc>
        <w:tc>
          <w:tcPr>
            <w:tcW w:w="2799" w:type="dxa"/>
            <w:vAlign w:val="center"/>
          </w:tcPr>
          <w:p w14:paraId="307ED9E3" w14:textId="77777777" w:rsidR="00067813" w:rsidRDefault="00067813" w:rsidP="002355C0">
            <w:pPr>
              <w:pStyle w:val="ECMMText-Normal"/>
              <w:jc w:val="center"/>
            </w:pPr>
            <w:r w:rsidRPr="0034198B">
              <w:lastRenderedPageBreak/>
              <w:t>[</w:t>
            </w:r>
            <w:r w:rsidRPr="0034198B">
              <w:rPr>
                <w:highlight w:val="cyan"/>
              </w:rPr>
              <w:t>name</w:t>
            </w:r>
            <w:r w:rsidRPr="0034198B">
              <w:t>]</w:t>
            </w:r>
          </w:p>
        </w:tc>
        <w:tc>
          <w:tcPr>
            <w:tcW w:w="2799" w:type="dxa"/>
            <w:vAlign w:val="center"/>
          </w:tcPr>
          <w:p w14:paraId="0D79AF7C"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104DEF9B"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18EDD2B2" w14:textId="77777777" w:rsidR="00067813" w:rsidRDefault="00067813" w:rsidP="002355C0">
            <w:pPr>
              <w:pStyle w:val="ECMMText-Normal"/>
              <w:jc w:val="center"/>
            </w:pPr>
            <w:r w:rsidRPr="0034198B">
              <w:t>[</w:t>
            </w:r>
            <w:r w:rsidRPr="0034198B">
              <w:rPr>
                <w:highlight w:val="cyan"/>
              </w:rPr>
              <w:t>name</w:t>
            </w:r>
            <w:r w:rsidRPr="0034198B">
              <w:t>]</w:t>
            </w:r>
          </w:p>
        </w:tc>
      </w:tr>
      <w:tr w:rsidR="00067813" w14:paraId="499E494C" w14:textId="77777777" w:rsidTr="002355C0">
        <w:tc>
          <w:tcPr>
            <w:tcW w:w="2798" w:type="dxa"/>
          </w:tcPr>
          <w:p w14:paraId="26892B90" w14:textId="77777777" w:rsidR="00067813" w:rsidRPr="00607CD0" w:rsidRDefault="00067813" w:rsidP="002355C0">
            <w:pPr>
              <w:pStyle w:val="ECMMText-Normal"/>
              <w:rPr>
                <w:b/>
                <w:bCs/>
              </w:rPr>
            </w:pPr>
            <w:r w:rsidRPr="00607CD0">
              <w:rPr>
                <w:b/>
                <w:bCs/>
              </w:rPr>
              <w:t>Fundraising</w:t>
            </w:r>
          </w:p>
        </w:tc>
        <w:tc>
          <w:tcPr>
            <w:tcW w:w="2799" w:type="dxa"/>
            <w:vAlign w:val="center"/>
          </w:tcPr>
          <w:p w14:paraId="7758E7FC"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28C8A2FD"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342181E0"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04805089" w14:textId="77777777" w:rsidR="00067813" w:rsidRDefault="00067813" w:rsidP="002355C0">
            <w:pPr>
              <w:pStyle w:val="ECMMText-Normal"/>
              <w:jc w:val="center"/>
            </w:pPr>
            <w:r w:rsidRPr="0034198B">
              <w:t>[</w:t>
            </w:r>
            <w:r w:rsidRPr="0034198B">
              <w:rPr>
                <w:highlight w:val="cyan"/>
              </w:rPr>
              <w:t>name</w:t>
            </w:r>
            <w:r w:rsidRPr="0034198B">
              <w:t>]</w:t>
            </w:r>
          </w:p>
        </w:tc>
      </w:tr>
      <w:tr w:rsidR="00067813" w14:paraId="450B0D62" w14:textId="77777777" w:rsidTr="002355C0">
        <w:tc>
          <w:tcPr>
            <w:tcW w:w="2798" w:type="dxa"/>
          </w:tcPr>
          <w:p w14:paraId="586EC4EB" w14:textId="77777777" w:rsidR="00067813" w:rsidRPr="00607CD0" w:rsidRDefault="00067813" w:rsidP="002355C0">
            <w:pPr>
              <w:pStyle w:val="ECMMText-Normal"/>
              <w:rPr>
                <w:b/>
                <w:bCs/>
              </w:rPr>
            </w:pPr>
            <w:r w:rsidRPr="00607CD0">
              <w:rPr>
                <w:b/>
                <w:bCs/>
              </w:rPr>
              <w:t>Grants</w:t>
            </w:r>
          </w:p>
        </w:tc>
        <w:tc>
          <w:tcPr>
            <w:tcW w:w="2799" w:type="dxa"/>
            <w:vAlign w:val="center"/>
          </w:tcPr>
          <w:p w14:paraId="2C85632F"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143AC690"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2DE0368A"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0D9916C4" w14:textId="77777777" w:rsidR="00067813" w:rsidRDefault="00067813" w:rsidP="002355C0">
            <w:pPr>
              <w:pStyle w:val="ECMMText-Normal"/>
              <w:jc w:val="center"/>
            </w:pPr>
            <w:r w:rsidRPr="0034198B">
              <w:t>[</w:t>
            </w:r>
            <w:r w:rsidRPr="0034198B">
              <w:rPr>
                <w:highlight w:val="cyan"/>
              </w:rPr>
              <w:t>name</w:t>
            </w:r>
            <w:r w:rsidRPr="0034198B">
              <w:t>]</w:t>
            </w:r>
          </w:p>
        </w:tc>
      </w:tr>
      <w:tr w:rsidR="00067813" w14:paraId="5EC86E43" w14:textId="77777777" w:rsidTr="002355C0">
        <w:tc>
          <w:tcPr>
            <w:tcW w:w="2798" w:type="dxa"/>
          </w:tcPr>
          <w:p w14:paraId="540D3A92" w14:textId="77777777" w:rsidR="00067813" w:rsidRPr="00607CD0" w:rsidRDefault="00067813" w:rsidP="002355C0">
            <w:pPr>
              <w:pStyle w:val="ECMMText-Normal"/>
              <w:rPr>
                <w:b/>
                <w:bCs/>
              </w:rPr>
            </w:pPr>
            <w:r w:rsidRPr="00607CD0">
              <w:rPr>
                <w:b/>
                <w:bCs/>
              </w:rPr>
              <w:t>Authorisation/</w:t>
            </w:r>
            <w:r>
              <w:rPr>
                <w:b/>
                <w:bCs/>
              </w:rPr>
              <w:t>A</w:t>
            </w:r>
            <w:r w:rsidRPr="00607CD0">
              <w:rPr>
                <w:b/>
                <w:bCs/>
              </w:rPr>
              <w:t xml:space="preserve">ccess </w:t>
            </w:r>
          </w:p>
          <w:p w14:paraId="1A8CE84E" w14:textId="77777777" w:rsidR="00067813" w:rsidRPr="00A83A60" w:rsidRDefault="00067813" w:rsidP="002355C0">
            <w:pPr>
              <w:pStyle w:val="BulletPoints-Table"/>
              <w:rPr>
                <w:shd w:val="clear" w:color="auto" w:fill="FFFFFF"/>
                <w:lang w:eastAsia="en-AU"/>
              </w:rPr>
            </w:pPr>
            <w:r w:rsidRPr="00A83A60">
              <w:rPr>
                <w:shd w:val="clear" w:color="auto" w:fill="FFFFFF"/>
                <w:lang w:eastAsia="en-AU"/>
              </w:rPr>
              <w:t>Bank</w:t>
            </w:r>
          </w:p>
          <w:p w14:paraId="2AB8B614" w14:textId="77777777" w:rsidR="00067813" w:rsidRPr="00A83A60" w:rsidRDefault="00067813" w:rsidP="002355C0">
            <w:pPr>
              <w:pStyle w:val="BulletPoints-Table"/>
              <w:rPr>
                <w:shd w:val="clear" w:color="auto" w:fill="FFFFFF"/>
                <w:lang w:eastAsia="en-AU"/>
              </w:rPr>
            </w:pPr>
            <w:r w:rsidRPr="00A83A60">
              <w:rPr>
                <w:shd w:val="clear" w:color="auto" w:fill="FFFFFF"/>
                <w:lang w:eastAsia="en-AU"/>
              </w:rPr>
              <w:t xml:space="preserve">Kindergarten Information Management System (KIMs) </w:t>
            </w:r>
          </w:p>
          <w:p w14:paraId="0B2DEA85" w14:textId="77777777" w:rsidR="00067813" w:rsidRPr="00A83A60" w:rsidRDefault="00067813" w:rsidP="002355C0">
            <w:pPr>
              <w:pStyle w:val="BulletPoints-Table"/>
              <w:rPr>
                <w:shd w:val="clear" w:color="auto" w:fill="FFFFFF"/>
                <w:lang w:eastAsia="en-AU"/>
              </w:rPr>
            </w:pPr>
            <w:r w:rsidRPr="00A83A60">
              <w:rPr>
                <w:shd w:val="clear" w:color="auto" w:fill="FFFFFF"/>
                <w:lang w:eastAsia="en-AU"/>
              </w:rPr>
              <w:t>ATO</w:t>
            </w:r>
          </w:p>
          <w:p w14:paraId="7B8AAE34" w14:textId="77777777" w:rsidR="00067813" w:rsidRPr="00A83A60" w:rsidRDefault="00067813" w:rsidP="002355C0">
            <w:pPr>
              <w:pStyle w:val="BulletPoints-Table"/>
              <w:rPr>
                <w:shd w:val="clear" w:color="auto" w:fill="FFFFFF"/>
                <w:lang w:eastAsia="en-AU"/>
              </w:rPr>
            </w:pPr>
            <w:r w:rsidRPr="00A83A60">
              <w:rPr>
                <w:shd w:val="clear" w:color="auto" w:fill="FFFFFF"/>
                <w:lang w:eastAsia="en-AU"/>
              </w:rPr>
              <w:t>NQAIT</w:t>
            </w:r>
            <w:r>
              <w:rPr>
                <w:shd w:val="clear" w:color="auto" w:fill="FFFFFF"/>
                <w:lang w:eastAsia="en-AU"/>
              </w:rPr>
              <w:t>S</w:t>
            </w:r>
          </w:p>
          <w:p w14:paraId="124A0272" w14:textId="77777777" w:rsidR="00067813" w:rsidRPr="00A83A60" w:rsidRDefault="00067813" w:rsidP="002355C0">
            <w:pPr>
              <w:pStyle w:val="BulletPoints-Table"/>
              <w:rPr>
                <w:shd w:val="clear" w:color="auto" w:fill="FFFFFF"/>
                <w:lang w:eastAsia="en-AU"/>
              </w:rPr>
            </w:pPr>
            <w:r w:rsidRPr="00A83A60">
              <w:rPr>
                <w:shd w:val="clear" w:color="auto" w:fill="FFFFFF"/>
                <w:lang w:eastAsia="en-AU"/>
              </w:rPr>
              <w:t>EduPass</w:t>
            </w:r>
          </w:p>
          <w:p w14:paraId="3C4C8523" w14:textId="77777777" w:rsidR="00067813" w:rsidRPr="00A83A60" w:rsidRDefault="00067813" w:rsidP="002355C0">
            <w:pPr>
              <w:pStyle w:val="BulletPoints-Table"/>
              <w:rPr>
                <w:shd w:val="clear" w:color="auto" w:fill="FFFFFF"/>
                <w:lang w:eastAsia="en-AU"/>
              </w:rPr>
            </w:pPr>
            <w:r w:rsidRPr="00A83A60">
              <w:rPr>
                <w:shd w:val="clear" w:color="auto" w:fill="FFFFFF"/>
                <w:lang w:eastAsia="en-AU"/>
              </w:rPr>
              <w:t>My Agency</w:t>
            </w:r>
          </w:p>
          <w:p w14:paraId="5E9C729E" w14:textId="77777777" w:rsidR="00067813" w:rsidRPr="00A83A60" w:rsidRDefault="00067813" w:rsidP="002355C0">
            <w:pPr>
              <w:pStyle w:val="BulletPoints-Table"/>
              <w:rPr>
                <w:shd w:val="clear" w:color="auto" w:fill="FFFFFF"/>
                <w:lang w:eastAsia="en-AU"/>
              </w:rPr>
            </w:pPr>
            <w:r w:rsidRPr="00A83A60">
              <w:rPr>
                <w:shd w:val="clear" w:color="auto" w:fill="FFFFFF"/>
                <w:lang w:eastAsia="en-AU"/>
              </w:rPr>
              <w:t>IT</w:t>
            </w:r>
          </w:p>
          <w:p w14:paraId="32E60E9C" w14:textId="77777777" w:rsidR="00067813" w:rsidRPr="00A83A60" w:rsidRDefault="00067813" w:rsidP="00525AED">
            <w:pPr>
              <w:pStyle w:val="BulletPoints-Table"/>
              <w:numPr>
                <w:ilvl w:val="0"/>
                <w:numId w:val="15"/>
              </w:numPr>
              <w:rPr>
                <w:shd w:val="clear" w:color="auto" w:fill="FFFFFF"/>
                <w:lang w:eastAsia="en-AU"/>
              </w:rPr>
            </w:pPr>
            <w:r w:rsidRPr="00A83A60">
              <w:rPr>
                <w:shd w:val="clear" w:color="auto" w:fill="FFFFFF"/>
                <w:lang w:eastAsia="en-AU"/>
              </w:rPr>
              <w:t>Website</w:t>
            </w:r>
          </w:p>
          <w:p w14:paraId="3ECB5023" w14:textId="77777777" w:rsidR="00067813" w:rsidRPr="00A83A60" w:rsidRDefault="00067813" w:rsidP="00525AED">
            <w:pPr>
              <w:pStyle w:val="BulletPoints-Table"/>
              <w:numPr>
                <w:ilvl w:val="0"/>
                <w:numId w:val="15"/>
              </w:numPr>
              <w:rPr>
                <w:shd w:val="clear" w:color="auto" w:fill="FFFFFF"/>
                <w:lang w:eastAsia="en-AU"/>
              </w:rPr>
            </w:pPr>
            <w:r w:rsidRPr="00A83A60">
              <w:rPr>
                <w:shd w:val="clear" w:color="auto" w:fill="FFFFFF"/>
                <w:lang w:eastAsia="en-AU"/>
              </w:rPr>
              <w:t>Email accounts</w:t>
            </w:r>
          </w:p>
          <w:p w14:paraId="18CE23E9" w14:textId="77777777" w:rsidR="00067813" w:rsidRPr="00A83A60" w:rsidRDefault="00067813" w:rsidP="002355C0">
            <w:pPr>
              <w:pStyle w:val="BulletPoints-Table"/>
              <w:rPr>
                <w:shd w:val="clear" w:color="auto" w:fill="FFFFFF"/>
                <w:lang w:eastAsia="en-AU"/>
              </w:rPr>
            </w:pPr>
            <w:r w:rsidRPr="00A83A60">
              <w:rPr>
                <w:shd w:val="clear" w:color="auto" w:fill="FFFFFF"/>
                <w:lang w:eastAsia="en-AU"/>
              </w:rPr>
              <w:t>Filing systems (including staff files)</w:t>
            </w:r>
          </w:p>
          <w:p w14:paraId="37446947" w14:textId="77777777" w:rsidR="00067813" w:rsidRPr="00A83A60" w:rsidRDefault="00067813" w:rsidP="002355C0">
            <w:pPr>
              <w:pStyle w:val="BulletPoints-Table"/>
              <w:rPr>
                <w:shd w:val="clear" w:color="auto" w:fill="FFFFFF"/>
                <w:lang w:eastAsia="en-AU"/>
              </w:rPr>
            </w:pPr>
            <w:r w:rsidRPr="00A83A60">
              <w:rPr>
                <w:shd w:val="clear" w:color="auto" w:fill="FFFFFF"/>
                <w:lang w:eastAsia="en-AU"/>
              </w:rPr>
              <w:t>Utility- account holders</w:t>
            </w:r>
          </w:p>
          <w:p w14:paraId="56879525" w14:textId="77777777" w:rsidR="00067813" w:rsidRPr="00A83A60" w:rsidRDefault="00067813" w:rsidP="002355C0">
            <w:pPr>
              <w:pStyle w:val="BulletPoints-Table"/>
              <w:rPr>
                <w:shd w:val="clear" w:color="auto" w:fill="FFFFFF"/>
                <w:lang w:eastAsia="en-AU"/>
              </w:rPr>
            </w:pPr>
            <w:r w:rsidRPr="00A83A60">
              <w:rPr>
                <w:shd w:val="clear" w:color="auto" w:fill="FFFFFF"/>
                <w:lang w:eastAsia="en-AU"/>
              </w:rPr>
              <w:t>ACNC</w:t>
            </w:r>
          </w:p>
          <w:p w14:paraId="2A7189CE" w14:textId="77777777" w:rsidR="00067813" w:rsidRPr="006E2C4E" w:rsidRDefault="00067813" w:rsidP="002355C0">
            <w:pPr>
              <w:pStyle w:val="BulletPoints-Table"/>
              <w:rPr>
                <w:shd w:val="clear" w:color="auto" w:fill="FFFFFF"/>
                <w:lang w:eastAsia="en-AU"/>
              </w:rPr>
            </w:pPr>
            <w:r w:rsidRPr="00A83A60">
              <w:rPr>
                <w:shd w:val="clear" w:color="auto" w:fill="FFFFFF"/>
                <w:lang w:eastAsia="en-AU"/>
              </w:rPr>
              <w:t>MyMav</w:t>
            </w:r>
          </w:p>
        </w:tc>
        <w:tc>
          <w:tcPr>
            <w:tcW w:w="2799" w:type="dxa"/>
            <w:vAlign w:val="center"/>
          </w:tcPr>
          <w:p w14:paraId="60C063C0"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4FBF9444"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03A7D48A"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589171D2" w14:textId="77777777" w:rsidR="00067813" w:rsidRDefault="00067813" w:rsidP="002355C0">
            <w:pPr>
              <w:pStyle w:val="ECMMText-Normal"/>
              <w:jc w:val="center"/>
            </w:pPr>
            <w:r w:rsidRPr="0034198B">
              <w:t>[</w:t>
            </w:r>
            <w:r w:rsidRPr="0034198B">
              <w:rPr>
                <w:highlight w:val="cyan"/>
              </w:rPr>
              <w:t>name</w:t>
            </w:r>
            <w:r w:rsidRPr="0034198B">
              <w:t>]</w:t>
            </w:r>
          </w:p>
        </w:tc>
      </w:tr>
      <w:tr w:rsidR="00067813" w14:paraId="1133C1AC" w14:textId="77777777" w:rsidTr="002355C0">
        <w:tc>
          <w:tcPr>
            <w:tcW w:w="2798" w:type="dxa"/>
          </w:tcPr>
          <w:p w14:paraId="4A3AEC89" w14:textId="77777777" w:rsidR="00067813" w:rsidRPr="003966AB" w:rsidRDefault="00067813" w:rsidP="002355C0">
            <w:pPr>
              <w:pStyle w:val="ECMMText-Normal"/>
              <w:rPr>
                <w:b/>
                <w:bCs/>
              </w:rPr>
            </w:pPr>
            <w:r w:rsidRPr="003966AB">
              <w:rPr>
                <w:b/>
                <w:bCs/>
              </w:rPr>
              <w:t xml:space="preserve">Curriculum </w:t>
            </w:r>
            <w:r>
              <w:rPr>
                <w:b/>
                <w:bCs/>
              </w:rPr>
              <w:t>D</w:t>
            </w:r>
            <w:r w:rsidRPr="003966AB">
              <w:rPr>
                <w:b/>
                <w:bCs/>
              </w:rPr>
              <w:t>evelopment</w:t>
            </w:r>
          </w:p>
        </w:tc>
        <w:tc>
          <w:tcPr>
            <w:tcW w:w="2799" w:type="dxa"/>
            <w:vAlign w:val="center"/>
          </w:tcPr>
          <w:p w14:paraId="519128B2"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48D32834"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67BA302D" w14:textId="77777777" w:rsidR="00067813" w:rsidRDefault="00067813" w:rsidP="002355C0">
            <w:pPr>
              <w:pStyle w:val="ECMMText-Normal"/>
              <w:jc w:val="center"/>
            </w:pPr>
            <w:r w:rsidRPr="0034198B">
              <w:t>[</w:t>
            </w:r>
            <w:r w:rsidRPr="0034198B">
              <w:rPr>
                <w:highlight w:val="cyan"/>
              </w:rPr>
              <w:t>name</w:t>
            </w:r>
            <w:r w:rsidRPr="0034198B">
              <w:t>]</w:t>
            </w:r>
          </w:p>
        </w:tc>
        <w:tc>
          <w:tcPr>
            <w:tcW w:w="2799" w:type="dxa"/>
            <w:vAlign w:val="center"/>
          </w:tcPr>
          <w:p w14:paraId="6CD70DA7" w14:textId="77777777" w:rsidR="00067813" w:rsidRDefault="00067813" w:rsidP="002355C0">
            <w:pPr>
              <w:pStyle w:val="ECMMText-Normal"/>
              <w:jc w:val="center"/>
            </w:pPr>
            <w:r w:rsidRPr="0034198B">
              <w:t>[</w:t>
            </w:r>
            <w:r w:rsidRPr="0034198B">
              <w:rPr>
                <w:highlight w:val="cyan"/>
              </w:rPr>
              <w:t>name</w:t>
            </w:r>
            <w:r w:rsidRPr="0034198B">
              <w:t>]</w:t>
            </w:r>
          </w:p>
        </w:tc>
      </w:tr>
    </w:tbl>
    <w:p w14:paraId="09999CA9" w14:textId="77777777" w:rsidR="00067813" w:rsidRDefault="00067813" w:rsidP="00067813">
      <w:pPr>
        <w:pStyle w:val="ECMMText-Normal"/>
      </w:pPr>
    </w:p>
    <w:p w14:paraId="73F847B0" w14:textId="77777777" w:rsidR="00995A56" w:rsidRDefault="00995A56" w:rsidP="00EB6DCC">
      <w:pPr>
        <w:pStyle w:val="ECMMText-Normal"/>
        <w:sectPr w:rsidR="00995A56" w:rsidSect="00067813">
          <w:headerReference w:type="default" r:id="rId30"/>
          <w:footerReference w:type="default" r:id="rId31"/>
          <w:pgSz w:w="16840" w:h="11910" w:orient="landscape"/>
          <w:pgMar w:top="1702" w:right="1418" w:bottom="743" w:left="1418" w:header="284" w:footer="873" w:gutter="0"/>
          <w:cols w:space="720"/>
          <w:docGrid w:linePitch="299"/>
        </w:sectPr>
      </w:pPr>
    </w:p>
    <w:p w14:paraId="4F64F3B6" w14:textId="7E3E81BF" w:rsidR="0043601A" w:rsidRDefault="0043601A" w:rsidP="001A719C">
      <w:pPr>
        <w:pStyle w:val="ECMMSubHeading"/>
        <w:ind w:left="284"/>
        <w:rPr>
          <w:rFonts w:ascii="Roboto Medium" w:hAnsi="Roboto Medium"/>
          <w:caps/>
          <w:spacing w:val="20"/>
          <w:sz w:val="28"/>
        </w:rPr>
      </w:pPr>
      <w:r>
        <w:rPr>
          <w:rFonts w:ascii="Roboto Medium" w:hAnsi="Roboto Medium"/>
          <w:caps/>
          <w:spacing w:val="20"/>
          <w:sz w:val="28"/>
        </w:rPr>
        <w:lastRenderedPageBreak/>
        <w:t>Role</w:t>
      </w:r>
      <w:r w:rsidRPr="00C12874">
        <w:rPr>
          <w:rFonts w:ascii="Roboto Medium" w:hAnsi="Roboto Medium"/>
          <w:caps/>
          <w:spacing w:val="20"/>
          <w:sz w:val="28"/>
        </w:rPr>
        <w:t xml:space="preserve"> DESCRIPTION </w:t>
      </w:r>
      <w:r>
        <w:rPr>
          <w:rFonts w:ascii="Roboto Medium" w:hAnsi="Roboto Medium"/>
          <w:caps/>
          <w:spacing w:val="20"/>
          <w:sz w:val="28"/>
        </w:rPr>
        <w:t>– president AND Vice PRESIDENT</w:t>
      </w:r>
    </w:p>
    <w:p w14:paraId="180675A7" w14:textId="5A37FF13" w:rsidR="00005873" w:rsidRDefault="000B767E" w:rsidP="00C969E7">
      <w:pPr>
        <w:pStyle w:val="ECMMText-Normal"/>
        <w:ind w:left="284" w:right="-42"/>
      </w:pPr>
      <w:r>
        <w:rPr>
          <w:noProof/>
        </w:rPr>
        <w:drawing>
          <wp:anchor distT="0" distB="0" distL="114300" distR="114300" simplePos="0" relativeHeight="251658250" behindDoc="0" locked="0" layoutInCell="1" allowOverlap="1" wp14:anchorId="5BFC546E" wp14:editId="31416A16">
            <wp:simplePos x="0" y="0"/>
            <wp:positionH relativeFrom="column">
              <wp:posOffset>190500</wp:posOffset>
            </wp:positionH>
            <wp:positionV relativeFrom="paragraph">
              <wp:posOffset>188595</wp:posOffset>
            </wp:positionV>
            <wp:extent cx="772160" cy="772160"/>
            <wp:effectExtent l="0" t="0" r="0" b="0"/>
            <wp:wrapNone/>
            <wp:docPr id="199164034" name="Graphic 199164034" descr="Megaphone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60784" name="Graphic 2" descr="Megaphone1 with solid fill"/>
                    <pic:cNvPicPr>
                      <a:picLocks noChangeAspect="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772160" cy="772160"/>
                    </a:xfrm>
                    <a:prstGeom prst="rect">
                      <a:avLst/>
                    </a:prstGeom>
                  </pic:spPr>
                </pic:pic>
              </a:graphicData>
            </a:graphic>
            <wp14:sizeRelH relativeFrom="page">
              <wp14:pctWidth>0</wp14:pctWidth>
            </wp14:sizeRelH>
            <wp14:sizeRelV relativeFrom="page">
              <wp14:pctHeight>0</wp14:pctHeight>
            </wp14:sizeRelV>
          </wp:anchor>
        </w:drawing>
      </w:r>
      <w:r w:rsidR="003C1865">
        <w:rPr>
          <w:noProof/>
        </w:rPr>
        <mc:AlternateContent>
          <mc:Choice Requires="wps">
            <w:drawing>
              <wp:inline distT="0" distB="0" distL="0" distR="0" wp14:anchorId="30CA76B1" wp14:editId="7CECDBE3">
                <wp:extent cx="6303010" cy="1200543"/>
                <wp:effectExtent l="0" t="0" r="21590" b="19050"/>
                <wp:docPr id="1656259081" name="Rectangle: Rounded Corners 1656259081"/>
                <wp:cNvGraphicFramePr/>
                <a:graphic xmlns:a="http://schemas.openxmlformats.org/drawingml/2006/main">
                  <a:graphicData uri="http://schemas.microsoft.com/office/word/2010/wordprocessingShape">
                    <wps:wsp>
                      <wps:cNvSpPr/>
                      <wps:spPr>
                        <a:xfrm>
                          <a:off x="0" y="0"/>
                          <a:ext cx="6303010" cy="1200543"/>
                        </a:xfrm>
                        <a:prstGeom prst="roundRect">
                          <a:avLst/>
                        </a:prstGeom>
                        <a:solidFill>
                          <a:sysClr val="window" lastClr="FFFFFF">
                            <a:lumMod val="95000"/>
                          </a:sysClr>
                        </a:solidFill>
                        <a:ln w="25400" cap="flat" cmpd="sng" algn="ctr">
                          <a:solidFill>
                            <a:srgbClr val="294D71"/>
                          </a:solidFill>
                          <a:prstDash val="solid"/>
                        </a:ln>
                        <a:effectLst/>
                      </wps:spPr>
                      <wps:txbx>
                        <w:txbxContent>
                          <w:p w14:paraId="03CA8826" w14:textId="77777777" w:rsidR="003C1865" w:rsidRPr="003C1865" w:rsidRDefault="003C1865" w:rsidP="003C1865">
                            <w:pPr>
                              <w:ind w:left="993"/>
                              <w:rPr>
                                <w:rFonts w:ascii="Roboto" w:hAnsi="Roboto"/>
                                <w:b/>
                                <w:bCs/>
                                <w:color w:val="294D71"/>
                              </w:rPr>
                            </w:pPr>
                            <w:r w:rsidRPr="003C1865">
                              <w:rPr>
                                <w:rFonts w:ascii="Roboto" w:hAnsi="Roboto"/>
                                <w:b/>
                                <w:bCs/>
                                <w:color w:val="294D71"/>
                              </w:rPr>
                              <w:t>IMPORTANT</w:t>
                            </w:r>
                          </w:p>
                          <w:p w14:paraId="0A7C507C" w14:textId="77777777" w:rsidR="000B767E" w:rsidRDefault="000B767E" w:rsidP="003C1865">
                            <w:pPr>
                              <w:ind w:left="993"/>
                              <w:rPr>
                                <w:rFonts w:ascii="Roboto" w:hAnsi="Roboto"/>
                                <w:color w:val="000000" w:themeColor="text1"/>
                              </w:rPr>
                            </w:pPr>
                          </w:p>
                          <w:p w14:paraId="0BD5C4AB" w14:textId="4180EFCD" w:rsidR="003C1865" w:rsidRPr="004049E3" w:rsidRDefault="003C1865" w:rsidP="003C1865">
                            <w:pPr>
                              <w:ind w:left="993"/>
                              <w:rPr>
                                <w:rFonts w:ascii="Roboto" w:hAnsi="Roboto"/>
                                <w:color w:val="000000" w:themeColor="text1"/>
                              </w:rPr>
                            </w:pPr>
                            <w:r w:rsidRPr="004049E3">
                              <w:rPr>
                                <w:rFonts w:ascii="Roboto" w:hAnsi="Roboto"/>
                                <w:color w:val="000000" w:themeColor="text1"/>
                              </w:rPr>
                              <w:t xml:space="preserve">This template has been colour coded to assist you to complete it accurately. Example information is shown in </w:t>
                            </w:r>
                            <w:r>
                              <w:rPr>
                                <w:rFonts w:ascii="Roboto" w:hAnsi="Roboto"/>
                                <w:color w:val="000000" w:themeColor="text1"/>
                              </w:rPr>
                              <w:t>&lt;</w:t>
                            </w:r>
                            <w:r w:rsidRPr="00D71967">
                              <w:rPr>
                                <w:rFonts w:ascii="Roboto" w:hAnsi="Roboto"/>
                                <w:b/>
                                <w:bCs/>
                                <w:color w:val="0072CE"/>
                              </w:rPr>
                              <w:t>blue writing</w:t>
                            </w:r>
                            <w:r>
                              <w:rPr>
                                <w:rFonts w:ascii="Roboto" w:hAnsi="Roboto"/>
                                <w:b/>
                                <w:bCs/>
                                <w:color w:val="0072CE"/>
                              </w:rPr>
                              <w:t>&gt;</w:t>
                            </w:r>
                            <w:r w:rsidRPr="00D71967">
                              <w:rPr>
                                <w:rFonts w:ascii="Roboto" w:hAnsi="Roboto"/>
                                <w:color w:val="0072CE"/>
                              </w:rPr>
                              <w:t xml:space="preserve"> </w:t>
                            </w:r>
                            <w:r w:rsidRPr="004049E3">
                              <w:rPr>
                                <w:rFonts w:ascii="Roboto" w:hAnsi="Roboto"/>
                                <w:color w:val="000000" w:themeColor="text1"/>
                              </w:rPr>
                              <w:t xml:space="preserve">and should be deleted or changed to black once you have finished </w:t>
                            </w:r>
                            <w:r>
                              <w:rPr>
                                <w:rFonts w:ascii="Roboto" w:hAnsi="Roboto"/>
                                <w:color w:val="000000" w:themeColor="text1"/>
                              </w:rPr>
                              <w:t xml:space="preserve">customising </w:t>
                            </w:r>
                            <w:r w:rsidRPr="00DF5A78">
                              <w:rPr>
                                <w:rFonts w:ascii="Roboto" w:hAnsi="Roboto"/>
                                <w:color w:val="000000" w:themeColor="text1"/>
                              </w:rPr>
                              <w:t>to reflect service and constitution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0CA76B1" id="Rectangle: Rounded Corners 1656259081" o:spid="_x0000_s1029" style="width:496.3pt;height:94.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" fillcolor="#f2f2f2" strokecolor="#294d71" strokeweight="2pt">
                <v:textbox>
                  <w:txbxContent>
                    <w:p w14:paraId="03CA8826" w14:textId="77777777" w:rsidR="003C1865" w:rsidRPr="003C1865" w:rsidRDefault="003C1865" w:rsidP="003C1865">
                      <w:pPr>
                        <w:ind w:left="993"/>
                        <w:rPr>
                          <w:rFonts w:ascii="Roboto" w:hAnsi="Roboto"/>
                          <w:b/>
                          <w:bCs/>
                          <w:color w:val="294D71"/>
                        </w:rPr>
                      </w:pPr>
                      <w:r w:rsidRPr="003C1865">
                        <w:rPr>
                          <w:rFonts w:ascii="Roboto" w:hAnsi="Roboto"/>
                          <w:b/>
                          <w:bCs/>
                          <w:color w:val="294D71"/>
                        </w:rPr>
                        <w:t>IMPORTANT</w:t>
                      </w:r>
                    </w:p>
                    <w:p w14:paraId="0A7C507C" w14:textId="77777777" w:rsidR="000B767E" w:rsidRDefault="000B767E" w:rsidP="003C1865">
                      <w:pPr>
                        <w:ind w:left="993"/>
                        <w:rPr>
                          <w:rFonts w:ascii="Roboto" w:hAnsi="Roboto"/>
                          <w:color w:val="000000" w:themeColor="text1"/>
                        </w:rPr>
                      </w:pPr>
                    </w:p>
                    <w:p w14:paraId="0BD5C4AB" w14:textId="4180EFCD" w:rsidR="003C1865" w:rsidRPr="004049E3" w:rsidRDefault="003C1865" w:rsidP="003C1865">
                      <w:pPr>
                        <w:ind w:left="993"/>
                        <w:rPr>
                          <w:rFonts w:ascii="Roboto" w:hAnsi="Roboto"/>
                          <w:color w:val="000000" w:themeColor="text1"/>
                        </w:rPr>
                      </w:pPr>
                      <w:r w:rsidRPr="004049E3">
                        <w:rPr>
                          <w:rFonts w:ascii="Roboto" w:hAnsi="Roboto"/>
                          <w:color w:val="000000" w:themeColor="text1"/>
                        </w:rPr>
                        <w:t xml:space="preserve">This template has been colour coded to assist you to complete it accurately. Example information is shown in </w:t>
                      </w:r>
                      <w:r>
                        <w:rPr>
                          <w:rFonts w:ascii="Roboto" w:hAnsi="Roboto"/>
                          <w:color w:val="000000" w:themeColor="text1"/>
                        </w:rPr>
                        <w:t>&lt;</w:t>
                      </w:r>
                      <w:r w:rsidRPr="00D71967">
                        <w:rPr>
                          <w:rFonts w:ascii="Roboto" w:hAnsi="Roboto"/>
                          <w:b/>
                          <w:bCs/>
                          <w:color w:val="0072CE"/>
                        </w:rPr>
                        <w:t>blue writing</w:t>
                      </w:r>
                      <w:r>
                        <w:rPr>
                          <w:rFonts w:ascii="Roboto" w:hAnsi="Roboto"/>
                          <w:b/>
                          <w:bCs/>
                          <w:color w:val="0072CE"/>
                        </w:rPr>
                        <w:t>&gt;</w:t>
                      </w:r>
                      <w:r w:rsidRPr="00D71967">
                        <w:rPr>
                          <w:rFonts w:ascii="Roboto" w:hAnsi="Roboto"/>
                          <w:color w:val="0072CE"/>
                        </w:rPr>
                        <w:t xml:space="preserve"> </w:t>
                      </w:r>
                      <w:r w:rsidRPr="004049E3">
                        <w:rPr>
                          <w:rFonts w:ascii="Roboto" w:hAnsi="Roboto"/>
                          <w:color w:val="000000" w:themeColor="text1"/>
                        </w:rPr>
                        <w:t xml:space="preserve">and should be deleted or changed to black once you have finished </w:t>
                      </w:r>
                      <w:r>
                        <w:rPr>
                          <w:rFonts w:ascii="Roboto" w:hAnsi="Roboto"/>
                          <w:color w:val="000000" w:themeColor="text1"/>
                        </w:rPr>
                        <w:t xml:space="preserve">customising </w:t>
                      </w:r>
                      <w:r w:rsidRPr="00DF5A78">
                        <w:rPr>
                          <w:rFonts w:ascii="Roboto" w:hAnsi="Roboto"/>
                          <w:color w:val="000000" w:themeColor="text1"/>
                        </w:rPr>
                        <w:t>to reflect service and constitution requirements.</w:t>
                      </w:r>
                    </w:p>
                  </w:txbxContent>
                </v:textbox>
                <w10:anchorlock/>
              </v:roundrect>
            </w:pict>
          </mc:Fallback>
        </mc:AlternateContent>
      </w:r>
    </w:p>
    <w:p w14:paraId="54855569" w14:textId="77777777" w:rsidR="00601035" w:rsidRPr="00601035" w:rsidRDefault="00601035" w:rsidP="00601035">
      <w:pPr>
        <w:pStyle w:val="ECMMText-Normal"/>
        <w:rPr>
          <w:rFonts w:ascii="Roboto" w:hAnsi="Roboto"/>
          <w:b/>
          <w:bCs/>
          <w:color w:val="294D71"/>
          <w:spacing w:val="10"/>
          <w:sz w:val="24"/>
          <w:szCs w:val="28"/>
        </w:rPr>
      </w:pPr>
      <w:r w:rsidRPr="00601035">
        <w:rPr>
          <w:rFonts w:ascii="Roboto" w:hAnsi="Roboto"/>
          <w:b/>
          <w:bCs/>
          <w:color w:val="294D71"/>
          <w:spacing w:val="10"/>
          <w:sz w:val="24"/>
          <w:szCs w:val="28"/>
        </w:rPr>
        <w:t xml:space="preserve">ORGANISATION PROFILE </w:t>
      </w:r>
    </w:p>
    <w:p w14:paraId="1A2A860C" w14:textId="77777777" w:rsidR="00601035" w:rsidRDefault="00601035" w:rsidP="00601035">
      <w:pPr>
        <w:pStyle w:val="ECMMText-Normal"/>
      </w:pPr>
      <w:r>
        <w:t>[</w:t>
      </w:r>
      <w:r w:rsidRPr="0076532B">
        <w:rPr>
          <w:highlight w:val="cyan"/>
        </w:rPr>
        <w:t>Insert paragraph about the organisation</w:t>
      </w:r>
      <w:r>
        <w:t>]</w:t>
      </w:r>
    </w:p>
    <w:p w14:paraId="6C653939" w14:textId="77777777" w:rsidR="00601035" w:rsidRDefault="00601035" w:rsidP="00601035">
      <w:pPr>
        <w:pStyle w:val="ECMMSubHeading"/>
      </w:pPr>
      <w:r w:rsidRPr="00101111">
        <w:t xml:space="preserve">Position </w:t>
      </w:r>
      <w:r>
        <w:t>S</w:t>
      </w:r>
      <w:r w:rsidRPr="00101111">
        <w:t>ummary</w:t>
      </w:r>
      <w:r>
        <w:t>- President</w:t>
      </w:r>
    </w:p>
    <w:p w14:paraId="025128C3" w14:textId="77777777" w:rsidR="00601035" w:rsidRPr="00FD464D" w:rsidRDefault="00601035" w:rsidP="00601035">
      <w:pPr>
        <w:pStyle w:val="ECMMText-Normal"/>
        <w:spacing w:line="240" w:lineRule="auto"/>
        <w:rPr>
          <w:color w:val="0070C0"/>
        </w:rPr>
      </w:pPr>
      <w:r w:rsidRPr="00FD464D">
        <w:rPr>
          <w:color w:val="0070C0"/>
        </w:rPr>
        <w:t>Leading the C</w:t>
      </w:r>
      <w:r>
        <w:rPr>
          <w:color w:val="0070C0"/>
        </w:rPr>
        <w:t>ommittee of Management (CoM)</w:t>
      </w:r>
      <w:r w:rsidRPr="00FD464D">
        <w:rPr>
          <w:color w:val="0070C0"/>
        </w:rPr>
        <w:t xml:space="preserve"> and acting as Chair at all meetings, this role requires an efficient, positive, reliable, and trustworthy person, who can motivate and delegate. Highly desirable competencies of a </w:t>
      </w:r>
      <w:r>
        <w:rPr>
          <w:color w:val="0070C0"/>
        </w:rPr>
        <w:t>P</w:t>
      </w:r>
      <w:r w:rsidRPr="00FD464D">
        <w:rPr>
          <w:color w:val="0070C0"/>
        </w:rPr>
        <w:t xml:space="preserve">resident include good stakeholder relationship skills, strong delegation and planning skills and a willingness to be a key point of contact for governance and legal purposes. It is an expectation that all executive CoM members know and understand the </w:t>
      </w:r>
      <w:r>
        <w:rPr>
          <w:color w:val="0070C0"/>
        </w:rPr>
        <w:t>c</w:t>
      </w:r>
      <w:r w:rsidRPr="00FD464D">
        <w:rPr>
          <w:color w:val="0070C0"/>
        </w:rPr>
        <w:t xml:space="preserve">onstitution and that they take a team approach, sharing governance tasks and obligations. The tasks listed below have been assigned to roles, but many are shared between the executive and can be shared amongst the wider CoM, as required. </w:t>
      </w:r>
    </w:p>
    <w:p w14:paraId="7E95676D" w14:textId="77777777" w:rsidR="00601035" w:rsidRPr="00FD464D" w:rsidRDefault="00601035" w:rsidP="00601035">
      <w:pPr>
        <w:pStyle w:val="ECMMText-Normal"/>
        <w:spacing w:line="240" w:lineRule="auto"/>
        <w:rPr>
          <w:color w:val="0070C0"/>
        </w:rPr>
      </w:pPr>
      <w:r w:rsidRPr="00FD464D">
        <w:rPr>
          <w:b/>
          <w:bCs/>
          <w:color w:val="0070C0"/>
        </w:rPr>
        <w:t>Note:</w:t>
      </w:r>
      <w:r w:rsidRPr="00FD464D">
        <w:rPr>
          <w:color w:val="0070C0"/>
        </w:rPr>
        <w:t xml:space="preserve"> The Vice</w:t>
      </w:r>
      <w:r>
        <w:rPr>
          <w:color w:val="0070C0"/>
        </w:rPr>
        <w:t>-</w:t>
      </w:r>
      <w:r w:rsidRPr="00FD464D">
        <w:rPr>
          <w:color w:val="0070C0"/>
        </w:rPr>
        <w:t xml:space="preserve">President in particular, shares in many of these governance tasks and can act in the </w:t>
      </w:r>
      <w:r>
        <w:rPr>
          <w:color w:val="0070C0"/>
        </w:rPr>
        <w:t>P</w:t>
      </w:r>
      <w:r w:rsidRPr="00FD464D">
        <w:rPr>
          <w:color w:val="0070C0"/>
        </w:rPr>
        <w:t>resident’s absence.</w:t>
      </w:r>
    </w:p>
    <w:p w14:paraId="44ADAF58" w14:textId="77777777" w:rsidR="00601035" w:rsidRDefault="00601035" w:rsidP="00601035">
      <w:pPr>
        <w:pStyle w:val="ECMMSubHeading"/>
      </w:pPr>
      <w:r w:rsidRPr="00101111">
        <w:t>Principal Responsibilities</w:t>
      </w:r>
    </w:p>
    <w:p w14:paraId="562C9F5B" w14:textId="77777777" w:rsidR="00601035" w:rsidRPr="00380403" w:rsidRDefault="00601035" w:rsidP="00525AED">
      <w:pPr>
        <w:pStyle w:val="ECMMText-Normal"/>
        <w:numPr>
          <w:ilvl w:val="0"/>
          <w:numId w:val="18"/>
        </w:numPr>
        <w:spacing w:line="240" w:lineRule="auto"/>
        <w:rPr>
          <w:color w:val="0070C0"/>
        </w:rPr>
      </w:pPr>
      <w:r w:rsidRPr="00380403">
        <w:rPr>
          <w:color w:val="0070C0"/>
        </w:rPr>
        <w:t>Chair committee meetings and the Annual General Meeting (AGM)</w:t>
      </w:r>
    </w:p>
    <w:p w14:paraId="08EA3E7A" w14:textId="77777777" w:rsidR="00601035" w:rsidRPr="00380403" w:rsidRDefault="00601035" w:rsidP="00525AED">
      <w:pPr>
        <w:pStyle w:val="ECMMText-Normal"/>
        <w:numPr>
          <w:ilvl w:val="0"/>
          <w:numId w:val="18"/>
        </w:numPr>
        <w:spacing w:line="240" w:lineRule="auto"/>
        <w:rPr>
          <w:color w:val="0070C0"/>
        </w:rPr>
      </w:pPr>
      <w:r w:rsidRPr="00380403">
        <w:rPr>
          <w:color w:val="0070C0"/>
        </w:rPr>
        <w:t>Serve as a member of the Executive Committee along with the Secretary, Vice</w:t>
      </w:r>
      <w:r>
        <w:rPr>
          <w:color w:val="0070C0"/>
        </w:rPr>
        <w:t>-</w:t>
      </w:r>
      <w:r w:rsidRPr="00380403">
        <w:rPr>
          <w:color w:val="0070C0"/>
        </w:rPr>
        <w:t>President and Treasurer</w:t>
      </w:r>
    </w:p>
    <w:p w14:paraId="1D6B8EB0" w14:textId="77777777" w:rsidR="00601035" w:rsidRPr="00380403" w:rsidRDefault="00601035" w:rsidP="00525AED">
      <w:pPr>
        <w:pStyle w:val="ECMMText-Normal"/>
        <w:numPr>
          <w:ilvl w:val="0"/>
          <w:numId w:val="18"/>
        </w:numPr>
        <w:spacing w:line="240" w:lineRule="auto"/>
        <w:rPr>
          <w:color w:val="0070C0"/>
        </w:rPr>
      </w:pPr>
      <w:r w:rsidRPr="00380403">
        <w:rPr>
          <w:color w:val="0070C0"/>
        </w:rPr>
        <w:t xml:space="preserve">Create a constructive and productive atmosphere for democratic decision-making </w:t>
      </w:r>
    </w:p>
    <w:p w14:paraId="424DAA8A" w14:textId="77777777" w:rsidR="00601035" w:rsidRPr="00380403" w:rsidRDefault="00601035" w:rsidP="00525AED">
      <w:pPr>
        <w:pStyle w:val="ECMMText-Normal"/>
        <w:numPr>
          <w:ilvl w:val="0"/>
          <w:numId w:val="18"/>
        </w:numPr>
        <w:spacing w:line="240" w:lineRule="auto"/>
        <w:rPr>
          <w:color w:val="0070C0"/>
        </w:rPr>
      </w:pPr>
      <w:r w:rsidRPr="00380403">
        <w:rPr>
          <w:color w:val="0070C0"/>
        </w:rPr>
        <w:t>Exercise an appropriate level of control/ha</w:t>
      </w:r>
      <w:r>
        <w:rPr>
          <w:color w:val="0070C0"/>
        </w:rPr>
        <w:t>ve</w:t>
      </w:r>
      <w:r w:rsidRPr="00380403">
        <w:rPr>
          <w:color w:val="0070C0"/>
        </w:rPr>
        <w:t xml:space="preserve"> a casting vote in the case of a tied vote (check constitution)</w:t>
      </w:r>
    </w:p>
    <w:p w14:paraId="3894373E" w14:textId="77777777" w:rsidR="00601035" w:rsidRPr="00380403" w:rsidRDefault="00601035" w:rsidP="00525AED">
      <w:pPr>
        <w:pStyle w:val="ECMMText-Normal"/>
        <w:numPr>
          <w:ilvl w:val="0"/>
          <w:numId w:val="18"/>
        </w:numPr>
        <w:spacing w:line="240" w:lineRule="auto"/>
        <w:rPr>
          <w:color w:val="0070C0"/>
        </w:rPr>
      </w:pPr>
      <w:r w:rsidRPr="00380403">
        <w:rPr>
          <w:color w:val="0070C0"/>
        </w:rPr>
        <w:t xml:space="preserve">Work closely with the Secretary to assist in the planning and preparation of agendas for all meetings </w:t>
      </w:r>
    </w:p>
    <w:p w14:paraId="29180776" w14:textId="77777777" w:rsidR="00601035" w:rsidRPr="00380403" w:rsidRDefault="00601035" w:rsidP="00525AED">
      <w:pPr>
        <w:pStyle w:val="ECMMText-Normal"/>
        <w:numPr>
          <w:ilvl w:val="0"/>
          <w:numId w:val="18"/>
        </w:numPr>
        <w:spacing w:line="240" w:lineRule="auto"/>
        <w:rPr>
          <w:color w:val="0070C0"/>
        </w:rPr>
      </w:pPr>
      <w:r w:rsidRPr="00380403">
        <w:rPr>
          <w:color w:val="0070C0"/>
        </w:rPr>
        <w:t>Play a leading role at the AGM and supports an efficient handover to the new CoM</w:t>
      </w:r>
    </w:p>
    <w:p w14:paraId="19E30DB7" w14:textId="77777777" w:rsidR="00601035" w:rsidRPr="00380403" w:rsidRDefault="00601035" w:rsidP="00525AED">
      <w:pPr>
        <w:pStyle w:val="ECMMText-Normal"/>
        <w:numPr>
          <w:ilvl w:val="0"/>
          <w:numId w:val="18"/>
        </w:numPr>
        <w:spacing w:line="240" w:lineRule="auto"/>
        <w:rPr>
          <w:color w:val="0070C0"/>
        </w:rPr>
      </w:pPr>
      <w:r w:rsidRPr="00380403">
        <w:rPr>
          <w:color w:val="0070C0"/>
        </w:rPr>
        <w:t>Know all Committee members and their various roles and duties</w:t>
      </w:r>
    </w:p>
    <w:p w14:paraId="3691E2C6" w14:textId="77777777" w:rsidR="00601035" w:rsidRPr="00380403" w:rsidRDefault="00601035" w:rsidP="00525AED">
      <w:pPr>
        <w:pStyle w:val="ECMMText-Normal"/>
        <w:numPr>
          <w:ilvl w:val="0"/>
          <w:numId w:val="18"/>
        </w:numPr>
        <w:spacing w:line="240" w:lineRule="auto"/>
        <w:rPr>
          <w:color w:val="0070C0"/>
        </w:rPr>
      </w:pPr>
      <w:r w:rsidRPr="00380403">
        <w:rPr>
          <w:color w:val="0070C0"/>
        </w:rPr>
        <w:t>Know the Constitution and adheres to these governing ‘rules’</w:t>
      </w:r>
    </w:p>
    <w:p w14:paraId="15B58FBD" w14:textId="77777777" w:rsidR="00601035" w:rsidRPr="00380403" w:rsidRDefault="00601035" w:rsidP="00525AED">
      <w:pPr>
        <w:pStyle w:val="ECMMText-Normal"/>
        <w:numPr>
          <w:ilvl w:val="0"/>
          <w:numId w:val="18"/>
        </w:numPr>
        <w:spacing w:line="240" w:lineRule="auto"/>
        <w:rPr>
          <w:color w:val="0070C0"/>
        </w:rPr>
      </w:pPr>
      <w:r w:rsidRPr="00380403">
        <w:rPr>
          <w:color w:val="0070C0"/>
        </w:rPr>
        <w:t xml:space="preserve">Represent the CoM (who is the Approved Provider of the service) and is generally listed as a Person with Management </w:t>
      </w:r>
      <w:r w:rsidRPr="2492C54B">
        <w:rPr>
          <w:color w:val="0070C0"/>
        </w:rPr>
        <w:t>or</w:t>
      </w:r>
      <w:r w:rsidRPr="00380403">
        <w:rPr>
          <w:color w:val="0070C0"/>
        </w:rPr>
        <w:t xml:space="preserve"> Control of a service (PMC). There can be more than one CoM member listed as the PMC</w:t>
      </w:r>
    </w:p>
    <w:p w14:paraId="7157F5E9" w14:textId="77777777" w:rsidR="00601035" w:rsidRPr="00380403" w:rsidRDefault="00601035" w:rsidP="00525AED">
      <w:pPr>
        <w:pStyle w:val="ECMMText-Normal"/>
        <w:numPr>
          <w:ilvl w:val="0"/>
          <w:numId w:val="18"/>
        </w:numPr>
        <w:spacing w:line="240" w:lineRule="auto"/>
        <w:rPr>
          <w:color w:val="0070C0"/>
        </w:rPr>
      </w:pPr>
      <w:r w:rsidRPr="00380403">
        <w:rPr>
          <w:color w:val="0070C0"/>
        </w:rPr>
        <w:t>Represent the CoM as the Head of Organisation for the Reportable Conduct Scheme (see Commission for Children and Young People/CCYP). Only one person is nominated for this role</w:t>
      </w:r>
    </w:p>
    <w:p w14:paraId="5681EAF2" w14:textId="77777777" w:rsidR="00601035" w:rsidRPr="00380403" w:rsidRDefault="00601035" w:rsidP="00525AED">
      <w:pPr>
        <w:pStyle w:val="ECMMText-Normal"/>
        <w:numPr>
          <w:ilvl w:val="0"/>
          <w:numId w:val="18"/>
        </w:numPr>
        <w:spacing w:line="240" w:lineRule="auto"/>
        <w:rPr>
          <w:color w:val="0070C0"/>
        </w:rPr>
      </w:pPr>
      <w:r w:rsidRPr="00380403">
        <w:rPr>
          <w:color w:val="0070C0"/>
        </w:rPr>
        <w:t xml:space="preserve">Ensure that all statutory and legal requirements are met, </w:t>
      </w:r>
      <w:r>
        <w:rPr>
          <w:color w:val="0070C0"/>
        </w:rPr>
        <w:t xml:space="preserve">and </w:t>
      </w:r>
      <w:r w:rsidRPr="00380403">
        <w:rPr>
          <w:color w:val="0070C0"/>
        </w:rPr>
        <w:t xml:space="preserve">understand regulations and rules that govern the operations of the service </w:t>
      </w:r>
    </w:p>
    <w:p w14:paraId="511F3721" w14:textId="77777777" w:rsidR="00601035" w:rsidRPr="00380403" w:rsidRDefault="00601035" w:rsidP="00525AED">
      <w:pPr>
        <w:pStyle w:val="ECMMText-Normal"/>
        <w:numPr>
          <w:ilvl w:val="0"/>
          <w:numId w:val="18"/>
        </w:numPr>
        <w:spacing w:line="240" w:lineRule="auto"/>
        <w:rPr>
          <w:color w:val="0070C0"/>
        </w:rPr>
      </w:pPr>
      <w:r w:rsidRPr="00380403">
        <w:rPr>
          <w:color w:val="0070C0"/>
        </w:rPr>
        <w:t>Lead succession planning and effective hand-over to future CoMs</w:t>
      </w:r>
    </w:p>
    <w:p w14:paraId="5D86064B" w14:textId="77777777" w:rsidR="00601035" w:rsidRPr="00380403" w:rsidRDefault="00601035" w:rsidP="00525AED">
      <w:pPr>
        <w:pStyle w:val="ECMMText-Normal"/>
        <w:numPr>
          <w:ilvl w:val="0"/>
          <w:numId w:val="18"/>
        </w:numPr>
        <w:spacing w:line="240" w:lineRule="auto"/>
        <w:rPr>
          <w:color w:val="0070C0"/>
        </w:rPr>
      </w:pPr>
      <w:r w:rsidRPr="00380403">
        <w:rPr>
          <w:color w:val="0070C0"/>
        </w:rPr>
        <w:t>Meet with DE, ELAA and other organisations as required</w:t>
      </w:r>
    </w:p>
    <w:p w14:paraId="79AC61A1" w14:textId="77777777" w:rsidR="00601035" w:rsidRPr="00380403" w:rsidRDefault="00601035" w:rsidP="00525AED">
      <w:pPr>
        <w:pStyle w:val="ECMMText-Normal"/>
        <w:numPr>
          <w:ilvl w:val="0"/>
          <w:numId w:val="18"/>
        </w:numPr>
        <w:spacing w:line="240" w:lineRule="auto"/>
        <w:rPr>
          <w:color w:val="0070C0"/>
        </w:rPr>
      </w:pPr>
      <w:r w:rsidRPr="00380403">
        <w:rPr>
          <w:color w:val="0070C0"/>
        </w:rPr>
        <w:t xml:space="preserve">Work closely with </w:t>
      </w:r>
      <w:r>
        <w:rPr>
          <w:color w:val="0070C0"/>
        </w:rPr>
        <w:t xml:space="preserve">the </w:t>
      </w:r>
      <w:r w:rsidRPr="00380403">
        <w:rPr>
          <w:color w:val="0070C0"/>
        </w:rPr>
        <w:t>Secretary on the preparation and implementation of the AGM and assists in the preparation of the agenda, reports and welcome packs for the next CoM</w:t>
      </w:r>
    </w:p>
    <w:p w14:paraId="652A5D64" w14:textId="77777777" w:rsidR="00601035" w:rsidRPr="00380403" w:rsidRDefault="00601035" w:rsidP="00525AED">
      <w:pPr>
        <w:pStyle w:val="ECMMText-Normal"/>
        <w:numPr>
          <w:ilvl w:val="0"/>
          <w:numId w:val="18"/>
        </w:numPr>
        <w:spacing w:line="240" w:lineRule="auto"/>
        <w:rPr>
          <w:color w:val="0070C0"/>
        </w:rPr>
      </w:pPr>
      <w:r w:rsidRPr="00380403">
        <w:rPr>
          <w:color w:val="0070C0"/>
        </w:rPr>
        <w:t xml:space="preserve">Lead employee management and development, including staff recruitment and schedules </w:t>
      </w:r>
    </w:p>
    <w:p w14:paraId="254DA191" w14:textId="77777777" w:rsidR="00601035" w:rsidRPr="00380403" w:rsidRDefault="00601035" w:rsidP="00525AED">
      <w:pPr>
        <w:pStyle w:val="ECMMText-Normal"/>
        <w:numPr>
          <w:ilvl w:val="0"/>
          <w:numId w:val="18"/>
        </w:numPr>
        <w:spacing w:line="240" w:lineRule="auto"/>
        <w:rPr>
          <w:color w:val="0070C0"/>
        </w:rPr>
      </w:pPr>
      <w:r w:rsidRPr="00380403">
        <w:rPr>
          <w:color w:val="0070C0"/>
        </w:rPr>
        <w:t>Work closely with the preschool Business and HR Manager</w:t>
      </w:r>
      <w:r>
        <w:rPr>
          <w:color w:val="0070C0"/>
        </w:rPr>
        <w:t>, if any</w:t>
      </w:r>
    </w:p>
    <w:p w14:paraId="2E3C0228" w14:textId="77777777" w:rsidR="00601035" w:rsidRPr="00380403" w:rsidRDefault="00601035" w:rsidP="00525AED">
      <w:pPr>
        <w:pStyle w:val="ECMMText-Normal"/>
        <w:numPr>
          <w:ilvl w:val="0"/>
          <w:numId w:val="18"/>
        </w:numPr>
        <w:spacing w:line="240" w:lineRule="auto"/>
        <w:rPr>
          <w:color w:val="0070C0"/>
        </w:rPr>
      </w:pPr>
      <w:r w:rsidRPr="00380403">
        <w:rPr>
          <w:color w:val="0070C0"/>
        </w:rPr>
        <w:lastRenderedPageBreak/>
        <w:t>Undertake any further requirements as they arise</w:t>
      </w:r>
      <w:r>
        <w:rPr>
          <w:color w:val="0070C0"/>
        </w:rPr>
        <w:t>.</w:t>
      </w:r>
    </w:p>
    <w:p w14:paraId="4F2B8123" w14:textId="77777777" w:rsidR="00601035" w:rsidRPr="00DB21E3" w:rsidRDefault="00601035" w:rsidP="00601035">
      <w:pPr>
        <w:pStyle w:val="ECMMText-Normal"/>
        <w:rPr>
          <w:b/>
          <w:bCs/>
        </w:rPr>
      </w:pPr>
      <w:r w:rsidRPr="00DB21E3">
        <w:rPr>
          <w:b/>
          <w:bCs/>
        </w:rPr>
        <w:t>Vice</w:t>
      </w:r>
      <w:r>
        <w:rPr>
          <w:b/>
          <w:bCs/>
        </w:rPr>
        <w:t>-</w:t>
      </w:r>
      <w:r w:rsidRPr="00DB21E3">
        <w:rPr>
          <w:b/>
          <w:bCs/>
        </w:rPr>
        <w:t>President</w:t>
      </w:r>
      <w:r>
        <w:rPr>
          <w:b/>
          <w:bCs/>
        </w:rPr>
        <w:t xml:space="preserve"> Responsibilities </w:t>
      </w:r>
    </w:p>
    <w:p w14:paraId="5305F5ED" w14:textId="77777777" w:rsidR="00601035" w:rsidRPr="00380403" w:rsidRDefault="00601035" w:rsidP="00525AED">
      <w:pPr>
        <w:pStyle w:val="ECMMText-Normal"/>
        <w:numPr>
          <w:ilvl w:val="0"/>
          <w:numId w:val="17"/>
        </w:numPr>
        <w:spacing w:line="240" w:lineRule="auto"/>
        <w:rPr>
          <w:color w:val="0070C0"/>
        </w:rPr>
      </w:pPr>
      <w:r w:rsidRPr="00380403">
        <w:rPr>
          <w:color w:val="0070C0"/>
        </w:rPr>
        <w:t xml:space="preserve">Active member of Executive Committee alongside </w:t>
      </w:r>
      <w:r>
        <w:rPr>
          <w:color w:val="0070C0"/>
        </w:rPr>
        <w:t xml:space="preserve">the </w:t>
      </w:r>
      <w:r w:rsidRPr="00380403">
        <w:rPr>
          <w:color w:val="0070C0"/>
        </w:rPr>
        <w:t>President, Secretary and Treasurer</w:t>
      </w:r>
    </w:p>
    <w:p w14:paraId="26B8799D" w14:textId="77777777" w:rsidR="00601035" w:rsidRPr="00380403" w:rsidRDefault="00601035" w:rsidP="00525AED">
      <w:pPr>
        <w:pStyle w:val="ECMMText-Normal"/>
        <w:numPr>
          <w:ilvl w:val="0"/>
          <w:numId w:val="17"/>
        </w:numPr>
        <w:spacing w:line="240" w:lineRule="auto"/>
        <w:rPr>
          <w:color w:val="0070C0"/>
        </w:rPr>
      </w:pPr>
      <w:r w:rsidRPr="00380403">
        <w:rPr>
          <w:color w:val="0070C0"/>
        </w:rPr>
        <w:t xml:space="preserve">Assist President with all </w:t>
      </w:r>
      <w:r>
        <w:rPr>
          <w:color w:val="0070C0"/>
        </w:rPr>
        <w:t xml:space="preserve">the </w:t>
      </w:r>
      <w:r w:rsidRPr="00380403">
        <w:rPr>
          <w:color w:val="0070C0"/>
        </w:rPr>
        <w:t>of a</w:t>
      </w:r>
      <w:r>
        <w:rPr>
          <w:color w:val="0070C0"/>
        </w:rPr>
        <w:t xml:space="preserve">fore </w:t>
      </w:r>
      <w:r w:rsidRPr="00380403">
        <w:rPr>
          <w:color w:val="0070C0"/>
        </w:rPr>
        <w:t>mentioned duties</w:t>
      </w:r>
    </w:p>
    <w:p w14:paraId="0E1E40D3" w14:textId="77777777" w:rsidR="00601035" w:rsidRPr="00380403" w:rsidRDefault="00601035" w:rsidP="00525AED">
      <w:pPr>
        <w:pStyle w:val="ECMMText-Normal"/>
        <w:numPr>
          <w:ilvl w:val="0"/>
          <w:numId w:val="17"/>
        </w:numPr>
        <w:spacing w:line="240" w:lineRule="auto"/>
        <w:rPr>
          <w:color w:val="0070C0"/>
        </w:rPr>
      </w:pPr>
      <w:r w:rsidRPr="00380403">
        <w:rPr>
          <w:color w:val="0070C0"/>
        </w:rPr>
        <w:t>Deputise for the President when required</w:t>
      </w:r>
    </w:p>
    <w:p w14:paraId="39A98863" w14:textId="77777777" w:rsidR="00601035" w:rsidRPr="00C43FF5" w:rsidRDefault="00601035" w:rsidP="00525AED">
      <w:pPr>
        <w:pStyle w:val="ECMMText-Normal"/>
        <w:numPr>
          <w:ilvl w:val="0"/>
          <w:numId w:val="17"/>
        </w:numPr>
        <w:spacing w:line="240" w:lineRule="auto"/>
        <w:rPr>
          <w:color w:val="0070C0"/>
        </w:rPr>
      </w:pPr>
      <w:r w:rsidRPr="00380403">
        <w:rPr>
          <w:color w:val="0070C0"/>
        </w:rPr>
        <w:t>May take responsibility for a specific area of governance or task/s from the duties’ list</w:t>
      </w:r>
    </w:p>
    <w:p w14:paraId="37E21E79" w14:textId="77777777" w:rsidR="00601035" w:rsidRDefault="00601035" w:rsidP="00601035">
      <w:pPr>
        <w:pStyle w:val="ECMMSubHeading"/>
      </w:pPr>
      <w:r w:rsidRPr="00101111">
        <w:t xml:space="preserve">Term of </w:t>
      </w:r>
      <w:r>
        <w:t>O</w:t>
      </w:r>
      <w:r w:rsidRPr="00101111">
        <w:t>ffice</w:t>
      </w:r>
    </w:p>
    <w:p w14:paraId="78B7DFFF" w14:textId="77777777" w:rsidR="00601035" w:rsidRDefault="00601035" w:rsidP="00601035">
      <w:pPr>
        <w:pStyle w:val="ECMMText-Normal"/>
      </w:pPr>
      <w:r>
        <w:t xml:space="preserve">The President </w:t>
      </w:r>
      <w:r w:rsidRPr="009D4962">
        <w:t>will be appointed/elected initially for a term of [</w:t>
      </w:r>
      <w:r w:rsidRPr="009D4962">
        <w:rPr>
          <w:highlight w:val="cyan"/>
        </w:rPr>
        <w:t>insert number of years as per the constitution].</w:t>
      </w:r>
    </w:p>
    <w:p w14:paraId="411923E3" w14:textId="77777777" w:rsidR="00601035" w:rsidRDefault="00601035" w:rsidP="00601035">
      <w:pPr>
        <w:pStyle w:val="ECMMSubHeading"/>
      </w:pPr>
      <w:r w:rsidRPr="00101111">
        <w:t xml:space="preserve">Time </w:t>
      </w:r>
      <w:r>
        <w:t>C</w:t>
      </w:r>
      <w:r w:rsidRPr="00101111">
        <w:t>ommitment</w:t>
      </w:r>
    </w:p>
    <w:p w14:paraId="7C8284D1" w14:textId="77777777" w:rsidR="00601035" w:rsidRDefault="00601035" w:rsidP="00601035">
      <w:pPr>
        <w:pStyle w:val="ECMMText-Normal"/>
      </w:pPr>
      <w:r w:rsidRPr="00774341">
        <w:t xml:space="preserve">The time commitment required of </w:t>
      </w:r>
      <w:r>
        <w:t>a President</w:t>
      </w:r>
      <w:r w:rsidRPr="00774341">
        <w:t xml:space="preserve"> involves approximately [</w:t>
      </w:r>
      <w:r w:rsidRPr="00774341">
        <w:rPr>
          <w:highlight w:val="cyan"/>
        </w:rPr>
        <w:t>state estimated hours per week/month]</w:t>
      </w:r>
      <w:r>
        <w:t>.</w:t>
      </w:r>
    </w:p>
    <w:p w14:paraId="362E3F76" w14:textId="77777777" w:rsidR="00601035" w:rsidRDefault="00601035" w:rsidP="00601035">
      <w:pPr>
        <w:pStyle w:val="ECMMSubHeading"/>
      </w:pPr>
      <w:r w:rsidRPr="00101111">
        <w:t>Skills</w:t>
      </w:r>
    </w:p>
    <w:tbl>
      <w:tblPr>
        <w:tblStyle w:val="TableGrid"/>
        <w:tblW w:w="0" w:type="auto"/>
        <w:tblLook w:val="04A0" w:firstRow="1" w:lastRow="0" w:firstColumn="1" w:lastColumn="0" w:noHBand="0" w:noVBand="1"/>
      </w:tblPr>
      <w:tblGrid>
        <w:gridCol w:w="4961"/>
        <w:gridCol w:w="4955"/>
      </w:tblGrid>
      <w:tr w:rsidR="00601035" w14:paraId="1C1653FB" w14:textId="77777777" w:rsidTr="002355C0">
        <w:tc>
          <w:tcPr>
            <w:tcW w:w="5083" w:type="dxa"/>
          </w:tcPr>
          <w:p w14:paraId="27455D52" w14:textId="77777777" w:rsidR="00601035" w:rsidRPr="00896F83" w:rsidRDefault="00601035" w:rsidP="002355C0">
            <w:pPr>
              <w:pStyle w:val="ECMMText-Normal"/>
              <w:rPr>
                <w:sz w:val="20"/>
                <w:szCs w:val="20"/>
              </w:rPr>
            </w:pPr>
            <w:r w:rsidRPr="00896F83">
              <w:rPr>
                <w:sz w:val="20"/>
                <w:szCs w:val="20"/>
              </w:rPr>
              <w:t>General skills</w:t>
            </w:r>
          </w:p>
        </w:tc>
        <w:tc>
          <w:tcPr>
            <w:tcW w:w="5084" w:type="dxa"/>
          </w:tcPr>
          <w:p w14:paraId="2B19E942" w14:textId="77777777" w:rsidR="00601035" w:rsidRPr="00896F83" w:rsidRDefault="00601035" w:rsidP="002355C0">
            <w:pPr>
              <w:pStyle w:val="ECMMText-Normal"/>
              <w:rPr>
                <w:sz w:val="20"/>
                <w:szCs w:val="20"/>
              </w:rPr>
            </w:pPr>
            <w:r w:rsidRPr="00896F83">
              <w:rPr>
                <w:sz w:val="20"/>
                <w:szCs w:val="20"/>
              </w:rPr>
              <w:t xml:space="preserve">Business related competencies </w:t>
            </w:r>
          </w:p>
        </w:tc>
      </w:tr>
      <w:tr w:rsidR="00601035" w14:paraId="69400C68" w14:textId="77777777" w:rsidTr="002355C0">
        <w:tc>
          <w:tcPr>
            <w:tcW w:w="5083" w:type="dxa"/>
          </w:tcPr>
          <w:p w14:paraId="1FA09735" w14:textId="77777777" w:rsidR="00601035" w:rsidRPr="00896F83" w:rsidRDefault="00601035" w:rsidP="00525AED">
            <w:pPr>
              <w:pStyle w:val="ECMMText-Normal"/>
              <w:widowControl/>
              <w:numPr>
                <w:ilvl w:val="0"/>
                <w:numId w:val="20"/>
              </w:numPr>
              <w:autoSpaceDE/>
              <w:autoSpaceDN/>
              <w:spacing w:line="240" w:lineRule="auto"/>
              <w:rPr>
                <w:color w:val="156082" w:themeColor="accent1"/>
                <w:sz w:val="20"/>
                <w:szCs w:val="20"/>
              </w:rPr>
            </w:pPr>
            <w:r w:rsidRPr="00896F83">
              <w:rPr>
                <w:color w:val="156082" w:themeColor="accent1"/>
                <w:sz w:val="20"/>
                <w:szCs w:val="20"/>
              </w:rPr>
              <w:t>Relationship building</w:t>
            </w:r>
          </w:p>
          <w:p w14:paraId="6ED5899E" w14:textId="77777777" w:rsidR="00601035" w:rsidRPr="00896F83" w:rsidRDefault="00601035" w:rsidP="00525AED">
            <w:pPr>
              <w:pStyle w:val="ECMMText-Normal"/>
              <w:widowControl/>
              <w:numPr>
                <w:ilvl w:val="0"/>
                <w:numId w:val="20"/>
              </w:numPr>
              <w:autoSpaceDE/>
              <w:autoSpaceDN/>
              <w:spacing w:line="240" w:lineRule="auto"/>
              <w:rPr>
                <w:color w:val="156082" w:themeColor="accent1"/>
                <w:sz w:val="20"/>
                <w:szCs w:val="20"/>
              </w:rPr>
            </w:pPr>
            <w:r w:rsidRPr="00896F83">
              <w:rPr>
                <w:color w:val="156082" w:themeColor="accent1"/>
                <w:sz w:val="20"/>
                <w:szCs w:val="20"/>
              </w:rPr>
              <w:t>Impartiality</w:t>
            </w:r>
          </w:p>
          <w:p w14:paraId="110D698A" w14:textId="77777777" w:rsidR="00601035" w:rsidRPr="00896F83" w:rsidRDefault="00601035" w:rsidP="00525AED">
            <w:pPr>
              <w:pStyle w:val="ECMMText-Normal"/>
              <w:widowControl/>
              <w:numPr>
                <w:ilvl w:val="0"/>
                <w:numId w:val="20"/>
              </w:numPr>
              <w:autoSpaceDE/>
              <w:autoSpaceDN/>
              <w:spacing w:line="240" w:lineRule="auto"/>
              <w:rPr>
                <w:color w:val="156082" w:themeColor="accent1"/>
                <w:sz w:val="20"/>
                <w:szCs w:val="20"/>
              </w:rPr>
            </w:pPr>
            <w:r w:rsidRPr="00896F83">
              <w:rPr>
                <w:color w:val="156082" w:themeColor="accent1"/>
                <w:sz w:val="20"/>
                <w:szCs w:val="20"/>
              </w:rPr>
              <w:t>Communication</w:t>
            </w:r>
          </w:p>
          <w:p w14:paraId="4A967F6A" w14:textId="77777777" w:rsidR="00601035" w:rsidRPr="00896F83" w:rsidRDefault="00601035" w:rsidP="00525AED">
            <w:pPr>
              <w:pStyle w:val="ECMMText-Normal"/>
              <w:widowControl/>
              <w:numPr>
                <w:ilvl w:val="0"/>
                <w:numId w:val="20"/>
              </w:numPr>
              <w:autoSpaceDE/>
              <w:autoSpaceDN/>
              <w:spacing w:line="240" w:lineRule="auto"/>
              <w:rPr>
                <w:i/>
                <w:iCs/>
                <w:sz w:val="20"/>
                <w:szCs w:val="20"/>
              </w:rPr>
            </w:pPr>
            <w:r w:rsidRPr="00896F83">
              <w:rPr>
                <w:color w:val="156082" w:themeColor="accent1"/>
                <w:sz w:val="20"/>
                <w:szCs w:val="20"/>
              </w:rPr>
              <w:t>Emotional intelligence</w:t>
            </w:r>
          </w:p>
        </w:tc>
        <w:tc>
          <w:tcPr>
            <w:tcW w:w="5084" w:type="dxa"/>
          </w:tcPr>
          <w:p w14:paraId="0AA2ECC3" w14:textId="77777777" w:rsidR="00601035" w:rsidRPr="00896F83" w:rsidRDefault="00601035" w:rsidP="00525AED">
            <w:pPr>
              <w:pStyle w:val="ECMMText-Normal"/>
              <w:widowControl/>
              <w:numPr>
                <w:ilvl w:val="0"/>
                <w:numId w:val="19"/>
              </w:numPr>
              <w:autoSpaceDE/>
              <w:autoSpaceDN/>
              <w:spacing w:line="240" w:lineRule="auto"/>
              <w:rPr>
                <w:color w:val="0070C0"/>
                <w:sz w:val="20"/>
                <w:szCs w:val="20"/>
              </w:rPr>
            </w:pPr>
            <w:r w:rsidRPr="00896F83">
              <w:rPr>
                <w:color w:val="0070C0"/>
                <w:sz w:val="20"/>
                <w:szCs w:val="20"/>
              </w:rPr>
              <w:t>Compliance facilitation</w:t>
            </w:r>
          </w:p>
          <w:p w14:paraId="2761B3DB" w14:textId="77777777" w:rsidR="00601035" w:rsidRPr="00896F83" w:rsidRDefault="00601035" w:rsidP="00525AED">
            <w:pPr>
              <w:pStyle w:val="ECMMText-Normal"/>
              <w:widowControl/>
              <w:numPr>
                <w:ilvl w:val="0"/>
                <w:numId w:val="19"/>
              </w:numPr>
              <w:autoSpaceDE/>
              <w:autoSpaceDN/>
              <w:spacing w:line="240" w:lineRule="auto"/>
              <w:rPr>
                <w:color w:val="0070C0"/>
                <w:sz w:val="20"/>
                <w:szCs w:val="20"/>
              </w:rPr>
            </w:pPr>
            <w:r w:rsidRPr="00896F83">
              <w:rPr>
                <w:color w:val="0070C0"/>
                <w:sz w:val="20"/>
                <w:szCs w:val="20"/>
              </w:rPr>
              <w:t>Collaborative leadership</w:t>
            </w:r>
          </w:p>
          <w:p w14:paraId="6A3DA92E" w14:textId="77777777" w:rsidR="00601035" w:rsidRPr="00896F83" w:rsidRDefault="00601035" w:rsidP="00525AED">
            <w:pPr>
              <w:pStyle w:val="ECMMText-Normal"/>
              <w:widowControl/>
              <w:numPr>
                <w:ilvl w:val="0"/>
                <w:numId w:val="19"/>
              </w:numPr>
              <w:autoSpaceDE/>
              <w:autoSpaceDN/>
              <w:spacing w:line="240" w:lineRule="auto"/>
              <w:rPr>
                <w:color w:val="0070C0"/>
                <w:sz w:val="20"/>
                <w:szCs w:val="20"/>
              </w:rPr>
            </w:pPr>
            <w:r w:rsidRPr="00896F83">
              <w:rPr>
                <w:color w:val="0070C0"/>
                <w:sz w:val="20"/>
                <w:szCs w:val="20"/>
              </w:rPr>
              <w:t xml:space="preserve">Organisational insight </w:t>
            </w:r>
          </w:p>
          <w:p w14:paraId="5A9034A2" w14:textId="77777777" w:rsidR="00601035" w:rsidRPr="00896F83" w:rsidRDefault="00601035" w:rsidP="00525AED">
            <w:pPr>
              <w:pStyle w:val="ECMMText-Normal"/>
              <w:widowControl/>
              <w:numPr>
                <w:ilvl w:val="0"/>
                <w:numId w:val="19"/>
              </w:numPr>
              <w:autoSpaceDE/>
              <w:autoSpaceDN/>
              <w:spacing w:line="240" w:lineRule="auto"/>
              <w:rPr>
                <w:i/>
                <w:iCs/>
                <w:sz w:val="20"/>
                <w:szCs w:val="20"/>
              </w:rPr>
            </w:pPr>
            <w:r w:rsidRPr="00896F83">
              <w:rPr>
                <w:color w:val="0070C0"/>
                <w:sz w:val="20"/>
                <w:szCs w:val="20"/>
              </w:rPr>
              <w:t>People management</w:t>
            </w:r>
          </w:p>
        </w:tc>
      </w:tr>
    </w:tbl>
    <w:p w14:paraId="5928DEA7" w14:textId="77777777" w:rsidR="00601035" w:rsidRDefault="00601035" w:rsidP="00601035">
      <w:pPr>
        <w:pStyle w:val="ECMMSubHeading"/>
      </w:pPr>
      <w:r>
        <w:t xml:space="preserve">Key Information </w:t>
      </w:r>
    </w:p>
    <w:tbl>
      <w:tblPr>
        <w:tblStyle w:val="TableGrid"/>
        <w:tblW w:w="10206" w:type="dxa"/>
        <w:tblInd w:w="-5" w:type="dxa"/>
        <w:tblLook w:val="04A0" w:firstRow="1" w:lastRow="0" w:firstColumn="1" w:lastColumn="0" w:noHBand="0" w:noVBand="1"/>
      </w:tblPr>
      <w:tblGrid>
        <w:gridCol w:w="5277"/>
        <w:gridCol w:w="4929"/>
      </w:tblGrid>
      <w:tr w:rsidR="00601035" w:rsidRPr="005535B8" w14:paraId="00D20136" w14:textId="77777777" w:rsidTr="002355C0">
        <w:tc>
          <w:tcPr>
            <w:tcW w:w="5277" w:type="dxa"/>
          </w:tcPr>
          <w:p w14:paraId="0FF28397" w14:textId="77777777" w:rsidR="00601035" w:rsidRPr="00896F83" w:rsidRDefault="00601035" w:rsidP="006E4DBF">
            <w:pPr>
              <w:pStyle w:val="ECMMText-Normal"/>
              <w:spacing w:line="240" w:lineRule="auto"/>
              <w:rPr>
                <w:sz w:val="20"/>
                <w:szCs w:val="20"/>
              </w:rPr>
            </w:pPr>
            <w:r w:rsidRPr="00896F83">
              <w:rPr>
                <w:sz w:val="20"/>
                <w:szCs w:val="20"/>
              </w:rPr>
              <w:t>Email address and password:</w:t>
            </w:r>
          </w:p>
        </w:tc>
        <w:tc>
          <w:tcPr>
            <w:tcW w:w="4929" w:type="dxa"/>
          </w:tcPr>
          <w:p w14:paraId="65AEDFF1" w14:textId="77777777" w:rsidR="00601035" w:rsidRPr="00896F83" w:rsidRDefault="00601035" w:rsidP="006E4DBF">
            <w:pPr>
              <w:pStyle w:val="ECMMText-Normal"/>
              <w:spacing w:line="240" w:lineRule="auto"/>
              <w:rPr>
                <w:sz w:val="20"/>
                <w:szCs w:val="20"/>
              </w:rPr>
            </w:pPr>
            <w:r w:rsidRPr="00896F83">
              <w:rPr>
                <w:sz w:val="20"/>
                <w:szCs w:val="20"/>
              </w:rPr>
              <w:t>[</w:t>
            </w:r>
            <w:r w:rsidRPr="00896F83">
              <w:rPr>
                <w:sz w:val="20"/>
                <w:szCs w:val="20"/>
                <w:highlight w:val="cyan"/>
              </w:rPr>
              <w:t>INSERT</w:t>
            </w:r>
            <w:r w:rsidRPr="00896F83">
              <w:rPr>
                <w:sz w:val="20"/>
                <w:szCs w:val="20"/>
              </w:rPr>
              <w:t>]</w:t>
            </w:r>
          </w:p>
        </w:tc>
      </w:tr>
      <w:tr w:rsidR="00601035" w:rsidRPr="005535B8" w14:paraId="2271CD82" w14:textId="77777777" w:rsidTr="002355C0">
        <w:tc>
          <w:tcPr>
            <w:tcW w:w="5277" w:type="dxa"/>
          </w:tcPr>
          <w:p w14:paraId="1385343C" w14:textId="77777777" w:rsidR="00601035" w:rsidRPr="00896F83" w:rsidRDefault="00601035" w:rsidP="006E4DBF">
            <w:pPr>
              <w:pStyle w:val="ECMMText-Normal"/>
              <w:spacing w:line="240" w:lineRule="auto"/>
              <w:rPr>
                <w:sz w:val="20"/>
                <w:szCs w:val="20"/>
              </w:rPr>
            </w:pPr>
            <w:r w:rsidRPr="00896F83">
              <w:rPr>
                <w:sz w:val="20"/>
                <w:szCs w:val="20"/>
              </w:rPr>
              <w:t>IT username and password:</w:t>
            </w:r>
          </w:p>
        </w:tc>
        <w:tc>
          <w:tcPr>
            <w:tcW w:w="4929" w:type="dxa"/>
          </w:tcPr>
          <w:p w14:paraId="78319D70" w14:textId="77777777" w:rsidR="00601035" w:rsidRPr="00896F83" w:rsidRDefault="00601035" w:rsidP="006E4DBF">
            <w:pPr>
              <w:pStyle w:val="ECMMText-Normal"/>
              <w:spacing w:line="240" w:lineRule="auto"/>
              <w:rPr>
                <w:sz w:val="20"/>
                <w:szCs w:val="20"/>
              </w:rPr>
            </w:pPr>
            <w:r w:rsidRPr="00896F83">
              <w:rPr>
                <w:sz w:val="20"/>
                <w:szCs w:val="20"/>
              </w:rPr>
              <w:t>[</w:t>
            </w:r>
            <w:r w:rsidRPr="00896F83">
              <w:rPr>
                <w:sz w:val="20"/>
                <w:szCs w:val="20"/>
                <w:highlight w:val="cyan"/>
              </w:rPr>
              <w:t>INSERT</w:t>
            </w:r>
            <w:r w:rsidRPr="00896F83">
              <w:rPr>
                <w:sz w:val="20"/>
                <w:szCs w:val="20"/>
              </w:rPr>
              <w:t>]</w:t>
            </w:r>
          </w:p>
        </w:tc>
      </w:tr>
      <w:tr w:rsidR="00601035" w:rsidRPr="005535B8" w14:paraId="41C5C008" w14:textId="77777777" w:rsidTr="002355C0">
        <w:tc>
          <w:tcPr>
            <w:tcW w:w="5277" w:type="dxa"/>
          </w:tcPr>
          <w:p w14:paraId="02E5C12F" w14:textId="77777777" w:rsidR="00601035" w:rsidRPr="00896F83" w:rsidRDefault="00601035" w:rsidP="006E4DBF">
            <w:pPr>
              <w:pStyle w:val="ECMMText-Normal"/>
              <w:spacing w:line="240" w:lineRule="auto"/>
              <w:rPr>
                <w:sz w:val="20"/>
                <w:szCs w:val="20"/>
              </w:rPr>
            </w:pPr>
            <w:r w:rsidRPr="00896F83">
              <w:rPr>
                <w:sz w:val="20"/>
                <w:szCs w:val="20"/>
              </w:rPr>
              <w:t>Document storage via [</w:t>
            </w:r>
            <w:r w:rsidRPr="00896F83">
              <w:rPr>
                <w:sz w:val="20"/>
                <w:szCs w:val="20"/>
                <w:highlight w:val="cyan"/>
              </w:rPr>
              <w:t>INSERT</w:t>
            </w:r>
            <w:r w:rsidRPr="00896F83">
              <w:rPr>
                <w:sz w:val="20"/>
                <w:szCs w:val="20"/>
              </w:rPr>
              <w:t xml:space="preserve">]: </w:t>
            </w:r>
          </w:p>
        </w:tc>
        <w:tc>
          <w:tcPr>
            <w:tcW w:w="4929" w:type="dxa"/>
          </w:tcPr>
          <w:p w14:paraId="4330CA18" w14:textId="77777777" w:rsidR="00601035" w:rsidRPr="00896F83" w:rsidRDefault="00601035" w:rsidP="006E4DBF">
            <w:pPr>
              <w:pStyle w:val="ECMMText-Normal"/>
              <w:spacing w:line="240" w:lineRule="auto"/>
              <w:rPr>
                <w:sz w:val="20"/>
                <w:szCs w:val="20"/>
              </w:rPr>
            </w:pPr>
            <w:r w:rsidRPr="00896F83">
              <w:rPr>
                <w:sz w:val="20"/>
                <w:szCs w:val="20"/>
              </w:rPr>
              <w:t>[</w:t>
            </w:r>
            <w:r w:rsidRPr="00896F83">
              <w:rPr>
                <w:sz w:val="20"/>
                <w:szCs w:val="20"/>
                <w:highlight w:val="cyan"/>
              </w:rPr>
              <w:t>INSERT</w:t>
            </w:r>
            <w:r w:rsidRPr="00896F83">
              <w:rPr>
                <w:sz w:val="20"/>
                <w:szCs w:val="20"/>
              </w:rPr>
              <w:t>]</w:t>
            </w:r>
          </w:p>
        </w:tc>
      </w:tr>
      <w:tr w:rsidR="00601035" w:rsidRPr="005535B8" w14:paraId="49BA3F45" w14:textId="77777777" w:rsidTr="002355C0">
        <w:tc>
          <w:tcPr>
            <w:tcW w:w="5277" w:type="dxa"/>
          </w:tcPr>
          <w:p w14:paraId="5A64BE0F" w14:textId="77777777" w:rsidR="00601035" w:rsidRPr="00896F83" w:rsidRDefault="00601035" w:rsidP="006E4DBF">
            <w:pPr>
              <w:pStyle w:val="ECMMText-Normal"/>
              <w:spacing w:line="240" w:lineRule="auto"/>
              <w:rPr>
                <w:sz w:val="20"/>
                <w:szCs w:val="20"/>
              </w:rPr>
            </w:pPr>
            <w:r w:rsidRPr="00896F83">
              <w:rPr>
                <w:sz w:val="20"/>
                <w:szCs w:val="20"/>
              </w:rPr>
              <w:t>Relevant passwords:</w:t>
            </w:r>
          </w:p>
        </w:tc>
        <w:tc>
          <w:tcPr>
            <w:tcW w:w="4929" w:type="dxa"/>
          </w:tcPr>
          <w:p w14:paraId="65DC2668" w14:textId="77777777" w:rsidR="00601035" w:rsidRPr="00896F83" w:rsidRDefault="00601035" w:rsidP="006E4DBF">
            <w:pPr>
              <w:pStyle w:val="ECMMText-Normal"/>
              <w:spacing w:line="240" w:lineRule="auto"/>
              <w:rPr>
                <w:sz w:val="20"/>
                <w:szCs w:val="20"/>
              </w:rPr>
            </w:pPr>
            <w:r w:rsidRPr="00896F83">
              <w:rPr>
                <w:sz w:val="20"/>
                <w:szCs w:val="20"/>
              </w:rPr>
              <w:t>[</w:t>
            </w:r>
            <w:r w:rsidRPr="00896F83">
              <w:rPr>
                <w:sz w:val="20"/>
                <w:szCs w:val="20"/>
                <w:highlight w:val="cyan"/>
              </w:rPr>
              <w:t>INSERT</w:t>
            </w:r>
            <w:r w:rsidRPr="00896F83">
              <w:rPr>
                <w:sz w:val="20"/>
                <w:szCs w:val="20"/>
              </w:rPr>
              <w:t>]</w:t>
            </w:r>
          </w:p>
        </w:tc>
      </w:tr>
      <w:tr w:rsidR="00601035" w:rsidRPr="005535B8" w14:paraId="4D908C2A" w14:textId="77777777" w:rsidTr="002355C0">
        <w:tc>
          <w:tcPr>
            <w:tcW w:w="5277" w:type="dxa"/>
          </w:tcPr>
          <w:p w14:paraId="091A0B98" w14:textId="77777777" w:rsidR="00601035" w:rsidRPr="00896F83" w:rsidRDefault="00601035" w:rsidP="006E4DBF">
            <w:pPr>
              <w:pStyle w:val="ECMMText-Normal"/>
              <w:spacing w:line="240" w:lineRule="auto"/>
              <w:rPr>
                <w:sz w:val="20"/>
                <w:szCs w:val="20"/>
              </w:rPr>
            </w:pPr>
            <w:r w:rsidRPr="00896F83">
              <w:rPr>
                <w:sz w:val="20"/>
                <w:szCs w:val="20"/>
              </w:rPr>
              <w:t>Key contacts:</w:t>
            </w:r>
          </w:p>
        </w:tc>
        <w:tc>
          <w:tcPr>
            <w:tcW w:w="4929" w:type="dxa"/>
          </w:tcPr>
          <w:p w14:paraId="473B6B4F" w14:textId="77777777" w:rsidR="00601035" w:rsidRPr="00896F83" w:rsidRDefault="00601035" w:rsidP="006E4DBF">
            <w:pPr>
              <w:pStyle w:val="ECMMText-Normal"/>
              <w:spacing w:line="240" w:lineRule="auto"/>
              <w:rPr>
                <w:sz w:val="20"/>
                <w:szCs w:val="20"/>
              </w:rPr>
            </w:pPr>
            <w:r w:rsidRPr="00896F83">
              <w:rPr>
                <w:sz w:val="20"/>
                <w:szCs w:val="20"/>
              </w:rPr>
              <w:t>[</w:t>
            </w:r>
            <w:r w:rsidRPr="00896F83">
              <w:rPr>
                <w:sz w:val="20"/>
                <w:szCs w:val="20"/>
                <w:highlight w:val="cyan"/>
              </w:rPr>
              <w:t>INSERT</w:t>
            </w:r>
            <w:r w:rsidRPr="00896F83">
              <w:rPr>
                <w:sz w:val="20"/>
                <w:szCs w:val="20"/>
              </w:rPr>
              <w:t>]</w:t>
            </w:r>
          </w:p>
        </w:tc>
      </w:tr>
      <w:tr w:rsidR="00601035" w:rsidRPr="005535B8" w14:paraId="7C77C02B" w14:textId="77777777" w:rsidTr="002355C0">
        <w:tc>
          <w:tcPr>
            <w:tcW w:w="5277" w:type="dxa"/>
          </w:tcPr>
          <w:p w14:paraId="3D5E18A0" w14:textId="77777777" w:rsidR="00601035" w:rsidRPr="00896F83" w:rsidRDefault="00601035" w:rsidP="006E4DBF">
            <w:pPr>
              <w:pStyle w:val="ECMMText-Normal"/>
              <w:spacing w:line="240" w:lineRule="auto"/>
              <w:rPr>
                <w:sz w:val="20"/>
                <w:szCs w:val="20"/>
              </w:rPr>
            </w:pPr>
            <w:r w:rsidRPr="00896F83">
              <w:rPr>
                <w:sz w:val="20"/>
                <w:szCs w:val="20"/>
              </w:rPr>
              <w:t>Distribution list/s:</w:t>
            </w:r>
          </w:p>
        </w:tc>
        <w:tc>
          <w:tcPr>
            <w:tcW w:w="4929" w:type="dxa"/>
          </w:tcPr>
          <w:p w14:paraId="5DE38525" w14:textId="77777777" w:rsidR="00601035" w:rsidRPr="00896F83" w:rsidRDefault="00601035" w:rsidP="006E4DBF">
            <w:pPr>
              <w:pStyle w:val="ECMMText-Normal"/>
              <w:spacing w:line="240" w:lineRule="auto"/>
              <w:rPr>
                <w:sz w:val="20"/>
                <w:szCs w:val="20"/>
              </w:rPr>
            </w:pPr>
            <w:r w:rsidRPr="00896F83">
              <w:rPr>
                <w:sz w:val="20"/>
                <w:szCs w:val="20"/>
              </w:rPr>
              <w:t>[</w:t>
            </w:r>
            <w:r w:rsidRPr="00896F83">
              <w:rPr>
                <w:sz w:val="20"/>
                <w:szCs w:val="20"/>
                <w:highlight w:val="cyan"/>
              </w:rPr>
              <w:t>INSERT</w:t>
            </w:r>
            <w:r w:rsidRPr="00896F83">
              <w:rPr>
                <w:sz w:val="20"/>
                <w:szCs w:val="20"/>
              </w:rPr>
              <w:t>]</w:t>
            </w:r>
          </w:p>
        </w:tc>
      </w:tr>
      <w:tr w:rsidR="00601035" w:rsidRPr="005535B8" w14:paraId="1BA32584" w14:textId="77777777" w:rsidTr="002355C0">
        <w:tc>
          <w:tcPr>
            <w:tcW w:w="5277" w:type="dxa"/>
          </w:tcPr>
          <w:p w14:paraId="191428C3" w14:textId="77777777" w:rsidR="00601035" w:rsidRPr="00896F83" w:rsidRDefault="00601035" w:rsidP="006E4DBF">
            <w:pPr>
              <w:pStyle w:val="ECMMText-Normal"/>
              <w:spacing w:line="240" w:lineRule="auto"/>
              <w:rPr>
                <w:sz w:val="20"/>
                <w:szCs w:val="20"/>
              </w:rPr>
            </w:pPr>
            <w:r w:rsidRPr="00896F83">
              <w:rPr>
                <w:sz w:val="20"/>
                <w:szCs w:val="20"/>
              </w:rPr>
              <w:t>Key dates:</w:t>
            </w:r>
          </w:p>
        </w:tc>
        <w:tc>
          <w:tcPr>
            <w:tcW w:w="4929" w:type="dxa"/>
          </w:tcPr>
          <w:p w14:paraId="356C6D20" w14:textId="77777777" w:rsidR="00601035" w:rsidRPr="00896F83" w:rsidRDefault="00601035" w:rsidP="006E4DBF">
            <w:pPr>
              <w:pStyle w:val="ECMMText-Normal"/>
              <w:spacing w:line="240" w:lineRule="auto"/>
              <w:rPr>
                <w:sz w:val="20"/>
                <w:szCs w:val="20"/>
              </w:rPr>
            </w:pPr>
            <w:r w:rsidRPr="00896F83">
              <w:rPr>
                <w:sz w:val="20"/>
                <w:szCs w:val="20"/>
              </w:rPr>
              <w:t>[</w:t>
            </w:r>
            <w:r w:rsidRPr="00896F83">
              <w:rPr>
                <w:sz w:val="20"/>
                <w:szCs w:val="20"/>
                <w:highlight w:val="cyan"/>
              </w:rPr>
              <w:t>INSERT</w:t>
            </w:r>
            <w:r w:rsidRPr="00896F83">
              <w:rPr>
                <w:sz w:val="20"/>
                <w:szCs w:val="20"/>
              </w:rPr>
              <w:t>]</w:t>
            </w:r>
          </w:p>
        </w:tc>
      </w:tr>
      <w:tr w:rsidR="00601035" w:rsidRPr="005535B8" w14:paraId="2EFB1868" w14:textId="77777777" w:rsidTr="002355C0">
        <w:tc>
          <w:tcPr>
            <w:tcW w:w="5277" w:type="dxa"/>
          </w:tcPr>
          <w:p w14:paraId="5CE2F7F7" w14:textId="77777777" w:rsidR="00601035" w:rsidRPr="00896F83" w:rsidRDefault="00601035" w:rsidP="006E4DBF">
            <w:pPr>
              <w:pStyle w:val="ECMMText-Normal"/>
              <w:spacing w:line="240" w:lineRule="auto"/>
              <w:rPr>
                <w:sz w:val="20"/>
                <w:szCs w:val="20"/>
              </w:rPr>
            </w:pPr>
            <w:r w:rsidRPr="00896F83">
              <w:rPr>
                <w:sz w:val="20"/>
                <w:szCs w:val="20"/>
              </w:rPr>
              <w:t>Key methods of communication:</w:t>
            </w:r>
          </w:p>
        </w:tc>
        <w:tc>
          <w:tcPr>
            <w:tcW w:w="4929" w:type="dxa"/>
          </w:tcPr>
          <w:p w14:paraId="0A4FB5B8" w14:textId="77777777" w:rsidR="00601035" w:rsidRPr="00896F83" w:rsidRDefault="00601035" w:rsidP="006E4DBF">
            <w:pPr>
              <w:pStyle w:val="ECMMText-Normal"/>
              <w:spacing w:line="240" w:lineRule="auto"/>
              <w:rPr>
                <w:sz w:val="20"/>
                <w:szCs w:val="20"/>
              </w:rPr>
            </w:pPr>
            <w:r w:rsidRPr="00896F83">
              <w:rPr>
                <w:sz w:val="20"/>
                <w:szCs w:val="20"/>
              </w:rPr>
              <w:t>[</w:t>
            </w:r>
            <w:r w:rsidRPr="00896F83">
              <w:rPr>
                <w:sz w:val="20"/>
                <w:szCs w:val="20"/>
                <w:highlight w:val="cyan"/>
              </w:rPr>
              <w:t>INSERT</w:t>
            </w:r>
            <w:r w:rsidRPr="00896F83">
              <w:rPr>
                <w:sz w:val="20"/>
                <w:szCs w:val="20"/>
              </w:rPr>
              <w:t>]</w:t>
            </w:r>
          </w:p>
        </w:tc>
      </w:tr>
    </w:tbl>
    <w:p w14:paraId="347A3235" w14:textId="77777777" w:rsidR="00522C13" w:rsidRDefault="00522C13" w:rsidP="00601035">
      <w:pPr>
        <w:pStyle w:val="ECMMText-Normal"/>
        <w:sectPr w:rsidR="00522C13" w:rsidSect="001A719C">
          <w:headerReference w:type="even" r:id="rId34"/>
          <w:headerReference w:type="default" r:id="rId35"/>
          <w:footerReference w:type="even" r:id="rId36"/>
          <w:footerReference w:type="default" r:id="rId37"/>
          <w:headerReference w:type="first" r:id="rId38"/>
          <w:footerReference w:type="first" r:id="rId39"/>
          <w:pgSz w:w="11910" w:h="16840" w:code="9"/>
          <w:pgMar w:top="1418" w:right="992" w:bottom="720" w:left="992" w:header="284" w:footer="873" w:gutter="0"/>
          <w:cols w:space="720"/>
          <w:docGrid w:linePitch="299"/>
        </w:sectPr>
      </w:pPr>
    </w:p>
    <w:p w14:paraId="7401A37D" w14:textId="77777777" w:rsidR="002D551F" w:rsidRDefault="002D551F" w:rsidP="00D7015B">
      <w:pPr>
        <w:pStyle w:val="Title"/>
      </w:pPr>
      <w:r>
        <w:lastRenderedPageBreak/>
        <w:t>child safe ENVIRONMENT and Wellbeing</w:t>
      </w:r>
    </w:p>
    <w:p w14:paraId="7CB0973A" w14:textId="57FBD284" w:rsidR="002B5BCE" w:rsidRPr="00975DFC" w:rsidRDefault="002B5BCE" w:rsidP="002D551F">
      <w:pPr>
        <w:pStyle w:val="TopDiscliamer"/>
      </w:pPr>
      <w:r w:rsidRPr="00975DFC">
        <w:t xml:space="preserve">This is an </w:t>
      </w:r>
      <w:r w:rsidRPr="0084052D">
        <w:t>advisory document only, please tailor to your provider/service context, reflecting the diverse backgrounds of all children, families and the local community.</w:t>
      </w:r>
      <w:r w:rsidRPr="00975DFC">
        <w:t xml:space="preserve"> Ensure the ELAA footer and disclaimer information is removed. ELAA has made every effort to ensure the information in this template is accurate and current at the date of publication. ELAA expressly disclaims any liability or responsibility for errors or omissions in this template. Legislation, regulation, and standards change regularly, and it is the responsibility of the approved provider to ensure the currency and accuracy of the information contained in a policy.</w:t>
      </w:r>
    </w:p>
    <w:p w14:paraId="1DA697AA" w14:textId="77777777" w:rsidR="002B5BCE" w:rsidRDefault="002B5BCE" w:rsidP="002D551F">
      <w:pPr>
        <w:pStyle w:val="TopDiscliamer"/>
      </w:pPr>
      <w:r>
        <w:rPr>
          <w:noProof/>
        </w:rPr>
        <mc:AlternateContent>
          <mc:Choice Requires="wps">
            <w:drawing>
              <wp:anchor distT="45720" distB="45720" distL="114300" distR="114300" simplePos="0" relativeHeight="251658269" behindDoc="0" locked="0" layoutInCell="1" allowOverlap="1" wp14:anchorId="72D0EF44" wp14:editId="5CAA455D">
                <wp:simplePos x="0" y="0"/>
                <wp:positionH relativeFrom="column">
                  <wp:posOffset>741680</wp:posOffset>
                </wp:positionH>
                <wp:positionV relativeFrom="paragraph">
                  <wp:posOffset>63500</wp:posOffset>
                </wp:positionV>
                <wp:extent cx="5213350" cy="657225"/>
                <wp:effectExtent l="0" t="0" r="6350" b="952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0" cy="657225"/>
                        </a:xfrm>
                        <a:prstGeom prst="rect">
                          <a:avLst/>
                        </a:prstGeom>
                        <a:solidFill>
                          <a:srgbClr val="FFFFFF"/>
                        </a:solidFill>
                        <a:ln w="9525">
                          <a:noFill/>
                          <a:miter lim="800000"/>
                          <a:headEnd/>
                          <a:tailEnd/>
                        </a:ln>
                      </wps:spPr>
                      <wps:txbx>
                        <w:txbxContent>
                          <w:p w14:paraId="26AD0CA2" w14:textId="77777777" w:rsidR="002B5BCE" w:rsidRDefault="002B5BCE">
                            <w:r w:rsidRPr="00E54BD5">
                              <w:t>Working in partnership with Cancer Council Victoria, ELAA has aligned this policy to the key policies and guidelines of the Healthy Early Childhood Services Achievement Program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0EF44" id="_x0000_t202" coordsize="21600,21600" o:spt="202" path="m,l,21600r21600,l21600,xe">
                <v:stroke joinstyle="miter"/>
                <v:path gradientshapeok="t" o:connecttype="rect"/>
              </v:shapetype>
              <v:shape id="Text Box 6" o:spid="_x0000_s1030" type="#_x0000_t202" style="position:absolute;left:0;text-align:left;margin-left:58.4pt;margin-top:5pt;width:410.5pt;height:51.7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" stroked="f">
                <v:textbox>
                  <w:txbxContent>
                    <w:p w14:paraId="26AD0CA2" w14:textId="77777777" w:rsidR="002B5BCE" w:rsidRDefault="002B5BCE">
                      <w:r w:rsidRPr="00E54BD5">
                        <w:t>Working in partnership with Cancer Council Victoria, ELAA has aligned this policy to the key policies and guidelines of the Healthy Early Childhood Services Achievement Program</w:t>
                      </w:r>
                    </w:p>
                  </w:txbxContent>
                </v:textbox>
                <w10:wrap type="square"/>
              </v:shape>
            </w:pict>
          </mc:Fallback>
        </mc:AlternateContent>
      </w:r>
      <w:r>
        <w:rPr>
          <w:noProof/>
        </w:rPr>
        <w:drawing>
          <wp:anchor distT="0" distB="0" distL="114300" distR="114300" simplePos="0" relativeHeight="251658270" behindDoc="0" locked="0" layoutInCell="1" allowOverlap="1" wp14:anchorId="190186A3" wp14:editId="6A96DF8C">
            <wp:simplePos x="0" y="0"/>
            <wp:positionH relativeFrom="column">
              <wp:posOffset>-1270</wp:posOffset>
            </wp:positionH>
            <wp:positionV relativeFrom="paragraph">
              <wp:posOffset>95089</wp:posOffset>
            </wp:positionV>
            <wp:extent cx="762000" cy="3841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62000" cy="3841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59" behindDoc="0" locked="1" layoutInCell="1" allowOverlap="1" wp14:anchorId="390AF0E0" wp14:editId="73C7943E">
            <wp:simplePos x="0" y="0"/>
            <wp:positionH relativeFrom="column">
              <wp:posOffset>-35560</wp:posOffset>
            </wp:positionH>
            <wp:positionV relativeFrom="line">
              <wp:posOffset>95885</wp:posOffset>
            </wp:positionV>
            <wp:extent cx="828000" cy="828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p>
    <w:p w14:paraId="1B151786" w14:textId="77777777" w:rsidR="002B5BCE" w:rsidRDefault="002B5BCE" w:rsidP="002355C0">
      <w:pPr>
        <w:pStyle w:val="PURPOSE"/>
      </w:pPr>
      <w:r w:rsidRPr="002B33CE">
        <w:t>Purpose</w:t>
      </w:r>
    </w:p>
    <w:p w14:paraId="13341D17" w14:textId="4790C15C" w:rsidR="002B5BCE" w:rsidRDefault="002B5BCE" w:rsidP="002355C0">
      <w:pPr>
        <w:pStyle w:val="BODYTEXTELAA"/>
      </w:pPr>
      <w:r>
        <w:t xml:space="preserve">This policy provides a clear set of guidelines and procedures for </w:t>
      </w:r>
      <w:sdt>
        <w:sdtPr>
          <w:alias w:val="Company"/>
          <w:tag w:val=""/>
          <w:id w:val="1830176045"/>
          <w:placeholder>
            <w:docPart w:val="27524DF1367D4383A3E9F89CE5AD0829"/>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r>
        <w:t xml:space="preserve"> to: </w:t>
      </w:r>
    </w:p>
    <w:p w14:paraId="514CB1AE" w14:textId="77777777" w:rsidR="002B5BCE" w:rsidRPr="0064227C" w:rsidRDefault="002B5BCE" w:rsidP="00525AED">
      <w:pPr>
        <w:pStyle w:val="BodyTextBullet1"/>
        <w:numPr>
          <w:ilvl w:val="0"/>
          <w:numId w:val="26"/>
        </w:numPr>
        <w:ind w:left="2058" w:hanging="357"/>
      </w:pPr>
      <w:r w:rsidRPr="0064227C">
        <w:t>provide a safe environment for all children which ensures their safety, health and wellbeing</w:t>
      </w:r>
    </w:p>
    <w:p w14:paraId="06492E24" w14:textId="77777777" w:rsidR="002B5BCE" w:rsidRPr="0064227C" w:rsidRDefault="002B5BCE" w:rsidP="00525AED">
      <w:pPr>
        <w:pStyle w:val="BodyTextBullet1"/>
        <w:numPr>
          <w:ilvl w:val="0"/>
          <w:numId w:val="26"/>
        </w:numPr>
        <w:ind w:left="2058" w:hanging="357"/>
      </w:pPr>
      <w:r w:rsidRPr="0064227C">
        <w:t>promote the cultural safety of all children</w:t>
      </w:r>
    </w:p>
    <w:p w14:paraId="407BCAF5" w14:textId="77777777" w:rsidR="002B5BCE" w:rsidRPr="0064227C" w:rsidRDefault="002B5BCE" w:rsidP="00525AED">
      <w:pPr>
        <w:pStyle w:val="BodyTextBullet1"/>
        <w:numPr>
          <w:ilvl w:val="0"/>
          <w:numId w:val="26"/>
        </w:numPr>
        <w:ind w:left="2058" w:hanging="357"/>
      </w:pPr>
      <w:r w:rsidRPr="0064227C">
        <w:t>identify, reduce and remove risks of child abuse</w:t>
      </w:r>
    </w:p>
    <w:p w14:paraId="6825F577" w14:textId="77777777" w:rsidR="002B5BCE" w:rsidRPr="0064227C" w:rsidRDefault="002B5BCE" w:rsidP="00525AED">
      <w:pPr>
        <w:pStyle w:val="BodyTextBullet1"/>
        <w:numPr>
          <w:ilvl w:val="0"/>
          <w:numId w:val="26"/>
        </w:numPr>
        <w:ind w:left="2058" w:hanging="357"/>
      </w:pPr>
      <w:r w:rsidRPr="0064227C">
        <w:t>intervene when a child may be at risk of abuse or neglect</w:t>
      </w:r>
    </w:p>
    <w:p w14:paraId="1346B59E" w14:textId="77777777" w:rsidR="002B5BCE" w:rsidRPr="0064227C" w:rsidRDefault="002B5BCE" w:rsidP="00525AED">
      <w:pPr>
        <w:pStyle w:val="BodyTextBullet1"/>
        <w:numPr>
          <w:ilvl w:val="0"/>
          <w:numId w:val="26"/>
        </w:numPr>
        <w:ind w:left="2058" w:hanging="357"/>
      </w:pPr>
      <w:r w:rsidRPr="0064227C">
        <w:t>involve children in child safety including listening to children and incorporating their views about how to provide a safe environment</w:t>
      </w:r>
    </w:p>
    <w:p w14:paraId="1AB22AA5" w14:textId="77777777" w:rsidR="002B5BCE" w:rsidRPr="0064227C" w:rsidRDefault="002B5BCE" w:rsidP="00525AED">
      <w:pPr>
        <w:pStyle w:val="BodyTextBullet1"/>
        <w:numPr>
          <w:ilvl w:val="0"/>
          <w:numId w:val="26"/>
        </w:numPr>
        <w:ind w:left="2058" w:hanging="357"/>
      </w:pPr>
      <w:r w:rsidRPr="0064227C">
        <w:t>make staff aware of their legal and duty of care obligations to report child abuse and neglect</w:t>
      </w:r>
    </w:p>
    <w:p w14:paraId="401AB0EB" w14:textId="77777777" w:rsidR="002B5BCE" w:rsidRPr="0064227C" w:rsidRDefault="002B5BCE" w:rsidP="00525AED">
      <w:pPr>
        <w:pStyle w:val="BodyTextBullet1"/>
        <w:numPr>
          <w:ilvl w:val="0"/>
          <w:numId w:val="26"/>
        </w:numPr>
        <w:ind w:left="2058" w:hanging="357"/>
      </w:pPr>
      <w:r w:rsidRPr="0064227C">
        <w:t>responding to requests, sharing and requesting information to promote child wellbeing or safety and/or manage risk of family violence.</w:t>
      </w:r>
    </w:p>
    <w:p w14:paraId="5B01EAF5" w14:textId="77777777" w:rsidR="002B5BCE" w:rsidRDefault="002B5BCE" w:rsidP="002355C0">
      <w:pPr>
        <w:pStyle w:val="BODYTEXTELAA"/>
      </w:pPr>
    </w:p>
    <w:p w14:paraId="739F8CB2" w14:textId="77777777" w:rsidR="002B5BCE" w:rsidRDefault="002B5BCE" w:rsidP="002355C0">
      <w:pPr>
        <w:ind w:left="1276"/>
      </w:pPr>
      <w:r>
        <w:rPr>
          <w:rFonts w:ascii="Lato" w:hAnsi="Lato" w:cs="Lato"/>
          <w:noProof/>
          <w:color w:val="000000" w:themeColor="text1"/>
          <w:szCs w:val="20"/>
        </w:rPr>
        <w:drawing>
          <wp:anchor distT="0" distB="0" distL="114300" distR="114300" simplePos="0" relativeHeight="251658260" behindDoc="1" locked="1" layoutInCell="1" allowOverlap="1" wp14:anchorId="4A8F0AAE" wp14:editId="6C998E4C">
            <wp:simplePos x="0" y="0"/>
            <wp:positionH relativeFrom="column">
              <wp:posOffset>-156845</wp:posOffset>
            </wp:positionH>
            <wp:positionV relativeFrom="line">
              <wp:posOffset>10160</wp:posOffset>
            </wp:positionV>
            <wp:extent cx="827405" cy="827405"/>
            <wp:effectExtent l="0" t="0" r="0" b="0"/>
            <wp:wrapTight wrapText="bothSides">
              <wp:wrapPolygon edited="0">
                <wp:start x="9449" y="2487"/>
                <wp:lineTo x="4973" y="5470"/>
                <wp:lineTo x="3481" y="7957"/>
                <wp:lineTo x="3979" y="13925"/>
                <wp:lineTo x="6962" y="17406"/>
                <wp:lineTo x="9449" y="18401"/>
                <wp:lineTo x="11438" y="18401"/>
                <wp:lineTo x="13427" y="17406"/>
                <wp:lineTo x="17903" y="12930"/>
                <wp:lineTo x="18401" y="8952"/>
                <wp:lineTo x="15417" y="5470"/>
                <wp:lineTo x="11438" y="2487"/>
                <wp:lineTo x="9449" y="248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2">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1" behindDoc="0" locked="1" layoutInCell="0" allowOverlap="1" wp14:anchorId="59F4F8B0" wp14:editId="25F5542D">
                <wp:simplePos x="0" y="0"/>
                <wp:positionH relativeFrom="column">
                  <wp:posOffset>821055</wp:posOffset>
                </wp:positionH>
                <wp:positionV relativeFrom="paragraph">
                  <wp:posOffset>-40640</wp:posOffset>
                </wp:positionV>
                <wp:extent cx="5709285" cy="0"/>
                <wp:effectExtent l="0" t="0" r="0" b="0"/>
                <wp:wrapNone/>
                <wp:docPr id="7" name="Straight Connector 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5EF17" id="Straight Connector 7" o:spid="_x0000_s1026" style="position:absolute;flip:y;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2pt" to="514.2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" o:allowincell="f" strokecolor="#f69434" strokeweight="1.25pt">
                <v:stroke dashstyle="1 1" joinstyle="miter"/>
                <w10:anchorlock/>
              </v:line>
            </w:pict>
          </mc:Fallback>
        </mc:AlternateContent>
      </w:r>
    </w:p>
    <w:p w14:paraId="4AE584BF" w14:textId="77777777" w:rsidR="002B5BCE" w:rsidRDefault="002B5BCE" w:rsidP="002355C0">
      <w:pPr>
        <w:pStyle w:val="PolicyStatement"/>
      </w:pPr>
      <w:r>
        <w:t xml:space="preserve">Policy </w:t>
      </w:r>
      <w:r w:rsidRPr="002B33CE">
        <w:t>Statement</w:t>
      </w:r>
    </w:p>
    <w:p w14:paraId="6222656E" w14:textId="77777777" w:rsidR="002B5BCE" w:rsidRDefault="002B5BCE" w:rsidP="002355C0">
      <w:pPr>
        <w:pStyle w:val="Heading2"/>
      </w:pPr>
      <w:r>
        <w:t>Values</w:t>
      </w:r>
    </w:p>
    <w:p w14:paraId="5C9A2931" w14:textId="44624CC2" w:rsidR="002B5BCE" w:rsidRDefault="00091831" w:rsidP="002355C0">
      <w:pPr>
        <w:pStyle w:val="BODYTEXTELAA"/>
      </w:pPr>
      <w:sdt>
        <w:sdtPr>
          <w:alias w:val="Company"/>
          <w:tag w:val=""/>
          <w:id w:val="1242602268"/>
          <w:placeholder>
            <w:docPart w:val="12475E2507AA43B6BD8B8C376BC1ABAF"/>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r w:rsidR="002B5BCE">
        <w:t>:</w:t>
      </w:r>
    </w:p>
    <w:p w14:paraId="212B1CC9" w14:textId="77777777" w:rsidR="002B5BCE" w:rsidRPr="00F77DD8" w:rsidRDefault="002B5BCE" w:rsidP="00525AED">
      <w:pPr>
        <w:pStyle w:val="BodyTextBullet1"/>
        <w:numPr>
          <w:ilvl w:val="0"/>
          <w:numId w:val="26"/>
        </w:numPr>
        <w:ind w:left="2058" w:hanging="357"/>
      </w:pPr>
      <w:r w:rsidRPr="00F77DD8">
        <w:t>is committed to the rights of all children to feel safe, and be safe at all times, including:</w:t>
      </w:r>
    </w:p>
    <w:p w14:paraId="0DFC18A6" w14:textId="77777777" w:rsidR="002B5BCE" w:rsidRPr="000A6437" w:rsidRDefault="002B5BCE" w:rsidP="00525AED">
      <w:pPr>
        <w:pStyle w:val="BodyTextBullet2"/>
        <w:numPr>
          <w:ilvl w:val="1"/>
          <w:numId w:val="26"/>
        </w:numPr>
        <w:ind w:left="2342" w:hanging="357"/>
      </w:pPr>
      <w:r w:rsidRPr="009D11A3">
        <w:t xml:space="preserve">promoting the cultural </w:t>
      </w:r>
      <w:r w:rsidRPr="000A6437">
        <w:t>safety and wellbeing of Aboriginal children</w:t>
      </w:r>
    </w:p>
    <w:p w14:paraId="1B4A52AD" w14:textId="77777777" w:rsidR="002B5BCE" w:rsidRPr="000A6437" w:rsidRDefault="002B5BCE" w:rsidP="00525AED">
      <w:pPr>
        <w:pStyle w:val="BodyTextBullet2"/>
        <w:numPr>
          <w:ilvl w:val="1"/>
          <w:numId w:val="26"/>
        </w:numPr>
        <w:ind w:left="2342" w:hanging="357"/>
      </w:pPr>
      <w:r w:rsidRPr="000A6437">
        <w:t>promoting the cultural safety and wellbeing of children from culturally and linguistically diverse backgrounds</w:t>
      </w:r>
    </w:p>
    <w:p w14:paraId="0D527D6F" w14:textId="77777777" w:rsidR="002B5BCE" w:rsidRPr="000A6437" w:rsidRDefault="002B5BCE" w:rsidP="00525AED">
      <w:pPr>
        <w:pStyle w:val="BodyTextBullet2"/>
        <w:numPr>
          <w:ilvl w:val="1"/>
          <w:numId w:val="26"/>
        </w:numPr>
        <w:ind w:left="2342" w:hanging="357"/>
      </w:pPr>
      <w:r w:rsidRPr="000A6437">
        <w:t>promoting the safety and wellbeing of children with a disability</w:t>
      </w:r>
    </w:p>
    <w:p w14:paraId="30A2C2D9" w14:textId="77777777" w:rsidR="002B5BCE" w:rsidRPr="000A6437" w:rsidRDefault="002B5BCE" w:rsidP="00525AED">
      <w:pPr>
        <w:pStyle w:val="BodyTextBullet2"/>
        <w:numPr>
          <w:ilvl w:val="1"/>
          <w:numId w:val="26"/>
        </w:numPr>
        <w:ind w:left="2342" w:hanging="357"/>
      </w:pPr>
      <w:r w:rsidRPr="000A6437">
        <w:t>promoting the (right to) safety and wellbeing of trans and gender diverse children and their families in ECEC settings</w:t>
      </w:r>
    </w:p>
    <w:p w14:paraId="6F19C929" w14:textId="77777777" w:rsidR="002B5BCE" w:rsidRPr="000A6437" w:rsidRDefault="002B5BCE" w:rsidP="00525AED">
      <w:pPr>
        <w:pStyle w:val="BodyTextBullet2"/>
        <w:numPr>
          <w:ilvl w:val="1"/>
          <w:numId w:val="26"/>
        </w:numPr>
        <w:ind w:left="2342" w:hanging="357"/>
      </w:pPr>
      <w:r w:rsidRPr="000A6437">
        <w:t>ensuring that LGBTIQ+ children and families feel included</w:t>
      </w:r>
    </w:p>
    <w:p w14:paraId="4B470AED" w14:textId="77777777" w:rsidR="002B5BCE" w:rsidRPr="000A6437" w:rsidRDefault="002B5BCE" w:rsidP="00525AED">
      <w:pPr>
        <w:pStyle w:val="BodyTextBullet1"/>
        <w:numPr>
          <w:ilvl w:val="0"/>
          <w:numId w:val="26"/>
        </w:numPr>
        <w:ind w:left="2058" w:hanging="357"/>
      </w:pPr>
      <w:r w:rsidRPr="000A6437">
        <w:t>promotes the culture of child safety and wellbeing within the service</w:t>
      </w:r>
    </w:p>
    <w:p w14:paraId="7F7B08A0" w14:textId="77777777" w:rsidR="002B5BCE" w:rsidRPr="00F77DD8" w:rsidRDefault="002B5BCE" w:rsidP="00525AED">
      <w:pPr>
        <w:pStyle w:val="BodyTextBullet1"/>
        <w:numPr>
          <w:ilvl w:val="0"/>
          <w:numId w:val="26"/>
        </w:numPr>
        <w:ind w:left="2058" w:hanging="357"/>
      </w:pPr>
      <w:r w:rsidRPr="00F77DD8">
        <w:t>values, respects and cares for children</w:t>
      </w:r>
    </w:p>
    <w:p w14:paraId="2E06DCDC" w14:textId="77777777" w:rsidR="002B5BCE" w:rsidRPr="00F77DD8" w:rsidRDefault="002B5BCE" w:rsidP="00525AED">
      <w:pPr>
        <w:pStyle w:val="BodyTextBullet1"/>
        <w:numPr>
          <w:ilvl w:val="0"/>
          <w:numId w:val="26"/>
        </w:numPr>
        <w:ind w:left="2058" w:hanging="357"/>
      </w:pPr>
      <w:r w:rsidRPr="00F77DD8">
        <w:t>fosters opportunities for each child to participate, express their views and to learn and develop</w:t>
      </w:r>
    </w:p>
    <w:p w14:paraId="5853ABC7" w14:textId="77777777" w:rsidR="002B5BCE" w:rsidRPr="00F77DD8" w:rsidRDefault="002B5BCE" w:rsidP="00525AED">
      <w:pPr>
        <w:pStyle w:val="BodyTextBullet1"/>
        <w:numPr>
          <w:ilvl w:val="0"/>
          <w:numId w:val="26"/>
        </w:numPr>
        <w:ind w:left="2058" w:hanging="357"/>
      </w:pPr>
      <w:r w:rsidRPr="00F77DD8">
        <w:t>always acts in the best interests of each child and has zero tolerance of child abuse</w:t>
      </w:r>
    </w:p>
    <w:p w14:paraId="1CF1D28D" w14:textId="77777777" w:rsidR="002B5BCE" w:rsidRPr="00F77DD8" w:rsidRDefault="002B5BCE" w:rsidP="00525AED">
      <w:pPr>
        <w:pStyle w:val="BodyTextBullet1"/>
        <w:numPr>
          <w:ilvl w:val="0"/>
          <w:numId w:val="26"/>
        </w:numPr>
        <w:ind w:left="2058" w:hanging="357"/>
      </w:pPr>
      <w:r w:rsidRPr="00F77DD8">
        <w:t>takes all reasonable steps to ensure the health, safety and wellbeing of children at all times, whilst also promoting their learning and development</w:t>
      </w:r>
    </w:p>
    <w:p w14:paraId="04273C39" w14:textId="77777777" w:rsidR="002B5BCE" w:rsidRPr="009D11A3" w:rsidRDefault="002B5BCE" w:rsidP="00525AED">
      <w:pPr>
        <w:pStyle w:val="BodyTextBullet1"/>
        <w:numPr>
          <w:ilvl w:val="0"/>
          <w:numId w:val="26"/>
        </w:numPr>
        <w:ind w:left="2058" w:hanging="357"/>
      </w:pPr>
      <w:r w:rsidRPr="009D11A3">
        <w:lastRenderedPageBreak/>
        <w:t xml:space="preserve">actively manages the risks of abuse or harm to each child, including fulfilling our duty of care </w:t>
      </w:r>
      <w:r w:rsidRPr="00EC21CE">
        <w:rPr>
          <w:rStyle w:val="RefertosourcedefinitionsChar"/>
        </w:rPr>
        <w:t>(refer to Definitions)</w:t>
      </w:r>
      <w:r w:rsidRPr="00BF48EE">
        <w:t xml:space="preserve"> </w:t>
      </w:r>
      <w:r w:rsidRPr="009D11A3">
        <w:t>and legal obligations to protect children and prevent any reasonable, foreseeable risk of injury or harm</w:t>
      </w:r>
    </w:p>
    <w:p w14:paraId="703E17BE" w14:textId="77777777" w:rsidR="002B5BCE" w:rsidRPr="009D11A3" w:rsidRDefault="002B5BCE" w:rsidP="00525AED">
      <w:pPr>
        <w:pStyle w:val="BodyTextBullet1"/>
        <w:numPr>
          <w:ilvl w:val="0"/>
          <w:numId w:val="26"/>
        </w:numPr>
        <w:ind w:left="2058" w:hanging="357"/>
      </w:pPr>
      <w:r w:rsidRPr="009D11A3">
        <w:t>continuously improves the way our service identifies risks of and responds to child abuse, and encourages reporting and improved responses to allegations of abuse.</w:t>
      </w:r>
    </w:p>
    <w:p w14:paraId="1921C757" w14:textId="77777777" w:rsidR="002B5BCE" w:rsidRPr="009D11A3" w:rsidRDefault="002B5BCE" w:rsidP="00525AED">
      <w:pPr>
        <w:pStyle w:val="BodyTextBullet1"/>
        <w:numPr>
          <w:ilvl w:val="0"/>
          <w:numId w:val="26"/>
        </w:numPr>
        <w:ind w:left="2058" w:hanging="357"/>
      </w:pPr>
      <w:r w:rsidRPr="009D11A3">
        <w:t>proactively sharing information with relevant authorities to promote the wellbeing and/or safety of a child or a group of children, consistent with their best interests.</w:t>
      </w:r>
    </w:p>
    <w:p w14:paraId="3FE91D10" w14:textId="77777777" w:rsidR="002B5BCE" w:rsidRDefault="002B5BCE" w:rsidP="002355C0">
      <w:pPr>
        <w:pStyle w:val="Heading2"/>
      </w:pPr>
      <w:r>
        <w:t>Scope</w:t>
      </w:r>
    </w:p>
    <w:p w14:paraId="6D0CBB16" w14:textId="08B31B7D" w:rsidR="002B5BCE" w:rsidRDefault="002B5BCE" w:rsidP="002355C0">
      <w:pPr>
        <w:pStyle w:val="BODYTEXTELAA"/>
      </w:pPr>
      <w:r>
        <w:t xml:space="preserve">This policy applies to the approved provider, persons with management or control, nominated supervisor, persons in day-to-day charge, early childhood teachers, educators, staff, students, volunteers, parents/guardians, children and others attending the programs and activities of </w:t>
      </w:r>
      <w:sdt>
        <w:sdtPr>
          <w:alias w:val="Company"/>
          <w:tag w:val=""/>
          <w:id w:val="-1964184617"/>
          <w:placeholder>
            <w:docPart w:val="A42B0C6CD9384193809822710D662DFC"/>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r>
        <w:t>, including during offsite excursions and activities.</w:t>
      </w:r>
    </w:p>
    <w:p w14:paraId="1C7237C0" w14:textId="77777777" w:rsidR="002B5BCE" w:rsidRDefault="002B5BCE" w:rsidP="002355C0">
      <w:pPr>
        <w:pStyle w:val="BODYTEXTELAA"/>
      </w:pPr>
    </w:p>
    <w:p w14:paraId="64D184DC" w14:textId="77777777" w:rsidR="002B5BCE" w:rsidRDefault="002B5BCE" w:rsidP="002355C0">
      <w:pPr>
        <w:ind w:left="1276"/>
      </w:pPr>
      <w:r>
        <w:rPr>
          <w:noProof/>
        </w:rPr>
        <mc:AlternateContent>
          <mc:Choice Requires="wps">
            <w:drawing>
              <wp:anchor distT="0" distB="0" distL="114300" distR="114300" simplePos="0" relativeHeight="251658252" behindDoc="0" locked="1" layoutInCell="0" allowOverlap="1" wp14:anchorId="4FAB0CD3" wp14:editId="7017E99E">
                <wp:simplePos x="0" y="0"/>
                <wp:positionH relativeFrom="column">
                  <wp:posOffset>821055</wp:posOffset>
                </wp:positionH>
                <wp:positionV relativeFrom="paragraph">
                  <wp:posOffset>-48260</wp:posOffset>
                </wp:positionV>
                <wp:extent cx="5709285"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305AA" id="Straight Connector 5" o:spid="_x0000_s1026" style="position:absolute;flip:y;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8pt" to="514.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" o:allowincell="f" strokecolor="#f69434" strokeweight="1.25pt">
                <v:stroke dashstyle="1 1" joinstyle="miter"/>
                <w10:anchorlock/>
              </v:line>
            </w:pict>
          </mc:Fallback>
        </mc:AlternateContent>
      </w:r>
    </w:p>
    <w:tbl>
      <w:tblPr>
        <w:tblStyle w:val="TableGrid1"/>
        <w:tblpPr w:leftFromText="180" w:rightFromText="180" w:vertAnchor="text" w:horzAnchor="page" w:tblpX="2139" w:tblpY="69"/>
        <w:tblW w:w="8869" w:type="dxa"/>
        <w:tblInd w:w="0" w:type="dxa"/>
        <w:tblLayout w:type="fixed"/>
        <w:tblLook w:val="04A0" w:firstRow="1" w:lastRow="0" w:firstColumn="1" w:lastColumn="0" w:noHBand="0" w:noVBand="1"/>
      </w:tblPr>
      <w:tblGrid>
        <w:gridCol w:w="5293"/>
        <w:gridCol w:w="688"/>
        <w:gridCol w:w="689"/>
        <w:gridCol w:w="689"/>
        <w:gridCol w:w="771"/>
        <w:gridCol w:w="739"/>
      </w:tblGrid>
      <w:tr w:rsidR="002B5BCE" w14:paraId="40949118" w14:textId="77777777" w:rsidTr="002355C0">
        <w:trPr>
          <w:cnfStyle w:val="100000000000" w:firstRow="1" w:lastRow="0" w:firstColumn="0" w:lastColumn="0" w:oddVBand="0" w:evenVBand="0" w:oddHBand="0" w:evenHBand="0" w:firstRowFirstColumn="0" w:firstRowLastColumn="0" w:lastRowFirstColumn="0" w:lastRowLastColumn="0"/>
          <w:cantSplit/>
          <w:trHeight w:val="3011"/>
        </w:trPr>
        <w:tc>
          <w:tcPr>
            <w:tcW w:w="5293" w:type="dxa"/>
            <w:vAlign w:val="center"/>
          </w:tcPr>
          <w:p w14:paraId="54E2CA08" w14:textId="77777777" w:rsidR="002B5BCE" w:rsidRPr="0057555B" w:rsidRDefault="002B5BCE" w:rsidP="002355C0">
            <w:pPr>
              <w:pStyle w:val="Responsibilities"/>
              <w:framePr w:hSpace="0" w:wrap="auto" w:vAnchor="margin" w:hAnchor="text" w:xAlign="left" w:yAlign="inline"/>
              <w:rPr>
                <w:rFonts w:ascii="TheSansB W3 Light" w:hAnsi="TheSansB W3 Light"/>
                <w:b/>
              </w:rPr>
            </w:pPr>
            <w:r w:rsidRPr="00C1709D">
              <w:t>Responsibilities</w:t>
            </w:r>
          </w:p>
        </w:tc>
        <w:tc>
          <w:tcPr>
            <w:tcW w:w="688" w:type="dxa"/>
            <w:shd w:val="clear" w:color="auto" w:fill="FBFDE9"/>
            <w:textDirection w:val="tbRl"/>
            <w:hideMark/>
          </w:tcPr>
          <w:p w14:paraId="1B6D7425" w14:textId="77777777" w:rsidR="002B5BCE" w:rsidRPr="0057555B" w:rsidRDefault="002B5BCE" w:rsidP="002355C0">
            <w:pPr>
              <w:pStyle w:val="GreenTableHeadings"/>
              <w:framePr w:hSpace="0" w:wrap="auto" w:vAnchor="margin" w:hAnchor="text" w:xAlign="left" w:yAlign="inline"/>
              <w:rPr>
                <w:color w:val="auto"/>
              </w:rPr>
            </w:pPr>
            <w:r w:rsidRPr="008C2472">
              <w:t>Approved provider and persons with management or control</w:t>
            </w:r>
          </w:p>
        </w:tc>
        <w:tc>
          <w:tcPr>
            <w:tcW w:w="689" w:type="dxa"/>
            <w:shd w:val="clear" w:color="auto" w:fill="F3F9BF"/>
            <w:textDirection w:val="tbRl"/>
            <w:hideMark/>
          </w:tcPr>
          <w:p w14:paraId="510D5DBF" w14:textId="77777777" w:rsidR="002B5BCE" w:rsidRPr="0057555B" w:rsidRDefault="002B5BCE" w:rsidP="002355C0">
            <w:pPr>
              <w:pStyle w:val="GreenTableHeadings"/>
              <w:framePr w:hSpace="0" w:wrap="auto" w:vAnchor="margin" w:hAnchor="text" w:xAlign="left" w:yAlign="inline"/>
              <w:rPr>
                <w:color w:val="auto"/>
              </w:rPr>
            </w:pPr>
            <w:r w:rsidRPr="008C2472">
              <w:t>Nominated supervisor and persons in day-to-day charge</w:t>
            </w:r>
          </w:p>
        </w:tc>
        <w:tc>
          <w:tcPr>
            <w:tcW w:w="689" w:type="dxa"/>
            <w:shd w:val="clear" w:color="auto" w:fill="ECF593"/>
            <w:textDirection w:val="tbRl"/>
            <w:hideMark/>
          </w:tcPr>
          <w:p w14:paraId="08D24BF8" w14:textId="77777777" w:rsidR="002B5BCE" w:rsidRPr="0057555B" w:rsidRDefault="002B5BCE" w:rsidP="002355C0">
            <w:pPr>
              <w:pStyle w:val="GreenTableHeadings"/>
              <w:framePr w:hSpace="0" w:wrap="auto" w:vAnchor="margin" w:hAnchor="text" w:xAlign="left" w:yAlign="inline"/>
              <w:rPr>
                <w:color w:val="auto"/>
              </w:rPr>
            </w:pPr>
            <w:r w:rsidRPr="008C2472">
              <w:t>Early childhood teacher, educators and all other staff</w:t>
            </w:r>
          </w:p>
        </w:tc>
        <w:tc>
          <w:tcPr>
            <w:tcW w:w="771" w:type="dxa"/>
            <w:shd w:val="clear" w:color="auto" w:fill="E6F272"/>
            <w:textDirection w:val="tbRl"/>
            <w:hideMark/>
          </w:tcPr>
          <w:p w14:paraId="06B92BEF" w14:textId="77777777" w:rsidR="002B5BCE" w:rsidRPr="0057555B" w:rsidRDefault="002B5BCE" w:rsidP="002355C0">
            <w:pPr>
              <w:pStyle w:val="GreenTableHeadings"/>
              <w:framePr w:hSpace="0" w:wrap="auto" w:vAnchor="margin" w:hAnchor="text" w:xAlign="left" w:yAlign="inline"/>
              <w:rPr>
                <w:color w:val="auto"/>
              </w:rPr>
            </w:pPr>
            <w:r w:rsidRPr="008C2472">
              <w:t>Parents/guardians</w:t>
            </w:r>
          </w:p>
        </w:tc>
        <w:tc>
          <w:tcPr>
            <w:tcW w:w="739" w:type="dxa"/>
            <w:shd w:val="clear" w:color="auto" w:fill="DFEE4C"/>
            <w:textDirection w:val="tbRl"/>
            <w:hideMark/>
          </w:tcPr>
          <w:p w14:paraId="08D72434" w14:textId="77777777" w:rsidR="002B5BCE" w:rsidRPr="0057555B" w:rsidRDefault="002B5BCE" w:rsidP="002355C0">
            <w:pPr>
              <w:pStyle w:val="GreenTableHeadings"/>
              <w:framePr w:hSpace="0" w:wrap="auto" w:vAnchor="margin" w:hAnchor="text" w:xAlign="left" w:yAlign="inline"/>
              <w:rPr>
                <w:color w:val="auto"/>
              </w:rPr>
            </w:pPr>
            <w:r w:rsidRPr="008C2472">
              <w:t>Contractors, volunteers and students</w:t>
            </w:r>
          </w:p>
        </w:tc>
      </w:tr>
      <w:tr w:rsidR="002B5BCE" w14:paraId="71FFD689" w14:textId="77777777" w:rsidTr="002355C0">
        <w:tc>
          <w:tcPr>
            <w:tcW w:w="8869" w:type="dxa"/>
            <w:gridSpan w:val="6"/>
            <w:tcBorders>
              <w:top w:val="single" w:sz="4" w:space="0" w:color="B6BD37"/>
              <w:left w:val="single" w:sz="4" w:space="0" w:color="B6BD37"/>
              <w:bottom w:val="single" w:sz="4" w:space="0" w:color="B6BD37"/>
              <w:right w:val="single" w:sz="4" w:space="0" w:color="B6BD37"/>
            </w:tcBorders>
          </w:tcPr>
          <w:p w14:paraId="1E8F1405" w14:textId="77777777" w:rsidR="002B5BCE" w:rsidRDefault="002B5BCE" w:rsidP="002355C0">
            <w:pPr>
              <w:pStyle w:val="Ticks"/>
              <w:framePr w:hSpace="0" w:wrap="auto" w:vAnchor="margin" w:hAnchor="text" w:xAlign="left" w:yAlign="inline"/>
            </w:pPr>
            <w:r w:rsidRPr="00BF48EE">
              <w:rPr>
                <w:b/>
                <w:bCs/>
              </w:rPr>
              <w:t>R</w:t>
            </w:r>
            <w:r w:rsidRPr="00F500FB">
              <w:t xml:space="preserve"> indicates legislation requirement, and should not be deleted</w:t>
            </w:r>
          </w:p>
        </w:tc>
      </w:tr>
      <w:tr w:rsidR="002B5BCE" w14:paraId="5CD672F8"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ED633FC" w14:textId="77777777" w:rsidR="002B5BCE" w:rsidRPr="00DC5CFF" w:rsidRDefault="002B5BCE" w:rsidP="002355C0">
            <w:r w:rsidRPr="00DC5CFF">
              <w:t xml:space="preserve">Ensuring that obligations under the </w:t>
            </w:r>
            <w:r w:rsidRPr="00DC5CFF">
              <w:rPr>
                <w:rStyle w:val="RegulationLawChar"/>
              </w:rPr>
              <w:t>Education and Care Services National Law</w:t>
            </w:r>
            <w:r w:rsidRPr="00DC5CFF">
              <w:t xml:space="preserve"> and </w:t>
            </w:r>
            <w:r w:rsidRPr="00DC5CFF">
              <w:rPr>
                <w:rStyle w:val="RegulationLawChar"/>
              </w:rPr>
              <w:t>National Regulations</w:t>
            </w:r>
            <w:r w:rsidRPr="00DC5CFF">
              <w:t xml:space="preserve"> are met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A95523D"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D80EC90"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6003AA2" w14:textId="77777777" w:rsidR="002B5BCE" w:rsidRDefault="002B5BCE" w:rsidP="002355C0">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1D64F64"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5B07072" w14:textId="77777777" w:rsidR="002B5BCE" w:rsidRDefault="002B5BCE" w:rsidP="002355C0">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2B5BCE" w14:paraId="7300172E"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2A057EB8" w14:textId="77777777" w:rsidR="002B5BCE" w:rsidRPr="00DC5CFF" w:rsidRDefault="002B5BCE" w:rsidP="002355C0">
            <w:r w:rsidRPr="00DC5CFF">
              <w:t xml:space="preserve">Ensuring that the </w:t>
            </w:r>
            <w:r w:rsidRPr="00DC5CFF">
              <w:rPr>
                <w:rStyle w:val="PolicyNameChar"/>
              </w:rPr>
              <w:t>Child Safe Environment and Wellbeing</w:t>
            </w:r>
            <w:r w:rsidRPr="00DC5CFF">
              <w:t xml:space="preserve"> policy and procedures are implemented, the appropriate risk assessments and action plans are completed, and all identified actions are taken to minimise the risks to children’s health and safety (also known as a risk minimisation plan)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FDB1E87" w14:textId="77777777" w:rsidR="002B5BCE" w:rsidRDefault="002B5BCE" w:rsidP="002355C0">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42EF80A" w14:textId="77777777" w:rsidR="002B5BCE" w:rsidRDefault="002B5BCE" w:rsidP="002355C0">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8EE46B1" w14:textId="77777777" w:rsidR="002B5BCE" w:rsidRDefault="002B5BCE" w:rsidP="002355C0">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81AAA7A"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20ACA50" w14:textId="77777777" w:rsidR="002B5BCE" w:rsidRDefault="002B5BCE" w:rsidP="002355C0">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2B5BCE" w14:paraId="767EA924"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658641C9" w14:textId="77777777" w:rsidR="002B5BCE" w:rsidRPr="00DC5CFF" w:rsidRDefault="002B5BCE" w:rsidP="002355C0">
            <w:r w:rsidRPr="00DC5CFF">
              <w:t xml:space="preserve">Taking reasonable steps to ensure that nominated supervisors, ECT’s/educators and staff follow the </w:t>
            </w:r>
            <w:r w:rsidRPr="00DC5CFF">
              <w:rPr>
                <w:rStyle w:val="PolicyNameChar"/>
              </w:rPr>
              <w:t>Child Safe Environment and</w:t>
            </w:r>
            <w:r w:rsidRPr="00DC5CFF">
              <w:t xml:space="preserve"> </w:t>
            </w:r>
            <w:r w:rsidRPr="00CC609A">
              <w:rPr>
                <w:rStyle w:val="PolicyNameChar"/>
              </w:rPr>
              <w:t>Wellbeing policy</w:t>
            </w:r>
            <w:r w:rsidRPr="00DC5CFF">
              <w:t xml:space="preserve"> and procedures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A96B986" w14:textId="77777777" w:rsidR="002B5BCE" w:rsidRDefault="002B5BCE" w:rsidP="002355C0">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3582D09" w14:textId="77777777" w:rsidR="002B5BCE" w:rsidRDefault="002B5BCE" w:rsidP="002355C0">
            <w:pPr>
              <w:pStyle w:val="Ticks"/>
              <w:framePr w:hSpace="0" w:wrap="auto" w:vAnchor="margin" w:hAnchor="text" w:xAlign="left" w:yAlign="inline"/>
              <w:rPr>
                <w:rFonts w:ascii="Abadi" w:hAnsi="Abadi"/>
                <w:b/>
                <w:bCs/>
              </w:rPr>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8C48690" w14:textId="77777777" w:rsidR="002B5BCE" w:rsidRDefault="002B5BCE" w:rsidP="002355C0">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66B296B"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8209EF3" w14:textId="77777777" w:rsidR="002B5BCE" w:rsidRDefault="002B5BCE" w:rsidP="002355C0">
            <w:pPr>
              <w:pStyle w:val="Ticks"/>
              <w:framePr w:hSpace="0" w:wrap="auto" w:vAnchor="margin" w:hAnchor="text" w:xAlign="left" w:yAlign="inline"/>
              <w:rPr>
                <w:rFonts w:ascii="Symbol" w:eastAsia="Symbol" w:hAnsi="Symbol" w:cs="Symbol"/>
              </w:rPr>
            </w:pPr>
          </w:p>
        </w:tc>
      </w:tr>
      <w:tr w:rsidR="002B5BCE" w14:paraId="050EB625"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42BB440" w14:textId="77777777" w:rsidR="002B5BCE" w:rsidRPr="00FC0950" w:rsidRDefault="002B5BCE" w:rsidP="002355C0">
            <w:r w:rsidRPr="006C4898">
              <w:t>Ensur</w:t>
            </w:r>
            <w:r>
              <w:t>ing</w:t>
            </w:r>
            <w:r w:rsidRPr="006C4898">
              <w:t xml:space="preserve"> the learning environment provided considers appropriate child groupings, sufficient space, and include</w:t>
            </w:r>
            <w:r>
              <w:t>s</w:t>
            </w:r>
            <w:r w:rsidRPr="006C4898">
              <w:t xml:space="preserve"> carefully chosen and well-maintained resources and equipment </w:t>
            </w:r>
            <w:r w:rsidRPr="008E4A68">
              <w:rPr>
                <w:rStyle w:val="RegulationLawChar"/>
              </w:rPr>
              <w:t>(Regulations 103)</w:t>
            </w:r>
            <w:r w:rsidRPr="0071639E">
              <w:t xml:space="preserve"> </w:t>
            </w:r>
            <w:r w:rsidRPr="008E4A68">
              <w:rPr>
                <w:rStyle w:val="PolicyNameChar"/>
              </w:rPr>
              <w:t>(refer to Injury Trauma and Illness Policy</w:t>
            </w:r>
            <w:r w:rsidRPr="006C4898">
              <w: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BAEE3ED"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F6ACB80"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F0D9D28"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852CF17"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BDF6ABD"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743CE40F"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206E68FC" w14:textId="77777777" w:rsidR="002B5BCE" w:rsidRPr="005B6FE5" w:rsidRDefault="002B5BCE" w:rsidP="002355C0">
            <w:r w:rsidRPr="005B6FE5">
              <w:t xml:space="preserve">Ensuring racism within the service is identified, confronted and not tolerated </w:t>
            </w:r>
            <w:r w:rsidRPr="005B6FE5">
              <w:rPr>
                <w:rStyle w:val="RefertosourcedefinitionsChar"/>
              </w:rPr>
              <w:t>(refer to Attachment 6)</w:t>
            </w:r>
            <w:r w:rsidRPr="005B6FE5">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6BE4039"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BB298C9"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D9C14D5" w14:textId="77777777" w:rsidR="002B5BCE" w:rsidRPr="00F80234" w:rsidRDefault="002B5BCE" w:rsidP="002355C0">
            <w:pPr>
              <w:pStyle w:val="Ticks"/>
              <w:framePr w:hSpace="0" w:wrap="auto" w:vAnchor="margin" w:hAnchor="text" w:xAlign="left" w:yAlign="inline"/>
              <w:rPr>
                <w:rFonts w:ascii="Symbol" w:eastAsia="Symbol" w:hAnsi="Symbol" w:cs="Symbol"/>
                <w:b/>
                <w:bCs/>
              </w:rPr>
            </w:pPr>
            <w:r w:rsidRPr="00F80234">
              <w:rPr>
                <w:rFonts w:ascii="Abadi" w:eastAsia="Symbol" w:hAnsi="Abadi" w:cs="Symbol"/>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7D829F6" w14:textId="77777777" w:rsidR="002B5BCE" w:rsidRPr="00F80234" w:rsidRDefault="002B5BCE" w:rsidP="002355C0">
            <w:pPr>
              <w:pStyle w:val="Ticks"/>
              <w:framePr w:hSpace="0" w:wrap="auto" w:vAnchor="margin" w:hAnchor="text" w:xAlign="left" w:yAlign="inline"/>
              <w:rPr>
                <w:b/>
                <w:bCs/>
              </w:rPr>
            </w:pPr>
            <w:r w:rsidRPr="00F80234">
              <w:rPr>
                <w:rFonts w:ascii="Abadi" w:hAnsi="Abadi"/>
                <w:b/>
                <w:bCs/>
              </w:rPr>
              <w:t>R</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ACEA280" w14:textId="77777777" w:rsidR="002B5BCE" w:rsidRPr="00F80234" w:rsidRDefault="002B5BCE" w:rsidP="002355C0">
            <w:pPr>
              <w:pStyle w:val="Ticks"/>
              <w:framePr w:hSpace="0" w:wrap="auto" w:vAnchor="margin" w:hAnchor="text" w:xAlign="left" w:yAlign="inline"/>
              <w:rPr>
                <w:rFonts w:ascii="Symbol" w:eastAsia="Symbol" w:hAnsi="Symbol" w:cs="Symbol"/>
                <w:b/>
                <w:bCs/>
              </w:rPr>
            </w:pPr>
            <w:r w:rsidRPr="00F80234">
              <w:rPr>
                <w:rFonts w:ascii="Abadi" w:eastAsia="Symbol" w:hAnsi="Abadi" w:cs="Symbol"/>
                <w:b/>
                <w:bCs/>
              </w:rPr>
              <w:t>R</w:t>
            </w:r>
          </w:p>
        </w:tc>
      </w:tr>
      <w:tr w:rsidR="002B5BCE" w14:paraId="4E1663AE"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5F06124D" w14:textId="77777777" w:rsidR="002B5BCE" w:rsidRPr="005B6FE5" w:rsidRDefault="002B5BCE" w:rsidP="002355C0">
            <w:r w:rsidRPr="005B6FE5">
              <w:t xml:space="preserve">Creating a culturally safe environment and meet the needs of Aboriginal children, young people and their families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6F901BF"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9C4B3D6"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A33DC1B"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28FB69A" w14:textId="77777777" w:rsidR="002B5BCE" w:rsidRPr="008E6498"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E5CEDA9" w14:textId="77777777" w:rsidR="002B5BCE" w:rsidRPr="00CA4196" w:rsidRDefault="002B5BCE" w:rsidP="002355C0">
            <w:pPr>
              <w:pStyle w:val="Ticks"/>
              <w:framePr w:hSpace="0" w:wrap="auto" w:vAnchor="margin" w:hAnchor="text" w:xAlign="left" w:yAlign="inline"/>
              <w:rPr>
                <w:b/>
                <w:bCs/>
              </w:rPr>
            </w:pPr>
            <w:r w:rsidRPr="00CA4196">
              <w:rPr>
                <w:b/>
                <w:bCs/>
              </w:rPr>
              <w:t>R</w:t>
            </w:r>
          </w:p>
        </w:tc>
      </w:tr>
      <w:tr w:rsidR="002B5BCE" w14:paraId="19CD3B50"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4BFAEAA5" w14:textId="4721FB4A" w:rsidR="002B5BCE" w:rsidRPr="005B6FE5" w:rsidRDefault="002B5BCE" w:rsidP="002355C0">
            <w:r w:rsidRPr="005B6FE5">
              <w:t xml:space="preserve">Strategies are embedded within </w:t>
            </w:r>
            <w:sdt>
              <w:sdtPr>
                <w:alias w:val="Company"/>
                <w:tag w:val=""/>
                <w:id w:val="-617986399"/>
                <w:placeholder>
                  <w:docPart w:val="19BA4B3A848A46B48446C410075C442E"/>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r w:rsidRPr="005B6FE5">
              <w:t xml:space="preserve"> which equip all members to acknowledge and appreciate the </w:t>
            </w:r>
            <w:r w:rsidRPr="005B6FE5">
              <w:lastRenderedPageBreak/>
              <w:t>strengths of Aboriginal culture and understand its importance to the wellbeing and safety of Aboriginal children and young people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4088D03" w14:textId="77777777" w:rsidR="002B5BCE" w:rsidRPr="00CA4196" w:rsidRDefault="002B5BCE" w:rsidP="002355C0">
            <w:pPr>
              <w:pStyle w:val="Ticks"/>
              <w:framePr w:hSpace="0" w:wrap="auto" w:vAnchor="margin" w:hAnchor="text" w:xAlign="left" w:yAlign="inline"/>
              <w:rPr>
                <w:b/>
                <w:bCs/>
              </w:rPr>
            </w:pPr>
            <w:r>
              <w:rPr>
                <w:rFonts w:ascii="Abadi" w:hAnsi="Abadi"/>
                <w:b/>
                <w:bCs/>
              </w:rPr>
              <w:lastRenderedPageBreak/>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7169A77"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93069C7"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156A0A8" w14:textId="77777777" w:rsidR="002B5BCE" w:rsidRPr="008E6498"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35E0AB3"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r>
      <w:tr w:rsidR="002B5BCE" w14:paraId="4C6F2AE4"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1692E12" w14:textId="1FBB4C02" w:rsidR="002B5BCE" w:rsidRPr="005B6FE5" w:rsidRDefault="002B5BCE" w:rsidP="002355C0">
            <w:r w:rsidRPr="005B6FE5">
              <w:t xml:space="preserve">Actively supporting and facilitating the participation and inclusion within </w:t>
            </w:r>
            <w:sdt>
              <w:sdtPr>
                <w:alias w:val="Company"/>
                <w:tag w:val=""/>
                <w:id w:val="1381055131"/>
                <w:placeholder>
                  <w:docPart w:val="E5AB1291C5CB48F78FC68F39C7D676FD"/>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r w:rsidRPr="005B6FE5">
              <w:t xml:space="preserve"> by Aboriginal children, young people and their families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B1969B7" w14:textId="77777777" w:rsidR="002B5BCE" w:rsidRDefault="002B5BCE" w:rsidP="002355C0">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8F97104" w14:textId="77777777" w:rsidR="002B5BCE" w:rsidRDefault="002B5BCE" w:rsidP="002355C0">
            <w:pPr>
              <w:pStyle w:val="Ticks"/>
              <w:framePr w:hSpace="0" w:wrap="auto" w:vAnchor="margin" w:hAnchor="text" w:xAlign="left" w:yAlign="inline"/>
              <w:rPr>
                <w:rFonts w:ascii="Abadi" w:hAnsi="Abadi"/>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47170B6" w14:textId="77777777" w:rsidR="002B5BCE" w:rsidRDefault="002B5BCE" w:rsidP="002355C0">
            <w:pPr>
              <w:pStyle w:val="Ticks"/>
              <w:framePr w:hSpace="0" w:wrap="auto" w:vAnchor="margin" w:hAnchor="text" w:xAlign="left" w:yAlign="inline"/>
              <w:rPr>
                <w:rFonts w:ascii="Abadi" w:hAnsi="Abadi"/>
                <w:b/>
                <w:bCs/>
              </w:rPr>
            </w:pPr>
            <w:r>
              <w:rPr>
                <w:rFonts w:ascii="Abadi" w:hAnsi="Abadi"/>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EFDA9D2" w14:textId="77777777" w:rsidR="002B5BCE" w:rsidRPr="008E6498"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4689D80" w14:textId="77777777" w:rsidR="002B5BCE" w:rsidRDefault="002B5BCE" w:rsidP="002355C0">
            <w:pPr>
              <w:pStyle w:val="Ticks"/>
              <w:framePr w:hSpace="0" w:wrap="auto" w:vAnchor="margin" w:hAnchor="text" w:xAlign="left" w:yAlign="inline"/>
              <w:rPr>
                <w:rFonts w:ascii="Abadi" w:hAnsi="Abadi"/>
                <w:b/>
                <w:bCs/>
              </w:rPr>
            </w:pPr>
            <w:r>
              <w:rPr>
                <w:rFonts w:ascii="Abadi" w:hAnsi="Abadi"/>
                <w:b/>
                <w:bCs/>
              </w:rPr>
              <w:t>R</w:t>
            </w:r>
          </w:p>
        </w:tc>
      </w:tr>
      <w:tr w:rsidR="002B5BCE" w14:paraId="7BC7C952"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5FCD3C2D" w14:textId="77777777" w:rsidR="002B5BCE" w:rsidRPr="005B6FE5" w:rsidRDefault="002B5BCE" w:rsidP="002355C0">
            <w:r w:rsidRPr="005B6FE5">
              <w:t xml:space="preserve">Ensuring public commitment to the cultural safety of Aboriginal children is available and displayed for public access </w:t>
            </w:r>
            <w:r w:rsidRPr="005B6FE5">
              <w:rPr>
                <w:rStyle w:val="RefertosourcedefinitionsChar"/>
              </w:rPr>
              <w:t>(refer to Attachment 5)</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F8A71E6"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D405F71" w14:textId="77777777" w:rsidR="002B5BCE" w:rsidRPr="007F34AB"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99A588E" w14:textId="77777777" w:rsidR="002B5BCE" w:rsidRPr="007F34AB"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14405A6" w14:textId="77777777" w:rsidR="002B5BCE" w:rsidRPr="008E6498"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9995E6A" w14:textId="77777777" w:rsidR="002B5BCE" w:rsidRPr="007F34AB" w:rsidRDefault="002B5BCE" w:rsidP="002355C0">
            <w:pPr>
              <w:pStyle w:val="Ticks"/>
              <w:framePr w:hSpace="0" w:wrap="auto" w:vAnchor="margin" w:hAnchor="text" w:xAlign="left" w:yAlign="inline"/>
            </w:pPr>
          </w:p>
        </w:tc>
      </w:tr>
      <w:tr w:rsidR="002B5BCE" w14:paraId="0EA65C72"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3A8338B3" w14:textId="77777777" w:rsidR="002B5BCE" w:rsidRPr="005B6FE5" w:rsidDel="00B138B6" w:rsidRDefault="002B5BCE" w:rsidP="002355C0">
            <w:pPr>
              <w:rPr>
                <w:rStyle w:val="CommentReference"/>
              </w:rPr>
            </w:pPr>
            <w:r w:rsidRPr="005B6FE5">
              <w:t>Actively supporting and encouraging a child’s ability to express their culture and enjoy their cultural rights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7230E75"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6EE79C3" w14:textId="77777777" w:rsidR="002B5BCE" w:rsidRDefault="002B5BCE" w:rsidP="002355C0">
            <w:pPr>
              <w:pStyle w:val="Ticks"/>
              <w:framePr w:hSpace="0" w:wrap="auto" w:vAnchor="margin" w:hAnchor="text" w:xAlign="left" w:yAlign="inline"/>
              <w:rPr>
                <w:rFonts w:ascii="Abadi" w:hAnsi="Abadi"/>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5C2372F" w14:textId="77777777" w:rsidR="002B5BCE" w:rsidRDefault="002B5BCE" w:rsidP="002355C0">
            <w:pPr>
              <w:pStyle w:val="Ticks"/>
              <w:framePr w:hSpace="0" w:wrap="auto" w:vAnchor="margin" w:hAnchor="text" w:xAlign="left" w:yAlign="inline"/>
              <w:rPr>
                <w:rFonts w:ascii="Abadi" w:hAnsi="Abadi"/>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6CBDDF6"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60F290C" w14:textId="77777777" w:rsidR="002B5BCE" w:rsidRDefault="002B5BCE" w:rsidP="002355C0">
            <w:pPr>
              <w:pStyle w:val="Ticks"/>
              <w:framePr w:hSpace="0" w:wrap="auto" w:vAnchor="margin" w:hAnchor="text" w:xAlign="left" w:yAlign="inline"/>
              <w:rPr>
                <w:rFonts w:ascii="Abadi" w:hAnsi="Abadi"/>
              </w:rPr>
            </w:pPr>
            <w:r>
              <w:rPr>
                <w:rFonts w:ascii="Symbol" w:eastAsia="Symbol" w:hAnsi="Symbol" w:cs="Symbol"/>
              </w:rPr>
              <w:t>Ö</w:t>
            </w:r>
          </w:p>
        </w:tc>
      </w:tr>
      <w:tr w:rsidR="002B5BCE" w14:paraId="40D8D593"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1F3545E7" w14:textId="77777777" w:rsidR="002B5BCE" w:rsidRPr="005B6FE5" w:rsidDel="00B138B6" w:rsidRDefault="002B5BCE" w:rsidP="002355C0">
            <w:pPr>
              <w:rPr>
                <w:rStyle w:val="CommentReference"/>
              </w:rPr>
            </w:pPr>
            <w:r w:rsidRPr="005B6FE5">
              <w:t>Understanding children’s diverse circumstances, and providing support and responding to those who are vulnerable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9C76324"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1334D12" w14:textId="77777777" w:rsidR="002B5BCE" w:rsidRDefault="002B5BCE" w:rsidP="002355C0">
            <w:pPr>
              <w:pStyle w:val="Ticks"/>
              <w:framePr w:hSpace="0" w:wrap="auto" w:vAnchor="margin" w:hAnchor="text" w:xAlign="left" w:yAlign="inline"/>
              <w:rPr>
                <w:rFonts w:ascii="Abadi" w:hAnsi="Abadi"/>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8208215" w14:textId="77777777" w:rsidR="002B5BCE" w:rsidRDefault="002B5BCE" w:rsidP="002355C0">
            <w:pPr>
              <w:pStyle w:val="Ticks"/>
              <w:framePr w:hSpace="0" w:wrap="auto" w:vAnchor="margin" w:hAnchor="text" w:xAlign="left" w:yAlign="inline"/>
              <w:rPr>
                <w:rFonts w:ascii="Abadi" w:hAnsi="Abadi"/>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22B319A"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E1AAFD8" w14:textId="77777777" w:rsidR="002B5BCE" w:rsidRDefault="002B5BCE" w:rsidP="002355C0">
            <w:pPr>
              <w:pStyle w:val="Ticks"/>
              <w:framePr w:hSpace="0" w:wrap="auto" w:vAnchor="margin" w:hAnchor="text" w:xAlign="left" w:yAlign="inline"/>
            </w:pPr>
          </w:p>
        </w:tc>
      </w:tr>
      <w:tr w:rsidR="002B5BCE" w14:paraId="0FCC3EA7"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598635A7" w14:textId="77777777" w:rsidR="002B5BCE" w:rsidRPr="005B6FE5" w:rsidRDefault="002B5BCE" w:rsidP="002355C0">
            <w:r w:rsidRPr="005B6FE5">
              <w:t>Supporting the needs of children with disability, children from culturally and linguistically diverse backgrounds, those who are unable to live at home, and transgender and intersex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CC52BED"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332D7ED" w14:textId="77777777" w:rsidR="002B5BCE" w:rsidRPr="00F80234" w:rsidRDefault="002B5BCE" w:rsidP="002355C0">
            <w:pPr>
              <w:pStyle w:val="Ticks"/>
              <w:framePr w:hSpace="0" w:wrap="auto" w:vAnchor="margin" w:hAnchor="text" w:xAlign="left" w:yAlign="inline"/>
              <w:rPr>
                <w:rFonts w:ascii="Symbol" w:eastAsia="Symbol" w:hAnsi="Symbol" w:cs="Symbol"/>
                <w:b/>
                <w:bCs/>
              </w:rPr>
            </w:pPr>
            <w:r w:rsidRPr="00F80234">
              <w:rPr>
                <w:rFonts w:ascii="Abadi" w:eastAsia="Symbol" w:hAnsi="Abadi" w:cs="Symbol"/>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09254BF" w14:textId="77777777" w:rsidR="002B5BCE" w:rsidRPr="00F80234" w:rsidRDefault="002B5BCE" w:rsidP="002355C0">
            <w:pPr>
              <w:pStyle w:val="Ticks"/>
              <w:framePr w:hSpace="0" w:wrap="auto" w:vAnchor="margin" w:hAnchor="text" w:xAlign="left" w:yAlign="inline"/>
              <w:rPr>
                <w:rFonts w:ascii="Symbol" w:eastAsia="Symbol" w:hAnsi="Symbol" w:cs="Symbol"/>
                <w:b/>
                <w:bCs/>
              </w:rPr>
            </w:pPr>
            <w:r w:rsidRPr="00F80234">
              <w:rPr>
                <w:rFonts w:ascii="Abadi" w:eastAsia="Symbol" w:hAnsi="Abadi" w:cs="Symbol"/>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8C9FF54" w14:textId="77777777" w:rsidR="002B5BCE" w:rsidRPr="00F80234" w:rsidRDefault="002B5BCE" w:rsidP="002355C0">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854FF20" w14:textId="77777777" w:rsidR="002B5BCE" w:rsidRPr="00F80234" w:rsidRDefault="002B5BCE" w:rsidP="002355C0">
            <w:pPr>
              <w:pStyle w:val="Ticks"/>
              <w:framePr w:hSpace="0" w:wrap="auto" w:vAnchor="margin" w:hAnchor="text" w:xAlign="left" w:yAlign="inline"/>
              <w:rPr>
                <w:b/>
                <w:bCs/>
              </w:rPr>
            </w:pPr>
            <w:r w:rsidRPr="00F80234">
              <w:rPr>
                <w:rFonts w:ascii="Abadi" w:hAnsi="Abadi"/>
                <w:b/>
                <w:bCs/>
              </w:rPr>
              <w:t>R</w:t>
            </w:r>
          </w:p>
        </w:tc>
      </w:tr>
      <w:tr w:rsidR="002B5BCE" w14:paraId="11895B65"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298C3FD8" w14:textId="77777777" w:rsidR="002B5BCE" w:rsidRPr="005B6FE5" w:rsidRDefault="002B5BCE" w:rsidP="002355C0">
            <w:r w:rsidRPr="005B6FE5">
              <w:t xml:space="preserve">Implement risk assessments of the service environment, equipment and online environment </w:t>
            </w:r>
            <w:r w:rsidRPr="005B6FE5">
              <w:rPr>
                <w:rStyle w:val="RefertoSourceDefinitionsAttachmentChar"/>
              </w:rPr>
              <w:t xml:space="preserve">(refer to eSafety policy) </w:t>
            </w:r>
            <w:r w:rsidRPr="005B6FE5">
              <w:t xml:space="preserve">to ensure risks to safety, health and wellbeing are minimised </w:t>
            </w:r>
            <w:r w:rsidRPr="005B6FE5">
              <w:rPr>
                <w:rStyle w:val="RegulationLawChar"/>
              </w:rPr>
              <w:t>(National Law: Sections 167)</w:t>
            </w:r>
            <w:r w:rsidRPr="005B6FE5">
              <w:t xml:space="preserve"> </w:t>
            </w:r>
            <w:r w:rsidRPr="005B6FE5">
              <w:rPr>
                <w:rStyle w:val="PolicyNameChar"/>
              </w:rPr>
              <w:t>(refer to Occupational Health and Safety and Injury Trauma and Illness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47A1DA2"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BCF935C"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5552383"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E40326D"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FDB77A2"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32C1A9BC"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5D83E77D" w14:textId="77777777" w:rsidR="002B5BCE" w:rsidRPr="005B6FE5" w:rsidRDefault="002B5BCE" w:rsidP="002355C0">
            <w:r w:rsidRPr="005B6FE5">
              <w:t xml:space="preserve">Conducting a risk assessment </w:t>
            </w:r>
            <w:r w:rsidRPr="005B6FE5">
              <w:rPr>
                <w:rStyle w:val="RefertosourcedefinitionsChar"/>
              </w:rPr>
              <w:t>(refer to Sources)</w:t>
            </w:r>
            <w:r w:rsidRPr="005B6FE5">
              <w:t xml:space="preserve"> of abuse and harm to children that considers the service setting, activities, personnel, and physical and online environments.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8549049"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F300D3F"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17903BB" w14:textId="77777777" w:rsidR="002B5BCE" w:rsidRPr="00F80234" w:rsidRDefault="002B5BCE" w:rsidP="002355C0">
            <w:pPr>
              <w:pStyle w:val="Ticks"/>
              <w:framePr w:hSpace="0" w:wrap="auto" w:vAnchor="margin" w:hAnchor="text" w:xAlign="left" w:yAlign="inline"/>
              <w:rPr>
                <w:rFonts w:ascii="Symbol" w:eastAsia="Symbol" w:hAnsi="Symbol" w:cs="Symbol"/>
                <w:b/>
                <w:bCs/>
              </w:rPr>
            </w:pPr>
            <w:r w:rsidRPr="00F80234">
              <w:rPr>
                <w:rFonts w:ascii="Abadi" w:eastAsia="Symbol" w:hAnsi="Abadi" w:cs="Symbol"/>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A90C83F" w14:textId="77777777" w:rsidR="002B5BCE" w:rsidRPr="00F80234" w:rsidRDefault="002B5BCE" w:rsidP="002355C0">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F5ECBEA" w14:textId="77777777" w:rsidR="002B5BCE" w:rsidRPr="00F80234" w:rsidRDefault="002B5BCE" w:rsidP="002355C0">
            <w:pPr>
              <w:pStyle w:val="Ticks"/>
              <w:framePr w:hSpace="0" w:wrap="auto" w:vAnchor="margin" w:hAnchor="text" w:xAlign="left" w:yAlign="inline"/>
              <w:rPr>
                <w:rFonts w:ascii="Symbol" w:eastAsia="Symbol" w:hAnsi="Symbol" w:cs="Symbol"/>
                <w:b/>
                <w:bCs/>
              </w:rPr>
            </w:pPr>
            <w:r w:rsidRPr="00F80234">
              <w:rPr>
                <w:rFonts w:ascii="Abadi" w:eastAsia="Symbol" w:hAnsi="Abadi" w:cs="Symbol"/>
                <w:b/>
                <w:bCs/>
              </w:rPr>
              <w:t>R</w:t>
            </w:r>
          </w:p>
        </w:tc>
      </w:tr>
      <w:tr w:rsidR="002B5BCE" w14:paraId="069B2FC0"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4A996BA9" w14:textId="77777777" w:rsidR="002B5BCE" w:rsidRPr="005B6FE5" w:rsidRDefault="002B5BCE" w:rsidP="002355C0">
            <w:r w:rsidRPr="005B6FE5">
              <w:t xml:space="preserve">Developing risk management strategies that focuses on preventing, identifying and mitigating risks of abuse and harm to children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AC40E7A"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E6C6797"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FCEDCB4" w14:textId="77777777" w:rsidR="002B5BCE" w:rsidRPr="00F80234" w:rsidRDefault="002B5BCE" w:rsidP="002355C0">
            <w:pPr>
              <w:pStyle w:val="Ticks"/>
              <w:framePr w:hSpace="0" w:wrap="auto" w:vAnchor="margin" w:hAnchor="text" w:xAlign="left" w:yAlign="inline"/>
              <w:rPr>
                <w:rFonts w:ascii="Symbol" w:eastAsia="Symbol" w:hAnsi="Symbol" w:cs="Symbol"/>
                <w:b/>
                <w:bCs/>
              </w:rPr>
            </w:pPr>
            <w:r w:rsidRPr="00F80234">
              <w:rPr>
                <w:rFonts w:ascii="Abadi" w:eastAsia="Symbol" w:hAnsi="Abadi" w:cs="Symbol"/>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DF5BEDB" w14:textId="77777777" w:rsidR="002B5BCE" w:rsidRPr="00F80234" w:rsidRDefault="002B5BCE" w:rsidP="002355C0">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7A7ACC0" w14:textId="77777777" w:rsidR="002B5BCE" w:rsidRPr="00F80234" w:rsidRDefault="002B5BCE" w:rsidP="002355C0">
            <w:pPr>
              <w:pStyle w:val="Ticks"/>
              <w:framePr w:hSpace="0" w:wrap="auto" w:vAnchor="margin" w:hAnchor="text" w:xAlign="left" w:yAlign="inline"/>
              <w:rPr>
                <w:rFonts w:ascii="Symbol" w:eastAsia="Symbol" w:hAnsi="Symbol" w:cs="Symbol"/>
                <w:b/>
                <w:bCs/>
              </w:rPr>
            </w:pPr>
            <w:r w:rsidRPr="00F80234">
              <w:rPr>
                <w:rFonts w:ascii="Abadi" w:eastAsia="Symbol" w:hAnsi="Abadi" w:cs="Symbol"/>
                <w:b/>
                <w:bCs/>
              </w:rPr>
              <w:t>R</w:t>
            </w:r>
          </w:p>
        </w:tc>
      </w:tr>
      <w:tr w:rsidR="002B5BCE" w14:paraId="0DB87834"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0A837EBE" w14:textId="77777777" w:rsidR="002B5BCE" w:rsidRPr="005B6FE5" w:rsidRDefault="002B5BCE" w:rsidP="002355C0">
            <w:r w:rsidRPr="005B6FE5">
              <w:t>Ensuring that risk management plans</w:t>
            </w:r>
            <w:r w:rsidRPr="005B6FE5">
              <w:rPr>
                <w:rStyle w:val="RefertosourcedefinitionsChar"/>
              </w:rPr>
              <w:t xml:space="preserve"> (refer to Sources)</w:t>
            </w:r>
            <w:r w:rsidRPr="005B6FE5">
              <w:t xml:space="preserve"> list the actions the service will take to prevent or reduce each identified risk of child abuse and harm</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1A1F605" w14:textId="77777777" w:rsidR="002B5BCE" w:rsidRDefault="002B5BCE" w:rsidP="002355C0">
            <w:pPr>
              <w:pStyle w:val="Ticks"/>
              <w:framePr w:hSpace="0" w:wrap="auto" w:vAnchor="margin" w:hAnchor="text" w:xAlign="left" w:yAlign="inline"/>
              <w:rPr>
                <w:rFonts w:ascii="Abadi" w:hAnsi="Abadi"/>
                <w:b/>
                <w:bCs/>
              </w:rPr>
            </w:pP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D680417" w14:textId="77777777" w:rsidR="002B5BCE" w:rsidRDefault="002B5BCE" w:rsidP="002355C0">
            <w:pPr>
              <w:pStyle w:val="Ticks"/>
              <w:framePr w:hSpace="0" w:wrap="auto" w:vAnchor="margin" w:hAnchor="text" w:xAlign="left" w:yAlign="inline"/>
              <w:rPr>
                <w:rFonts w:ascii="Abadi" w:hAnsi="Abadi"/>
                <w:b/>
                <w:bCs/>
              </w:rPr>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A71E44F" w14:textId="77777777" w:rsidR="002B5BCE" w:rsidRDefault="002B5BCE" w:rsidP="002355C0">
            <w:pPr>
              <w:pStyle w:val="Ticks"/>
              <w:framePr w:hSpace="0" w:wrap="auto" w:vAnchor="margin" w:hAnchor="text" w:xAlign="left" w:yAlign="inline"/>
              <w:rPr>
                <w:rFonts w:ascii="Abadi" w:eastAsia="Symbol" w:hAnsi="Abadi"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E509194"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3ED9D4D" w14:textId="77777777" w:rsidR="002B5BCE" w:rsidRDefault="002B5BCE" w:rsidP="002355C0">
            <w:pPr>
              <w:pStyle w:val="Ticks"/>
              <w:framePr w:hSpace="0" w:wrap="auto" w:vAnchor="margin" w:hAnchor="text" w:xAlign="left" w:yAlign="inline"/>
              <w:rPr>
                <w:rFonts w:ascii="Abadi" w:eastAsia="Symbol" w:hAnsi="Abadi" w:cs="Symbol"/>
              </w:rPr>
            </w:pPr>
          </w:p>
        </w:tc>
      </w:tr>
      <w:tr w:rsidR="002B5BCE" w14:paraId="36E11E5A"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8E82593" w14:textId="77777777" w:rsidR="002B5BCE" w:rsidRPr="005B6FE5" w:rsidRDefault="002B5BCE" w:rsidP="002355C0">
            <w:r w:rsidRPr="005B6FE5">
              <w:t xml:space="preserve">Actively monitor, review and evaluate child abuse risks,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CF66B90"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4897A90"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92F948A" w14:textId="77777777" w:rsidR="002B5BCE" w:rsidRPr="00F80234" w:rsidRDefault="002B5BCE" w:rsidP="002355C0">
            <w:pPr>
              <w:pStyle w:val="Ticks"/>
              <w:framePr w:hSpace="0" w:wrap="auto" w:vAnchor="margin" w:hAnchor="text" w:xAlign="left" w:yAlign="inline"/>
              <w:rPr>
                <w:rFonts w:ascii="Symbol" w:eastAsia="Symbol" w:hAnsi="Symbol" w:cs="Symbol"/>
                <w:b/>
                <w:bCs/>
              </w:rPr>
            </w:pPr>
            <w:r w:rsidRPr="00F80234">
              <w:rPr>
                <w:rFonts w:ascii="Abadi" w:eastAsia="Symbol" w:hAnsi="Abadi" w:cs="Symbol"/>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162751C" w14:textId="77777777" w:rsidR="002B5BCE" w:rsidRPr="00F80234" w:rsidRDefault="002B5BCE" w:rsidP="002355C0">
            <w:pPr>
              <w:pStyle w:val="Ticks"/>
              <w:framePr w:hSpace="0" w:wrap="auto" w:vAnchor="margin" w:hAnchor="text" w:xAlign="left" w:yAlign="inline"/>
              <w:rPr>
                <w:b/>
                <w:bCs/>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9337A21" w14:textId="77777777" w:rsidR="002B5BCE" w:rsidRPr="00F80234" w:rsidRDefault="002B5BCE" w:rsidP="002355C0">
            <w:pPr>
              <w:pStyle w:val="Ticks"/>
              <w:framePr w:hSpace="0" w:wrap="auto" w:vAnchor="margin" w:hAnchor="text" w:xAlign="left" w:yAlign="inline"/>
              <w:rPr>
                <w:rFonts w:ascii="Symbol" w:eastAsia="Symbol" w:hAnsi="Symbol" w:cs="Symbol"/>
                <w:b/>
                <w:bCs/>
              </w:rPr>
            </w:pPr>
            <w:r w:rsidRPr="00F80234">
              <w:rPr>
                <w:rFonts w:ascii="Abadi" w:eastAsia="Symbol" w:hAnsi="Abadi" w:cs="Symbol"/>
                <w:b/>
                <w:bCs/>
              </w:rPr>
              <w:t>R</w:t>
            </w:r>
          </w:p>
        </w:tc>
      </w:tr>
      <w:tr w:rsidR="002B5BCE" w14:paraId="3E09C642"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5563EC7" w14:textId="77777777" w:rsidR="002B5BCE" w:rsidRPr="006C4898" w:rsidRDefault="002B5BCE" w:rsidP="002355C0">
            <w:r>
              <w:t>Implementing r</w:t>
            </w:r>
            <w:r w:rsidRPr="001026DA">
              <w:t>isk management plans</w:t>
            </w:r>
            <w:r>
              <w:t>,</w:t>
            </w:r>
            <w:r w:rsidRPr="001026DA">
              <w:t xml:space="preserve"> conside</w:t>
            </w:r>
            <w:r>
              <w:t>ring</w:t>
            </w:r>
            <w:r w:rsidRPr="001026DA">
              <w:t xml:space="preserve"> risks posed by </w:t>
            </w:r>
            <w:r>
              <w:t>service setting</w:t>
            </w:r>
            <w:r w:rsidRPr="001026DA">
              <w:t>, activities, and the physical environment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8B36191"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4B2A229"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403D85C"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290169E"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CC07308" w14:textId="77777777" w:rsidR="002B5BCE" w:rsidRDefault="002B5BCE" w:rsidP="002355C0">
            <w:pPr>
              <w:pStyle w:val="Ticks"/>
              <w:framePr w:hSpace="0" w:wrap="auto" w:vAnchor="margin" w:hAnchor="text" w:xAlign="left" w:yAlign="inline"/>
            </w:pPr>
          </w:p>
        </w:tc>
      </w:tr>
      <w:tr w:rsidR="002B5BCE" w14:paraId="2890E6EB"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1807AF57" w14:textId="77777777" w:rsidR="002B5BCE" w:rsidRPr="00FC0950" w:rsidRDefault="002B5BCE" w:rsidP="002355C0">
            <w:r w:rsidRPr="006C4898">
              <w:t xml:space="preserve">Complying with the legislated ECT/educator-to-child ratios at all times </w:t>
            </w:r>
            <w:r w:rsidRPr="008E4A68">
              <w:rPr>
                <w:rStyle w:val="RegulationLawChar"/>
              </w:rPr>
              <w:t>(National Law: Sections 169, Regulations 123)</w:t>
            </w:r>
            <w:r w:rsidRPr="006C4898">
              <w:t xml:space="preserve"> </w:t>
            </w:r>
            <w:r w:rsidRPr="008E4A68">
              <w:rPr>
                <w:rStyle w:val="PolicyNameChar"/>
              </w:rPr>
              <w:t>(refer to Supervision of Children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9DE5C84"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29031D5"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0D49836"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6E035AC"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277CA18"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63EA3C4B"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59F783EF" w14:textId="77777777" w:rsidR="002B5BCE" w:rsidRPr="00FC0950" w:rsidRDefault="002B5BCE" w:rsidP="002355C0">
            <w:r w:rsidRPr="00D318C5">
              <w:t xml:space="preserve">Ensuring children are </w:t>
            </w:r>
            <w:r>
              <w:t>actively</w:t>
            </w:r>
            <w:r w:rsidRPr="00D318C5">
              <w:t xml:space="preserve"> always supervised </w:t>
            </w:r>
            <w:r w:rsidRPr="008E4A68">
              <w:rPr>
                <w:rStyle w:val="RegulationLawChar"/>
              </w:rPr>
              <w:t>(Regulations 122)</w:t>
            </w:r>
            <w:r w:rsidRPr="006C4898">
              <w:t xml:space="preserve"> </w:t>
            </w:r>
            <w:r w:rsidRPr="008E4A68">
              <w:rPr>
                <w:rStyle w:val="PolicyNameChar"/>
              </w:rPr>
              <w:t>(refer to Supervision of Children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78D5B5E"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4F6DC12"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D657DDA"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999C978"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BD2E00D"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35D6DF3A"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2C1806E7" w14:textId="77777777" w:rsidR="002B5BCE" w:rsidRPr="00FC0950" w:rsidRDefault="002B5BCE" w:rsidP="002355C0">
            <w:r w:rsidRPr="00D318C5">
              <w:t xml:space="preserve">Ensuring all staff, contractors, volunteers and students do not consume or are under the influence of alcohol or be affected by drugs </w:t>
            </w:r>
            <w:r w:rsidRPr="008E4A68">
              <w:rPr>
                <w:rStyle w:val="RegulationLawChar"/>
              </w:rPr>
              <w:t>(Regulations 82, 83)</w:t>
            </w:r>
            <w:r w:rsidRPr="006C4898">
              <w:t xml:space="preserve"> </w:t>
            </w:r>
            <w:r w:rsidRPr="008E4A68">
              <w:rPr>
                <w:rStyle w:val="PolicyNameChar"/>
              </w:rPr>
              <w:t>(refer to Tobacco, Alcohol and other Drugs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0CD96D9"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A20CEE2"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7AD9BF4"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A44B00B"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82245A6"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212849D6"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0F3E7975" w14:textId="77777777" w:rsidR="002B5BCE" w:rsidRPr="005B6FE5" w:rsidRDefault="002B5BCE" w:rsidP="002355C0">
            <w:r w:rsidRPr="005B6FE5">
              <w:t xml:space="preserve">Ensuring that a public commitment to child safety on the service website and displayed at the service premises </w:t>
            </w:r>
            <w:r w:rsidRPr="005B6FE5">
              <w:rPr>
                <w:b/>
                <w:bCs/>
                <w:i/>
                <w:iCs/>
                <w:color w:val="FF0000"/>
              </w:rPr>
              <w:t>(refer to Attachment 5A)</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AC6389F"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17711AA" w14:textId="77777777" w:rsidR="002B5BCE" w:rsidRDefault="002B5BCE" w:rsidP="002355C0">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FED81CB" w14:textId="77777777" w:rsidR="002B5BCE" w:rsidRDefault="002B5BCE" w:rsidP="002355C0">
            <w:pPr>
              <w:pStyle w:val="Ticks"/>
              <w:framePr w:hSpace="0" w:wrap="auto" w:vAnchor="margin" w:hAnchor="text" w:xAlign="left" w:yAlign="inline"/>
              <w:rPr>
                <w:rFonts w:ascii="Symbol" w:eastAsia="Symbol" w:hAnsi="Symbol" w:cs="Symbol"/>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993D30"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2CD1841" w14:textId="77777777" w:rsidR="002B5BCE" w:rsidRDefault="002B5BCE" w:rsidP="002355C0">
            <w:pPr>
              <w:pStyle w:val="Ticks"/>
              <w:framePr w:hSpace="0" w:wrap="auto" w:vAnchor="margin" w:hAnchor="text" w:xAlign="left" w:yAlign="inline"/>
              <w:rPr>
                <w:rFonts w:ascii="Symbol" w:eastAsia="Symbol" w:hAnsi="Symbol" w:cs="Symbol"/>
              </w:rPr>
            </w:pPr>
          </w:p>
        </w:tc>
      </w:tr>
      <w:tr w:rsidR="002B5BCE" w14:paraId="532BE027"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21A55084" w14:textId="77777777" w:rsidR="002B5BCE" w:rsidRPr="005B6FE5" w:rsidRDefault="002B5BCE" w:rsidP="002355C0">
            <w:r w:rsidRPr="005B6FE5">
              <w:lastRenderedPageBreak/>
              <w:t>Providing leadership for an organisational culture of accountability for child safety which is open to scrutiny and is continuously reviewed and improved</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E0E8D27"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F49E9A8"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195BFBB"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8E91969"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180BEFD" w14:textId="77777777" w:rsidR="002B5BCE" w:rsidRDefault="002B5BCE" w:rsidP="002355C0">
            <w:pPr>
              <w:pStyle w:val="Ticks"/>
              <w:framePr w:hSpace="0" w:wrap="auto" w:vAnchor="margin" w:hAnchor="text" w:xAlign="left" w:yAlign="inline"/>
            </w:pPr>
          </w:p>
        </w:tc>
      </w:tr>
      <w:tr w:rsidR="002B5BCE" w14:paraId="7B1BD21B"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554315C1" w14:textId="77777777" w:rsidR="002B5BCE" w:rsidRPr="005B6FE5" w:rsidRDefault="002B5BCE" w:rsidP="002355C0">
            <w:r w:rsidRPr="005B6FE5">
              <w:t>Ensuring there is a child safe champion/s who can lead discussions, answer questions and support child safety and wellbeing</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9A661F0"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F07D8FA"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B1BCFC6"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4FEE0C7"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1022A40" w14:textId="77777777" w:rsidR="002B5BCE" w:rsidRDefault="002B5BCE" w:rsidP="002355C0">
            <w:pPr>
              <w:pStyle w:val="Ticks"/>
              <w:framePr w:hSpace="0" w:wrap="auto" w:vAnchor="margin" w:hAnchor="text" w:xAlign="left" w:yAlign="inline"/>
            </w:pPr>
          </w:p>
        </w:tc>
      </w:tr>
      <w:tr w:rsidR="002B5BCE" w14:paraId="676F77E3"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558558F" w14:textId="77777777" w:rsidR="002B5BCE" w:rsidRPr="005B6FE5" w:rsidRDefault="002B5BCE" w:rsidP="002355C0">
            <w:r w:rsidRPr="005B6FE5">
              <w:t xml:space="preserve">Advising staff of current legislation, and their legal and duty of care obligations </w:t>
            </w:r>
            <w:r w:rsidRPr="005B6FE5">
              <w:rPr>
                <w:rStyle w:val="RegulationLawChar"/>
              </w:rPr>
              <w:t>(Regulation 84)</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8D7439D"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549B0D4"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711AA35"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BBB6A07"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FDF5FEA" w14:textId="77777777" w:rsidR="002B5BCE" w:rsidRDefault="002B5BCE" w:rsidP="002355C0">
            <w:pPr>
              <w:pStyle w:val="Ticks"/>
              <w:framePr w:hSpace="0" w:wrap="auto" w:vAnchor="margin" w:hAnchor="text" w:xAlign="left" w:yAlign="inline"/>
            </w:pPr>
          </w:p>
        </w:tc>
      </w:tr>
      <w:tr w:rsidR="002B5BCE" w14:paraId="2BC36B0F"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3A571E40" w14:textId="10D0DD8D" w:rsidR="002B5BCE" w:rsidRPr="005B6FE5" w:rsidRDefault="002B5BCE" w:rsidP="002355C0">
            <w:r w:rsidRPr="005B6FE5">
              <w:t xml:space="preserve">Undertaking child safety and wellbeing reviews and developing an action plan to maintain Child Safe Standards </w:t>
            </w:r>
            <w:r w:rsidRPr="005B6FE5">
              <w:rPr>
                <w:rStyle w:val="RefertoSourceDefinitionsAttachmentChar"/>
              </w:rPr>
              <w:t>(refer to Definitions)</w:t>
            </w:r>
            <w:r w:rsidRPr="005B6FE5">
              <w:t xml:space="preserve"> at </w:t>
            </w:r>
            <w:sdt>
              <w:sdtPr>
                <w:alias w:val="Company"/>
                <w:tag w:val=""/>
                <w:id w:val="-1133787827"/>
                <w:placeholder>
                  <w:docPart w:val="D1A3B993784641A7AF700CE269F79381"/>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B304E79"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73F4DE6"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29C5781"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2D5DFBC"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1F4EA0B"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1B93EFDE"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02EEE7BC" w14:textId="0570593D" w:rsidR="002B5BCE" w:rsidRPr="005B6FE5" w:rsidRDefault="002B5BCE" w:rsidP="002355C0">
            <w:r w:rsidRPr="005B6FE5">
              <w:t xml:space="preserve">Ensure that all child safety and wellbeing </w:t>
            </w:r>
            <w:r w:rsidR="00886547">
              <w:t xml:space="preserve">incidents </w:t>
            </w:r>
            <w:r w:rsidRPr="005B6FE5">
              <w:t>are reviewed regularly, and findings are thoroughly documented in reports and include lessons from complaints, concerns and safety incidents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23CD424"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2A32F71" w14:textId="77777777" w:rsidR="002B5BCE" w:rsidRDefault="002B5BCE" w:rsidP="002355C0">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95FBBAC" w14:textId="77777777" w:rsidR="002B5BCE" w:rsidRDefault="002B5BCE" w:rsidP="002355C0">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8AF831D" w14:textId="77777777" w:rsidR="002B5BCE" w:rsidRDefault="002B5BCE" w:rsidP="002355C0">
            <w:pPr>
              <w:pStyle w:val="Ticks"/>
              <w:framePr w:hSpace="0" w:wrap="auto" w:vAnchor="margin" w:hAnchor="text" w:xAlign="left" w:yAlign="inline"/>
              <w:rPr>
                <w:rFonts w:ascii="Symbol" w:eastAsia="Symbol" w:hAnsi="Symbol" w:cs="Symbol"/>
              </w:rPr>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045A9E7" w14:textId="77777777" w:rsidR="002B5BCE" w:rsidRDefault="002B5BCE" w:rsidP="002355C0">
            <w:pPr>
              <w:pStyle w:val="Ticks"/>
              <w:framePr w:hSpace="0" w:wrap="auto" w:vAnchor="margin" w:hAnchor="text" w:xAlign="left" w:yAlign="inline"/>
              <w:rPr>
                <w:rFonts w:ascii="Symbol" w:eastAsia="Symbol" w:hAnsi="Symbol" w:cs="Symbol"/>
              </w:rPr>
            </w:pPr>
            <w:r>
              <w:rPr>
                <w:rFonts w:ascii="Symbol" w:eastAsia="Symbol" w:hAnsi="Symbol" w:cs="Symbol"/>
              </w:rPr>
              <w:t>Ö</w:t>
            </w:r>
          </w:p>
        </w:tc>
      </w:tr>
      <w:tr w:rsidR="002B5BCE" w14:paraId="791AB6E9"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1565CF2C" w14:textId="77777777" w:rsidR="002B5BCE" w:rsidRPr="005B6FE5" w:rsidRDefault="002B5BCE" w:rsidP="002355C0">
            <w:r w:rsidRPr="005B6FE5">
              <w:t>Keeping up to date and complying with any relevant changes in legislation and practices in relation to this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DC9954F"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971FF18"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5541E3F"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719519E"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15D0878" w14:textId="77777777" w:rsidR="002B5BCE" w:rsidRDefault="002B5BCE" w:rsidP="002355C0">
            <w:pPr>
              <w:pStyle w:val="Ticks"/>
              <w:framePr w:hSpace="0" w:wrap="auto" w:vAnchor="margin" w:hAnchor="text" w:xAlign="left" w:yAlign="inline"/>
            </w:pPr>
          </w:p>
        </w:tc>
      </w:tr>
      <w:tr w:rsidR="002B5BCE" w14:paraId="4E29772F"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10E80840" w14:textId="77777777" w:rsidR="002B5BCE" w:rsidRPr="00471AD0" w:rsidRDefault="002B5BCE" w:rsidP="002355C0">
            <w:r w:rsidRPr="00DB4790">
              <w:t>Contributing to an organisational culture of child safety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0913F9D"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F4244FF"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C5DD81C"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7386C1B"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A984204"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68A57368"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27CE16D9" w14:textId="1CDD9B44" w:rsidR="002B5BCE" w:rsidRPr="00471AD0" w:rsidRDefault="002B5BCE" w:rsidP="002355C0">
            <w:r w:rsidRPr="00044C1E">
              <w:t xml:space="preserve">Ensuring continuous improvement in the implementation of the Child Safe Standards </w:t>
            </w:r>
            <w:r w:rsidRPr="0057555B">
              <w:rPr>
                <w:rStyle w:val="RefertoSourceDefinitionsAttachmentChar"/>
              </w:rPr>
              <w:t xml:space="preserve">(refer to Definitions) </w:t>
            </w:r>
            <w:r w:rsidRPr="00044C1E">
              <w:t xml:space="preserve">in </w:t>
            </w:r>
            <w:sdt>
              <w:sdtPr>
                <w:alias w:val="Company"/>
                <w:tag w:val=""/>
                <w:id w:val="-445085710"/>
                <w:placeholder>
                  <w:docPart w:val="4555D9CFFF334706AE27DDF76B7442D8"/>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r>
              <w:t>,</w:t>
            </w:r>
            <w:r w:rsidRPr="00044C1E">
              <w:t xml:space="preserve"> promoting an organisational culture of accountability for child safety which is open to scrutiny and is continuously reviewed and improved </w:t>
            </w:r>
            <w:r w:rsidRPr="0057555B">
              <w:rPr>
                <w:rStyle w:val="RefertoSourceDefinitionsAttachmentChar"/>
              </w:rPr>
              <w:t>(refer to Sources)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84F5554"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68950D5"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CEEC2A2"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EADB716"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955B8F4"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567EAD48"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2E4945E8" w14:textId="77777777" w:rsidR="002B5BCE" w:rsidRDefault="002B5BCE" w:rsidP="002355C0">
            <w:r w:rsidRPr="00FC0950">
              <w:t xml:space="preserve">Conducting recruitment and induction processes for staff in line with this policy </w:t>
            </w:r>
            <w:r w:rsidRPr="0057555B">
              <w:rPr>
                <w:rStyle w:val="RefertoSourceDefinitionsAttachmentChar"/>
              </w:rPr>
              <w:t>(refer to Attachment 1)</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C0BA90D"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6613468" w14:textId="77777777" w:rsidR="002B5BCE" w:rsidRDefault="002B5BCE" w:rsidP="002355C0">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A246E13"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29F7EC8"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BCF9B1F" w14:textId="77777777" w:rsidR="002B5BCE" w:rsidRDefault="002B5BCE" w:rsidP="002355C0">
            <w:pPr>
              <w:pStyle w:val="Ticks"/>
              <w:framePr w:hSpace="0" w:wrap="auto" w:vAnchor="margin" w:hAnchor="text" w:xAlign="left" w:yAlign="inline"/>
            </w:pPr>
          </w:p>
        </w:tc>
      </w:tr>
      <w:tr w:rsidR="002B5BCE" w14:paraId="64B7DF9F"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54CA85C3" w14:textId="77777777" w:rsidR="002B5BCE" w:rsidRDefault="002B5BCE" w:rsidP="002355C0">
            <w:r w:rsidRPr="00FC0950">
              <w:t>Screening contractors, volunteers and students in line with their roles</w:t>
            </w:r>
            <w:r>
              <w:t xml:space="preserve"> and this policy </w:t>
            </w:r>
            <w:r w:rsidRPr="0057555B">
              <w:rPr>
                <w:rStyle w:val="RefertoSourceDefinitionsAttachmentChar"/>
              </w:rPr>
              <w:t xml:space="preserve">(refer to Attachment </w:t>
            </w:r>
            <w:r>
              <w:rPr>
                <w:rStyle w:val="RefertoSourceDefinitionsAttachmentChar"/>
              </w:rPr>
              <w:t>2</w:t>
            </w:r>
            <w:r w:rsidRPr="0057555B">
              <w:rPr>
                <w:rStyle w:val="RefertoSourceDefinitionsAttachmentChar"/>
              </w:rPr>
              <w: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87A652D"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A88594D" w14:textId="77777777" w:rsidR="002B5BCE" w:rsidRDefault="002B5BCE" w:rsidP="002355C0">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BD68C75"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0D721CB"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83858EA" w14:textId="77777777" w:rsidR="002B5BCE" w:rsidRDefault="002B5BCE" w:rsidP="002355C0">
            <w:pPr>
              <w:pStyle w:val="Ticks"/>
              <w:framePr w:hSpace="0" w:wrap="auto" w:vAnchor="margin" w:hAnchor="text" w:xAlign="left" w:yAlign="inline"/>
            </w:pPr>
          </w:p>
        </w:tc>
      </w:tr>
      <w:tr w:rsidR="002B5BCE" w14:paraId="7B26633F"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D0AD610" w14:textId="77777777" w:rsidR="002B5BCE" w:rsidRPr="00FC0950" w:rsidRDefault="002B5BCE" w:rsidP="002355C0">
            <w:r w:rsidRPr="009A2524">
              <w:t xml:space="preserve">Ensuring the safety and wellbeing of children attending the service by keeping a visitors’ record, including contact details, signatures and arrival/departure times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3C314F5"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E07B946"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95B63BB"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20DEAB5"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AF1D934"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3E96BFA1"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0ABA7368" w14:textId="77777777" w:rsidR="002B5BCE" w:rsidRDefault="002B5BCE" w:rsidP="002355C0">
            <w:r w:rsidRPr="00FC0950">
              <w:t>Ensuring that contractors, volunteers, students, parents/guardians and other visitors to the service are not left with sole supervision of individual children or groups of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DEA18A6"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8C0772B"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A85E72"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83C339A"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8945BE9" w14:textId="77777777" w:rsidR="002B5BCE" w:rsidRDefault="002B5BCE" w:rsidP="002355C0">
            <w:pPr>
              <w:pStyle w:val="Ticks"/>
              <w:framePr w:hSpace="0" w:wrap="auto" w:vAnchor="margin" w:hAnchor="text" w:xAlign="left" w:yAlign="inline"/>
            </w:pPr>
          </w:p>
        </w:tc>
      </w:tr>
      <w:tr w:rsidR="002B5BCE" w14:paraId="6E58C9F4"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38424FFE" w14:textId="77777777" w:rsidR="002B5BCE" w:rsidRDefault="002B5BCE" w:rsidP="002355C0">
            <w:r w:rsidRPr="00FC0950">
              <w:t>Ensuring that contact is prevented or responding if it has occurred, when the service has been notified of a court order prohibiting an adult from contacting an enrolled child</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3038835"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98D374B"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98EEA26"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AB98C98"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B53866D" w14:textId="77777777" w:rsidR="002B5BCE" w:rsidRDefault="002B5BCE" w:rsidP="002355C0">
            <w:pPr>
              <w:pStyle w:val="Ticks"/>
              <w:framePr w:hSpace="0" w:wrap="auto" w:vAnchor="margin" w:hAnchor="text" w:xAlign="left" w:yAlign="inline"/>
            </w:pPr>
          </w:p>
        </w:tc>
      </w:tr>
      <w:tr w:rsidR="002B5BCE" w14:paraId="570F2D8C"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5F4884FC" w14:textId="77777777" w:rsidR="002B5BCE" w:rsidRPr="00FC0950" w:rsidRDefault="002B5BCE" w:rsidP="002355C0">
            <w:r>
              <w:t>V</w:t>
            </w:r>
            <w:r w:rsidRPr="0000136D">
              <w:t xml:space="preserve">alidating Working with Children Clearance </w:t>
            </w:r>
            <w:r w:rsidRPr="008E4A68">
              <w:rPr>
                <w:rStyle w:val="RefertosourcedefinitionsChar"/>
              </w:rPr>
              <w:t xml:space="preserve">(refer to Definitions) </w:t>
            </w:r>
            <w:r w:rsidRPr="0000136D">
              <w:t xml:space="preserve">or Victorian Institute of Teaching Registration before staff, contractors, volunteers and students commence working with children </w:t>
            </w:r>
            <w:r w:rsidRPr="0057555B">
              <w:rPr>
                <w:rStyle w:val="RefertoSourceDefinitionsAttachmentChar"/>
              </w:rPr>
              <w:t>(refer to Staffing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C228E63"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4BD59CF" w14:textId="77777777" w:rsidR="002B5BCE" w:rsidRDefault="002B5BCE" w:rsidP="002355C0">
            <w:pPr>
              <w:pStyle w:val="Ticks"/>
              <w:framePr w:hSpace="0" w:wrap="auto" w:vAnchor="margin" w:hAnchor="text" w:xAlign="left" w:yAlign="inline"/>
              <w:rPr>
                <w:rFonts w:ascii="Abadi" w:hAnsi="Abadi"/>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F2B3F20"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921A22A"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A5702B1" w14:textId="77777777" w:rsidR="002B5BCE" w:rsidRDefault="002B5BCE" w:rsidP="002355C0">
            <w:pPr>
              <w:pStyle w:val="Ticks"/>
              <w:framePr w:hSpace="0" w:wrap="auto" w:vAnchor="margin" w:hAnchor="text" w:xAlign="left" w:yAlign="inline"/>
            </w:pPr>
          </w:p>
        </w:tc>
      </w:tr>
      <w:tr w:rsidR="002B5BCE" w14:paraId="6E1A6171"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C532740" w14:textId="77777777" w:rsidR="002B5BCE" w:rsidRDefault="002B5BCE" w:rsidP="002355C0">
            <w:r w:rsidRPr="00CE3877">
              <w:t xml:space="preserve">Ensuring all ECT’s/educators and staff, volunteers and students, are aware of current child protection legislation, including mandatory reporting requirements and obligations.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D15C8D3"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7C602D1" w14:textId="77777777" w:rsidR="002B5BCE" w:rsidRDefault="002B5BCE" w:rsidP="002355C0">
            <w:pPr>
              <w:pStyle w:val="Ticks"/>
              <w:framePr w:hSpace="0" w:wrap="auto" w:vAnchor="margin" w:hAnchor="text" w:xAlign="left" w:yAlign="inline"/>
              <w:rPr>
                <w:rFonts w:ascii="Symbol" w:eastAsia="Symbol" w:hAnsi="Symbol" w:cs="Symbol"/>
              </w:rPr>
            </w:pPr>
            <w:r>
              <w:rPr>
                <w:rFonts w:ascii="Abadi" w:eastAsia="Symbol" w:hAnsi="Abadi" w:cs="Symbol"/>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26706A9"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577491A"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C3C3DC4"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072ABBBD"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051912B5" w14:textId="0567F8DF" w:rsidR="002B5BCE" w:rsidRPr="00FC0950" w:rsidRDefault="002B5BCE" w:rsidP="002355C0">
            <w:r w:rsidRPr="00B769FA">
              <w:t xml:space="preserve">Identifying the potential for child abuse at </w:t>
            </w:r>
            <w:sdt>
              <w:sdtPr>
                <w:alias w:val="Company"/>
                <w:tag w:val=""/>
                <w:id w:val="1839576682"/>
                <w:placeholder>
                  <w:docPart w:val="9E6445C26AED4E2F8BE082355FF793F1"/>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r w:rsidRPr="00B769FA">
              <w:t xml:space="preserve">, and developing and implementing effective </w:t>
            </w:r>
            <w:r w:rsidRPr="00B769FA">
              <w:lastRenderedPageBreak/>
              <w:t xml:space="preserve">prevention strategies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DEF5789" w14:textId="77777777" w:rsidR="002B5BCE" w:rsidRPr="00CA4196" w:rsidRDefault="002B5BCE" w:rsidP="002355C0">
            <w:pPr>
              <w:pStyle w:val="Ticks"/>
              <w:framePr w:hSpace="0" w:wrap="auto" w:vAnchor="margin" w:hAnchor="text" w:xAlign="left" w:yAlign="inline"/>
              <w:rPr>
                <w:b/>
                <w:bCs/>
              </w:rPr>
            </w:pPr>
            <w:r w:rsidRPr="00CA4196">
              <w:rPr>
                <w:b/>
                <w:bCs/>
              </w:rPr>
              <w:lastRenderedPageBreak/>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1FDFBEF"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7B6DF83"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DA95657"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46238D2" w14:textId="77777777" w:rsidR="002B5BCE" w:rsidRDefault="002B5BCE" w:rsidP="002355C0">
            <w:pPr>
              <w:pStyle w:val="Ticks"/>
              <w:framePr w:hSpace="0" w:wrap="auto" w:vAnchor="margin" w:hAnchor="text" w:xAlign="left" w:yAlign="inline"/>
            </w:pPr>
          </w:p>
        </w:tc>
      </w:tr>
      <w:tr w:rsidR="002B5BCE" w14:paraId="5BD40E0A"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0D710746" w14:textId="77777777" w:rsidR="002B5BCE" w:rsidRPr="00B769FA" w:rsidRDefault="002B5BCE" w:rsidP="002355C0">
            <w:r w:rsidRPr="00F10BAD">
              <w:t xml:space="preserve">Following processes for responding to and reporting suspected child abuse </w:t>
            </w:r>
            <w:r w:rsidRPr="0057555B">
              <w:rPr>
                <w:rStyle w:val="RefertoSourceDefinitionsAttachmentChar"/>
              </w:rPr>
              <w:t>(refer to Attachment 3)</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430B217"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B2CF5E6"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6E22E5B"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E191C92"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469D9C4"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21CB90AE"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12B8DAA" w14:textId="77777777" w:rsidR="002B5BCE" w:rsidRDefault="002B5BCE" w:rsidP="002355C0">
            <w:r w:rsidRPr="00FC0950">
              <w:t xml:space="preserve">Ensuring appropriate annual training on child safety, including recognising the signs and symptoms of child abuse </w:t>
            </w:r>
            <w:r w:rsidRPr="0057555B">
              <w:rPr>
                <w:rStyle w:val="RefertoSourceDefinitionsAttachmentChar"/>
              </w:rPr>
              <w:t>(refer to Definitions)</w:t>
            </w:r>
            <w:r w:rsidRPr="00FC0950">
              <w:t xml:space="preserve">, knowing how to respond, and understanding responsibilities and processes for reporting </w:t>
            </w:r>
            <w:r w:rsidRPr="0057555B">
              <w:rPr>
                <w:rStyle w:val="RefertoSourceDefinitionsAttachmentChar"/>
              </w:rPr>
              <w:t>(refer to Attachment 3)</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EE6B283"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35B19E3"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8FD128D"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FBD7314"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1F4A787" w14:textId="77777777" w:rsidR="002B5BCE" w:rsidRPr="00CA4196" w:rsidRDefault="002B5BCE" w:rsidP="002355C0">
            <w:pPr>
              <w:pStyle w:val="Ticks"/>
              <w:framePr w:hSpace="0" w:wrap="auto" w:vAnchor="margin" w:hAnchor="text" w:xAlign="left" w:yAlign="inline"/>
              <w:rPr>
                <w:b/>
                <w:bCs/>
              </w:rPr>
            </w:pPr>
            <w:r w:rsidRPr="00CA4196">
              <w:rPr>
                <w:b/>
                <w:bCs/>
              </w:rPr>
              <w:t>R</w:t>
            </w:r>
          </w:p>
        </w:tc>
      </w:tr>
      <w:tr w:rsidR="002B5BCE" w14:paraId="56A7CEC0"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197A2441" w14:textId="77777777" w:rsidR="002B5BCE" w:rsidRDefault="002B5BCE" w:rsidP="002355C0">
            <w:r>
              <w:t xml:space="preserve">Ensuring systems are in place that cover all aspects of </w:t>
            </w:r>
            <w:r w:rsidRPr="00EA1B23">
              <w:t>child protection training</w:t>
            </w:r>
            <w:r>
              <w:t xml:space="preserve"> each year </w:t>
            </w:r>
            <w:r w:rsidRPr="00BF7494">
              <w:rPr>
                <w:rStyle w:val="RefertosourcedefinitionsChar"/>
              </w:rPr>
              <w:t>(refer to Source).</w:t>
            </w:r>
            <w:r>
              <w:t xml:space="preserve"> This includes refresher training and additional professional development where needed. Different roles in the service require specific training: </w:t>
            </w:r>
          </w:p>
          <w:p w14:paraId="7DCD8F33" w14:textId="77777777" w:rsidR="002B5BCE" w:rsidRPr="00FC73C9" w:rsidRDefault="002B5BCE" w:rsidP="00FC73C9">
            <w:pPr>
              <w:pStyle w:val="ListParagraph"/>
              <w:numPr>
                <w:ilvl w:val="0"/>
                <w:numId w:val="35"/>
              </w:numPr>
            </w:pPr>
            <w:r w:rsidRPr="00FC73C9">
              <w:t xml:space="preserve">New staff, volunteers and students on placement will need comprehensive induction and training </w:t>
            </w:r>
          </w:p>
          <w:p w14:paraId="51FBA391" w14:textId="77777777" w:rsidR="002B5BCE" w:rsidRPr="00FC73C9" w:rsidRDefault="002B5BCE" w:rsidP="00FC73C9">
            <w:pPr>
              <w:pStyle w:val="ListParagraph"/>
              <w:numPr>
                <w:ilvl w:val="0"/>
                <w:numId w:val="35"/>
              </w:numPr>
            </w:pPr>
            <w:r w:rsidRPr="00FC73C9">
              <w:t xml:space="preserve">Leadership group needs training on their specific responsibilities in the service </w:t>
            </w:r>
          </w:p>
          <w:p w14:paraId="3DBEDE3F" w14:textId="77777777" w:rsidR="002B5BCE" w:rsidRPr="00FC73C9" w:rsidRDefault="002B5BCE" w:rsidP="00FC73C9">
            <w:pPr>
              <w:pStyle w:val="ListParagraph"/>
              <w:numPr>
                <w:ilvl w:val="0"/>
                <w:numId w:val="35"/>
              </w:numPr>
            </w:pPr>
            <w:r w:rsidRPr="00FC73C9">
              <w:t>Governance bodies such Committees will also need training on their responsibilities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E60F84B"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922342E"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038A7DF"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88CE3B6"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008A4D2" w14:textId="77777777" w:rsidR="002B5BCE" w:rsidRPr="00CA4196" w:rsidRDefault="002B5BCE" w:rsidP="002355C0">
            <w:pPr>
              <w:pStyle w:val="Ticks"/>
              <w:framePr w:hSpace="0" w:wrap="auto" w:vAnchor="margin" w:hAnchor="text" w:xAlign="left" w:yAlign="inline"/>
              <w:rPr>
                <w:b/>
                <w:bCs/>
              </w:rPr>
            </w:pPr>
            <w:r w:rsidRPr="00CA4196">
              <w:rPr>
                <w:b/>
                <w:bCs/>
              </w:rPr>
              <w:t>R</w:t>
            </w:r>
          </w:p>
        </w:tc>
      </w:tr>
      <w:tr w:rsidR="002B5BCE" w14:paraId="61B5E15E"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EB37A02" w14:textId="77777777" w:rsidR="002B5BCE" w:rsidRPr="005B6FE5" w:rsidRDefault="002B5BCE" w:rsidP="002355C0">
            <w:r w:rsidRPr="005B6FE5">
              <w:t xml:space="preserve">Developing training actions plans </w:t>
            </w:r>
            <w:r w:rsidRPr="005B6FE5">
              <w:rPr>
                <w:rStyle w:val="RefertoSourceDefinitionsAttachmentChar"/>
              </w:rPr>
              <w:t>(refer to Sources)</w:t>
            </w:r>
            <w:r w:rsidRPr="005B6FE5">
              <w:t xml:space="preserve"> for staff and volunteers includes training on:</w:t>
            </w:r>
          </w:p>
          <w:p w14:paraId="465C8BE6" w14:textId="77777777" w:rsidR="002B5BCE" w:rsidRPr="00FC73C9" w:rsidRDefault="002B5BCE" w:rsidP="00FC73C9">
            <w:pPr>
              <w:pStyle w:val="ListParagraph"/>
              <w:numPr>
                <w:ilvl w:val="0"/>
                <w:numId w:val="34"/>
              </w:numPr>
            </w:pPr>
            <w:r w:rsidRPr="00FC73C9">
              <w:t>the Child Safety and Wellbeing Policy</w:t>
            </w:r>
          </w:p>
          <w:p w14:paraId="676FC30E" w14:textId="77777777" w:rsidR="002B5BCE" w:rsidRPr="00FC73C9" w:rsidRDefault="002B5BCE" w:rsidP="00FC73C9">
            <w:pPr>
              <w:pStyle w:val="ListParagraph"/>
              <w:numPr>
                <w:ilvl w:val="0"/>
                <w:numId w:val="34"/>
              </w:numPr>
            </w:pPr>
            <w:r w:rsidRPr="00FC73C9">
              <w:t xml:space="preserve">identifying indicators of child abuse and harm </w:t>
            </w:r>
          </w:p>
          <w:p w14:paraId="459ADB62" w14:textId="77777777" w:rsidR="002B5BCE" w:rsidRPr="00FC73C9" w:rsidRDefault="002B5BCE" w:rsidP="00FC73C9">
            <w:pPr>
              <w:pStyle w:val="ListParagraph"/>
              <w:numPr>
                <w:ilvl w:val="0"/>
                <w:numId w:val="34"/>
              </w:numPr>
            </w:pPr>
            <w:r w:rsidRPr="00FC73C9">
              <w:t>how to support a person making a disclosure about harm to a child</w:t>
            </w:r>
          </w:p>
          <w:p w14:paraId="60DF1CA3" w14:textId="77777777" w:rsidR="002B5BCE" w:rsidRPr="00FC73C9" w:rsidRDefault="002B5BCE" w:rsidP="00FC73C9">
            <w:pPr>
              <w:pStyle w:val="ListParagraph"/>
              <w:numPr>
                <w:ilvl w:val="0"/>
                <w:numId w:val="34"/>
              </w:numPr>
            </w:pPr>
            <w:r w:rsidRPr="00FC73C9">
              <w:t>how to respond to issues of child safety including internal and external reporting requirements, notifying families and carers and managing risks to children</w:t>
            </w:r>
          </w:p>
          <w:p w14:paraId="6A5A717A" w14:textId="77777777" w:rsidR="002B5BCE" w:rsidRPr="00FC73C9" w:rsidRDefault="002B5BCE" w:rsidP="00FC73C9">
            <w:pPr>
              <w:pStyle w:val="ListParagraph"/>
              <w:numPr>
                <w:ilvl w:val="0"/>
                <w:numId w:val="34"/>
              </w:numPr>
            </w:pPr>
            <w:r w:rsidRPr="00FC73C9">
              <w:t>how to support cultural safety.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AC0547A" w14:textId="1E70D87E" w:rsidR="002B5BCE" w:rsidRPr="00CA4196" w:rsidRDefault="00CA14A1"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F75892A" w14:textId="6A2E1603" w:rsidR="002B5BCE" w:rsidRPr="00CA4196" w:rsidRDefault="00CA14A1"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B1BD69D" w14:textId="050F72CB" w:rsidR="002B5BCE" w:rsidRPr="00CA4196" w:rsidRDefault="00CA14A1" w:rsidP="002355C0">
            <w:pPr>
              <w:pStyle w:val="Ticks"/>
              <w:framePr w:hSpace="0" w:wrap="auto" w:vAnchor="margin" w:hAnchor="text" w:xAlign="left" w:yAlign="inline"/>
              <w:rPr>
                <w:b/>
                <w:bCs/>
              </w:rPr>
            </w:pPr>
            <w:r>
              <w:rPr>
                <w:rFonts w:ascii="Symbol" w:eastAsia="Symbol" w:hAnsi="Symbol" w:cs="Symbol"/>
                <w:b/>
                <w:bCs/>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6053462"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0B743EF" w14:textId="3CB39955" w:rsidR="002B5BCE" w:rsidRPr="00CA4196" w:rsidRDefault="00CA14A1" w:rsidP="002355C0">
            <w:pPr>
              <w:pStyle w:val="Ticks"/>
              <w:framePr w:hSpace="0" w:wrap="auto" w:vAnchor="margin" w:hAnchor="text" w:xAlign="left" w:yAlign="inline"/>
              <w:rPr>
                <w:b/>
                <w:bCs/>
              </w:rPr>
            </w:pPr>
            <w:r>
              <w:rPr>
                <w:rFonts w:ascii="Symbol" w:eastAsia="Symbol" w:hAnsi="Symbol" w:cs="Symbol"/>
                <w:b/>
                <w:bCs/>
              </w:rPr>
              <w:t>Ö</w:t>
            </w:r>
          </w:p>
        </w:tc>
      </w:tr>
      <w:tr w:rsidR="002B5BCE" w14:paraId="3800845D"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1993C02C" w14:textId="77777777" w:rsidR="002B5BCE" w:rsidRPr="005B6FE5" w:rsidRDefault="002B5BCE" w:rsidP="002355C0">
            <w:r w:rsidRPr="005B6FE5">
              <w:t>Ensuring the training register records the completion of training by staff and volunteers.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4401679" w14:textId="510E2593" w:rsidR="002B5BCE" w:rsidRPr="00CA4196" w:rsidRDefault="00CA14A1"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9AB0C87" w14:textId="26C44E1F" w:rsidR="002B5BCE" w:rsidRPr="00CA4196" w:rsidRDefault="00CA14A1"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20C7872" w14:textId="77777777" w:rsidR="002B5BCE" w:rsidRPr="00CA4196" w:rsidRDefault="002B5BCE" w:rsidP="002355C0">
            <w:pPr>
              <w:pStyle w:val="Ticks"/>
              <w:framePr w:hSpace="0" w:wrap="auto" w:vAnchor="margin" w:hAnchor="text" w:xAlign="left" w:yAlign="inline"/>
              <w:rPr>
                <w:b/>
                <w:bCs/>
              </w:rPr>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375B2B6"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555CF5A" w14:textId="77777777" w:rsidR="002B5BCE" w:rsidRPr="00CA4196" w:rsidRDefault="002B5BCE" w:rsidP="002355C0">
            <w:pPr>
              <w:pStyle w:val="Ticks"/>
              <w:framePr w:hSpace="0" w:wrap="auto" w:vAnchor="margin" w:hAnchor="text" w:xAlign="left" w:yAlign="inline"/>
              <w:rPr>
                <w:b/>
                <w:bCs/>
              </w:rPr>
            </w:pPr>
          </w:p>
        </w:tc>
      </w:tr>
      <w:tr w:rsidR="002B5BCE" w14:paraId="16B320F4"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06E2C75E" w14:textId="77777777" w:rsidR="002B5BCE" w:rsidRDefault="002B5BCE" w:rsidP="002355C0">
            <w:r w:rsidRPr="00FC0950">
              <w:t xml:space="preserve">Ensuring procedures for reporting and responding to suspected child abuse or neglect are promoted across the service and regularly reviewed in partnership with </w:t>
            </w:r>
            <w:r>
              <w:t xml:space="preserve">all stakeholders </w:t>
            </w:r>
            <w:r w:rsidRPr="0057555B">
              <w:rPr>
                <w:rStyle w:val="RefertoSourceDefinitionsAttachmentChar"/>
              </w:rPr>
              <w:t>(refer to Attachment 3</w:t>
            </w:r>
            <w:r>
              <w:rPr>
                <w:rStyle w:val="RefertoSourceDefinitionsAttachmentChar"/>
              </w:rPr>
              <w:t xml:space="preserve"> and 4</w:t>
            </w:r>
            <w:r w:rsidRPr="0057555B">
              <w:rPr>
                <w:rStyle w:val="RefertoSourceDefinitionsAttachmentChar"/>
              </w:rPr>
              <w: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50723FC"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DFC5549"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460AA16"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B69DC4A"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734FBF9"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69C9D5D5"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103EB88" w14:textId="77777777" w:rsidR="002B5BCE" w:rsidRDefault="002B5BCE" w:rsidP="002355C0">
            <w:r w:rsidRPr="00FC0950">
              <w:t xml:space="preserve">Fulfilling legal obligations, including mandatory reporting and duty of care obligations </w:t>
            </w:r>
            <w:r w:rsidRPr="0057555B">
              <w:rPr>
                <w:rStyle w:val="RefertoSourceDefinitionsAttachmentChar"/>
              </w:rPr>
              <w:t>(refer to Definitions)</w:t>
            </w:r>
            <w:r w:rsidRPr="00FC0950">
              <w:t xml:space="preserve"> </w:t>
            </w:r>
            <w:r w:rsidRPr="0057555B">
              <w:rPr>
                <w:rStyle w:val="RefertoSourceDefinitionsAttachmentChar"/>
              </w:rPr>
              <w:t>(refer to Attachment 3 and 4)</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E6FB7C4"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EE9C1AD"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8B80421"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683509C"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6B85CB9" w14:textId="77777777" w:rsidR="002B5BCE" w:rsidRPr="00CA4196" w:rsidRDefault="002B5BCE" w:rsidP="002355C0">
            <w:pPr>
              <w:pStyle w:val="Ticks"/>
              <w:framePr w:hSpace="0" w:wrap="auto" w:vAnchor="margin" w:hAnchor="text" w:xAlign="left" w:yAlign="inline"/>
              <w:rPr>
                <w:b/>
                <w:bCs/>
              </w:rPr>
            </w:pPr>
            <w:r w:rsidRPr="00CA4196">
              <w:rPr>
                <w:b/>
                <w:bCs/>
              </w:rPr>
              <w:t>R</w:t>
            </w:r>
          </w:p>
        </w:tc>
      </w:tr>
      <w:tr w:rsidR="002B5BCE" w14:paraId="122A210E"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F1D4828" w14:textId="77777777" w:rsidR="002B5BCE" w:rsidRPr="005B6FE5" w:rsidRDefault="002B5BCE" w:rsidP="002355C0">
            <w:r w:rsidRPr="005B6FE5">
              <w:t>Offering children access to age appropriate sexual abuse prevention programs and to relevant related information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166296F"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7504763"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DCF866C"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D648E76"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5BA2BAB" w14:textId="77777777" w:rsidR="002B5BCE" w:rsidRPr="00CA4196" w:rsidRDefault="002B5BCE" w:rsidP="002355C0">
            <w:pPr>
              <w:pStyle w:val="Ticks"/>
              <w:framePr w:hSpace="0" w:wrap="auto" w:vAnchor="margin" w:hAnchor="text" w:xAlign="left" w:yAlign="inline"/>
              <w:rPr>
                <w:b/>
                <w:bCs/>
              </w:rPr>
            </w:pPr>
            <w:r w:rsidRPr="00CA4196">
              <w:rPr>
                <w:b/>
                <w:bCs/>
              </w:rPr>
              <w:t>R</w:t>
            </w:r>
          </w:p>
        </w:tc>
      </w:tr>
      <w:tr w:rsidR="002B5BCE" w14:paraId="6755EECC"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542D912" w14:textId="77777777" w:rsidR="002B5BCE" w:rsidRPr="005B6FE5" w:rsidRDefault="002B5BCE" w:rsidP="002355C0">
            <w:r w:rsidRPr="005B6FE5">
              <w:t>Ensuring that staff and volunteers are attuned to signs of harm and facilitate child-friendly ways for children to express their views, participate in decision-making and raise their concerns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08E7037"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373BE62"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A5B6541"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F485C88"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612B928" w14:textId="77777777" w:rsidR="002B5BCE" w:rsidRPr="00CA4196" w:rsidRDefault="002B5BCE" w:rsidP="002355C0">
            <w:pPr>
              <w:pStyle w:val="Ticks"/>
              <w:framePr w:hSpace="0" w:wrap="auto" w:vAnchor="margin" w:hAnchor="text" w:xAlign="left" w:yAlign="inline"/>
              <w:rPr>
                <w:b/>
                <w:bCs/>
              </w:rPr>
            </w:pPr>
            <w:r w:rsidRPr="00CA4196">
              <w:rPr>
                <w:b/>
                <w:bCs/>
              </w:rPr>
              <w:t>R</w:t>
            </w:r>
          </w:p>
        </w:tc>
      </w:tr>
      <w:tr w:rsidR="002B5BCE" w14:paraId="27A3FE93"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66B6FBF2" w14:textId="77777777" w:rsidR="002B5BCE" w:rsidRDefault="002B5BCE" w:rsidP="002355C0">
            <w:r w:rsidRPr="00FC0950">
              <w:t xml:space="preserve">Communicating to staff about their obligations under the Information Sharing Schemes </w:t>
            </w:r>
            <w:r w:rsidRPr="0057555B">
              <w:rPr>
                <w:rStyle w:val="RefertoSourceDefinitionsAttachmentChar"/>
              </w:rPr>
              <w:t>(refer to Definitions)</w:t>
            </w:r>
            <w:r w:rsidRPr="00FC0950">
              <w:t xml:space="preserve">, and ensure they have read and understood the </w:t>
            </w:r>
            <w:r w:rsidRPr="0057555B">
              <w:rPr>
                <w:rStyle w:val="PolicyNameChar"/>
              </w:rPr>
              <w:t>Privacy and Confidentiality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4EC6C13"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CFAE3BA"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FFF33B5"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C6F7821"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B604782" w14:textId="77777777" w:rsidR="002B5BCE" w:rsidRDefault="002B5BCE" w:rsidP="002355C0">
            <w:pPr>
              <w:pStyle w:val="Ticks"/>
              <w:framePr w:hSpace="0" w:wrap="auto" w:vAnchor="margin" w:hAnchor="text" w:xAlign="left" w:yAlign="inline"/>
            </w:pPr>
          </w:p>
        </w:tc>
      </w:tr>
      <w:tr w:rsidR="002B5BCE" w14:paraId="716D1D2C"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596A17A8" w14:textId="77777777" w:rsidR="002B5BCE" w:rsidRDefault="002B5BCE" w:rsidP="002355C0">
            <w:r w:rsidRPr="00FC0950">
              <w:lastRenderedPageBreak/>
              <w:t xml:space="preserve">Promoting awareness and compliance with the Child Safe Standards </w:t>
            </w:r>
            <w:r w:rsidRPr="0057555B">
              <w:rPr>
                <w:rStyle w:val="RefertoSourceDefinitionsAttachmentChar"/>
              </w:rPr>
              <w:t>(refer to Definitions)</w:t>
            </w:r>
            <w:r w:rsidRPr="00FC0950">
              <w:t xml:space="preserve"> when disclosing information to promote the wellbeing and safety of a child or group of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61A6218"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D32194C"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60145A3"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9D94D90"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08174DD" w14:textId="77777777" w:rsidR="002B5BCE" w:rsidRDefault="002B5BCE" w:rsidP="002355C0">
            <w:pPr>
              <w:pStyle w:val="Ticks"/>
              <w:framePr w:hSpace="0" w:wrap="auto" w:vAnchor="margin" w:hAnchor="text" w:xAlign="left" w:yAlign="inline"/>
            </w:pPr>
          </w:p>
        </w:tc>
      </w:tr>
      <w:tr w:rsidR="002B5BCE" w14:paraId="12F0FF35"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0205077E" w14:textId="77777777" w:rsidR="002B5BCE" w:rsidRDefault="002B5BCE" w:rsidP="002355C0">
            <w:r w:rsidRPr="00FC0950">
              <w:t xml:space="preserve">Ensuring information sharing procedures abide by the </w:t>
            </w:r>
            <w:r w:rsidRPr="0057555B">
              <w:rPr>
                <w:rStyle w:val="RegulationLawChar"/>
              </w:rPr>
              <w:t>CISS Ministerial Guidelines</w:t>
            </w:r>
            <w:r w:rsidRPr="00FC0950">
              <w:t xml:space="preserve"> </w:t>
            </w:r>
            <w:r w:rsidRPr="0057555B">
              <w:rPr>
                <w:rStyle w:val="RefertoSourceDefinitionsAttachmentChar"/>
              </w:rPr>
              <w:t xml:space="preserve">(refer to Source) </w:t>
            </w:r>
            <w:r w:rsidRPr="00FC0950">
              <w:t xml:space="preserve">and exercising professional judgment when determining whether the threshold for sharing is met, what information to share and with whom to share it </w:t>
            </w:r>
            <w:r w:rsidRPr="0057555B">
              <w:rPr>
                <w:rStyle w:val="PolicyNameChar"/>
              </w:rPr>
              <w:t>(refer to Privacy and Confidentiality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5FD0C79"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7D42B11"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18502FF"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6D09F9E"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C8845F7" w14:textId="77777777" w:rsidR="002B5BCE" w:rsidRDefault="002B5BCE" w:rsidP="002355C0">
            <w:pPr>
              <w:pStyle w:val="Ticks"/>
              <w:framePr w:hSpace="0" w:wrap="auto" w:vAnchor="margin" w:hAnchor="text" w:xAlign="left" w:yAlign="inline"/>
            </w:pPr>
          </w:p>
        </w:tc>
      </w:tr>
      <w:tr w:rsidR="002B5BCE" w14:paraId="7EFF8276"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427B4C13" w14:textId="77777777" w:rsidR="002B5BCE" w:rsidRDefault="002B5BCE" w:rsidP="002355C0">
            <w:r>
              <w:t>E</w:t>
            </w:r>
            <w:r w:rsidRPr="008228FD">
              <w:t>nsuring confidential information is only shared with relevant authorities to the extent necessary to promote the wellbeing or safety of a child or group of children, consistent with the best interests of that child or those children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F225B1C"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40DEB5C"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50AE604"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E26E6C4"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56FD9B4" w14:textId="77777777" w:rsidR="002B5BCE" w:rsidRDefault="002B5BCE" w:rsidP="002355C0">
            <w:pPr>
              <w:pStyle w:val="Ticks"/>
              <w:framePr w:hSpace="0" w:wrap="auto" w:vAnchor="margin" w:hAnchor="text" w:xAlign="left" w:yAlign="inline"/>
            </w:pPr>
          </w:p>
        </w:tc>
      </w:tr>
      <w:tr w:rsidR="002B5BCE" w14:paraId="7289ADB4"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2B3CF24A" w14:textId="77777777" w:rsidR="002B5BCE" w:rsidRDefault="002B5BCE" w:rsidP="002355C0">
            <w:r>
              <w:t>M</w:t>
            </w:r>
            <w:r w:rsidRPr="00E24260">
              <w:t xml:space="preserve">aintaining co-operative relationships with appropriate services and/or professionals (including Child FIRST/Orange Door) </w:t>
            </w:r>
            <w:r w:rsidRPr="0057555B">
              <w:rPr>
                <w:rStyle w:val="RefertoSourceDefinitionsAttachmentChar"/>
              </w:rPr>
              <w:t>(refer to Definitions)</w:t>
            </w:r>
            <w:r>
              <w:rPr>
                <w:rStyle w:val="RefertoSourceDefinitionsAttachmentChar"/>
              </w:rPr>
              <w:t xml:space="preserve"> </w:t>
            </w:r>
            <w:r w:rsidRPr="00E24260">
              <w:t>in the best interests of children and their families</w:t>
            </w:r>
            <w:r w:rsidRPr="00E24260" w:rsidDel="00E24260">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C27B974"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B02764C"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88135AD"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FF4EF42"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28BA6C4" w14:textId="77777777" w:rsidR="002B5BCE" w:rsidRDefault="002B5BCE" w:rsidP="002355C0">
            <w:pPr>
              <w:pStyle w:val="Ticks"/>
              <w:framePr w:hSpace="0" w:wrap="auto" w:vAnchor="margin" w:hAnchor="text" w:xAlign="left" w:yAlign="inline"/>
            </w:pPr>
          </w:p>
        </w:tc>
      </w:tr>
      <w:tr w:rsidR="002B5BCE" w14:paraId="077835C5"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26D9C003" w14:textId="767F377B" w:rsidR="002B5BCE" w:rsidRDefault="002B5BCE" w:rsidP="002355C0">
            <w:r w:rsidRPr="00F952D2">
              <w:t xml:space="preserve">Offering support to the child and their family, and to staff in response to concerns or reports relating to the safety, health and wellbeing of a child at </w:t>
            </w:r>
            <w:sdt>
              <w:sdtPr>
                <w:alias w:val="Company"/>
                <w:tag w:val=""/>
                <w:id w:val="1768197049"/>
                <w:placeholder>
                  <w:docPart w:val="8F126DD616EB4AB1991770575378F090"/>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AA8030B"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6A896934"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495D02D"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260117B"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A8B924B" w14:textId="77777777" w:rsidR="002B5BCE" w:rsidRDefault="002B5BCE" w:rsidP="002355C0">
            <w:pPr>
              <w:pStyle w:val="Ticks"/>
              <w:framePr w:hSpace="0" w:wrap="auto" w:vAnchor="margin" w:hAnchor="text" w:xAlign="left" w:yAlign="inline"/>
            </w:pPr>
          </w:p>
        </w:tc>
      </w:tr>
      <w:tr w:rsidR="002B5BCE" w14:paraId="06ECDCBB"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29B376F9" w14:textId="77777777" w:rsidR="002B5BCE" w:rsidRDefault="002B5BCE" w:rsidP="002355C0">
            <w:r w:rsidRPr="00F952D2">
              <w:t>Ensuring processes for responding to and reporting are followed when there are significant concerns for the safety, health or wellbeing of a child at the service</w:t>
            </w:r>
            <w:r w:rsidRPr="0057555B">
              <w:rPr>
                <w:rStyle w:val="RefertoSourceDefinitionsAttachmentChar"/>
              </w:rPr>
              <w:t xml:space="preserve"> (refer to Attachment 3</w:t>
            </w:r>
            <w:r>
              <w:rPr>
                <w:rStyle w:val="RefertoSourceDefinitionsAttachmentChar"/>
              </w:rPr>
              <w:t xml:space="preserve"> and 4</w:t>
            </w:r>
            <w:r w:rsidRPr="0057555B">
              <w:rPr>
                <w:rStyle w:val="RefertoSourceDefinitionsAttachmentChar"/>
              </w:rPr>
              <w: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4E7EEF8"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0C788FF"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1DF5D80"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112E08D"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C3D4E2C" w14:textId="77777777" w:rsidR="002B5BCE" w:rsidRDefault="002B5BCE" w:rsidP="002355C0">
            <w:pPr>
              <w:pStyle w:val="Ticks"/>
              <w:framePr w:hSpace="0" w:wrap="auto" w:vAnchor="margin" w:hAnchor="text" w:xAlign="left" w:yAlign="inline"/>
            </w:pPr>
          </w:p>
        </w:tc>
      </w:tr>
      <w:tr w:rsidR="002B5BCE" w14:paraId="7ACCA0DB"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47DCB764" w14:textId="77777777" w:rsidR="002B5BCE" w:rsidRDefault="002B5BCE" w:rsidP="002355C0">
            <w:r w:rsidRPr="00F952D2">
              <w:t xml:space="preserve">Notifying DE within 24 hours of a serious incident </w:t>
            </w:r>
            <w:r w:rsidRPr="0057555B">
              <w:rPr>
                <w:rStyle w:val="RefertoSourceDefinitionsAttachmentChar"/>
              </w:rPr>
              <w:t xml:space="preserve">(refer to Definitions) </w:t>
            </w:r>
            <w:r w:rsidRPr="00F952D2">
              <w:t>occurring at the service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9745FC6"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08B3714"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7CCAF63"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27160DB"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529D6230" w14:textId="77777777" w:rsidR="002B5BCE" w:rsidRDefault="002B5BCE" w:rsidP="002355C0">
            <w:pPr>
              <w:pStyle w:val="Ticks"/>
              <w:framePr w:hSpace="0" w:wrap="auto" w:vAnchor="margin" w:hAnchor="text" w:xAlign="left" w:yAlign="inline"/>
            </w:pPr>
          </w:p>
        </w:tc>
      </w:tr>
      <w:tr w:rsidR="002B5BCE" w14:paraId="744CC012"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1743E51A" w14:textId="77777777" w:rsidR="002B5BCE" w:rsidRDefault="002B5BCE" w:rsidP="002355C0">
            <w:r w:rsidRPr="00F952D2">
              <w:t xml:space="preserve">Notifying DE within 24 hours of becoming aware of a notifiable complaint </w:t>
            </w:r>
            <w:r w:rsidRPr="0057555B">
              <w:rPr>
                <w:rStyle w:val="RefertoSourceDefinitionsAttachmentChar"/>
              </w:rPr>
              <w:t>(refer to Definitions)</w:t>
            </w:r>
            <w:r w:rsidRPr="00F952D2">
              <w:t xml:space="preserve"> or allegation regarding the safety, health and/or welfare of a child at the service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2B8CD85"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6B12E33" w14:textId="77777777" w:rsidR="002B5BCE" w:rsidRDefault="002B5BCE" w:rsidP="002355C0">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6462DEB"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D5C96F0"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4177E14" w14:textId="77777777" w:rsidR="002B5BCE" w:rsidRDefault="002B5BCE" w:rsidP="002355C0">
            <w:pPr>
              <w:pStyle w:val="Ticks"/>
              <w:framePr w:hSpace="0" w:wrap="auto" w:vAnchor="margin" w:hAnchor="text" w:xAlign="left" w:yAlign="inline"/>
            </w:pPr>
          </w:p>
        </w:tc>
      </w:tr>
      <w:tr w:rsidR="002B5BCE" w14:paraId="30F2C27F"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3F716794" w14:textId="77777777" w:rsidR="002B5BCE" w:rsidRPr="00EA1B23" w:rsidRDefault="002B5BCE" w:rsidP="002355C0">
            <w:pPr>
              <w:rPr>
                <w:color w:val="FF0000"/>
              </w:rPr>
            </w:pPr>
            <w:r w:rsidRPr="00EA1B23">
              <w:rPr>
                <w:color w:val="FF0000"/>
              </w:rPr>
              <w:t>[this only applies to any kindergartens delivered by school councils on school premises]</w:t>
            </w:r>
          </w:p>
          <w:p w14:paraId="7C9F681C" w14:textId="77777777" w:rsidR="002B5BCE" w:rsidRPr="00F952D2" w:rsidRDefault="002B5BCE" w:rsidP="002355C0">
            <w:r w:rsidRPr="00EA1B23">
              <w:t xml:space="preserve">Ensuring that management and reporting of incidents is in accordance with the 6 stages of the department’s </w:t>
            </w:r>
            <w:hyperlink r:id="rId43" w:history="1">
              <w:r w:rsidRPr="00EA1B23">
                <w:rPr>
                  <w:rStyle w:val="Hyperlink"/>
                </w:rPr>
                <w:t>management and reporting incidents (including emergencies</w:t>
              </w:r>
            </w:hyperlink>
            <w:r w:rsidRPr="00EA1B23">
              <w:t>) process</w:t>
            </w:r>
            <w:r>
              <w:t xml:space="preserve">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0A6A0817" w14:textId="77777777" w:rsidR="002B5BCE" w:rsidRPr="00CA4196" w:rsidRDefault="002B5BCE" w:rsidP="002355C0">
            <w:pPr>
              <w:pStyle w:val="Ticks"/>
              <w:framePr w:hSpace="0" w:wrap="auto" w:vAnchor="margin" w:hAnchor="text" w:xAlign="left" w:yAlign="inline"/>
              <w:rPr>
                <w:b/>
                <w:bCs/>
              </w:rPr>
            </w:pPr>
            <w:r w:rsidRPr="00CA4196">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0C50F08"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2DE73FB"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B14485C"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428EC02"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5BB61E73"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6C1C5DB2" w14:textId="77777777" w:rsidR="002B5BCE" w:rsidRDefault="002B5BCE" w:rsidP="002355C0">
            <w:r w:rsidRPr="00F952D2">
              <w:t xml:space="preserve">Notifying the nominated head of organisation </w:t>
            </w:r>
            <w:r w:rsidRPr="0057555B">
              <w:rPr>
                <w:rStyle w:val="RefertoSourceDefinitionsAttachmentChar"/>
              </w:rPr>
              <w:t>(refer to Definitions)</w:t>
            </w:r>
            <w:r w:rsidRPr="00F952D2">
              <w:t xml:space="preserve"> </w:t>
            </w:r>
            <w:r>
              <w:t xml:space="preserve">to the </w:t>
            </w:r>
            <w:r w:rsidRPr="00F952D2">
              <w:t>Commission for Children and Young People and maintaining the currency of the information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7437485"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11D9D9BA" w14:textId="77777777" w:rsidR="002B5BCE" w:rsidRDefault="002B5BCE" w:rsidP="002355C0">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D826C04"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F76BF2D"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9910693" w14:textId="77777777" w:rsidR="002B5BCE" w:rsidRDefault="002B5BCE" w:rsidP="002355C0">
            <w:pPr>
              <w:pStyle w:val="Ticks"/>
              <w:framePr w:hSpace="0" w:wrap="auto" w:vAnchor="margin" w:hAnchor="text" w:xAlign="left" w:yAlign="inline"/>
            </w:pPr>
          </w:p>
        </w:tc>
      </w:tr>
      <w:tr w:rsidR="002B5BCE" w14:paraId="7D8E82CF"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4BB14F0" w14:textId="77777777" w:rsidR="002B5BCE" w:rsidRDefault="002B5BCE" w:rsidP="002355C0">
            <w:r w:rsidRPr="00F952D2">
              <w:t xml:space="preserve">Notifying the Commission for Children and Young People within 3 business days of becoming aware of a reportable allegation </w:t>
            </w:r>
            <w:r w:rsidRPr="0057555B">
              <w:rPr>
                <w:rStyle w:val="RefertoSourceDefinitionsAttachmentChar"/>
              </w:rPr>
              <w:t>(refer to Definitions)</w:t>
            </w:r>
            <w:r w:rsidRPr="00F952D2">
              <w:t xml:space="preserve">, under the Reportable Conduct Scheme </w:t>
            </w:r>
            <w:r w:rsidRPr="0057555B">
              <w:rPr>
                <w:rStyle w:val="RefertoSourceDefinitionsAttachmentChar"/>
              </w:rPr>
              <w:t>(refer to Definitions) (refer to Attachment 3</w:t>
            </w:r>
            <w:r>
              <w:rPr>
                <w:rStyle w:val="RefertoSourceDefinitionsAttachmentChar"/>
              </w:rPr>
              <w:t xml:space="preserve"> and 4</w:t>
            </w:r>
            <w:r w:rsidRPr="0057555B">
              <w:rPr>
                <w:rStyle w:val="RefertoSourceDefinitionsAttachmentChar"/>
              </w:rPr>
              <w:t>)</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81F425C"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24190F8" w14:textId="77777777" w:rsidR="002B5BCE" w:rsidRDefault="002B5BCE" w:rsidP="002355C0">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58637A38"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7B54A78F"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9AD0465" w14:textId="77777777" w:rsidR="002B5BCE" w:rsidRDefault="002B5BCE" w:rsidP="002355C0">
            <w:pPr>
              <w:pStyle w:val="Ticks"/>
              <w:framePr w:hSpace="0" w:wrap="auto" w:vAnchor="margin" w:hAnchor="text" w:xAlign="left" w:yAlign="inline"/>
            </w:pPr>
          </w:p>
        </w:tc>
      </w:tr>
      <w:tr w:rsidR="002B5BCE" w14:paraId="75C534DB"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5F3D4399" w14:textId="77777777" w:rsidR="002B5BCE" w:rsidRDefault="002B5BCE" w:rsidP="002355C0">
            <w:r w:rsidRPr="00F952D2">
              <w:t>Investigating an allegation (subject to police clearance on criminal matters or matters involving family violence), advising the Commission for Children and Young People who is undertaking the investigation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C571CEC"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4FD697E" w14:textId="77777777" w:rsidR="002B5BCE" w:rsidRDefault="002B5BCE" w:rsidP="002355C0">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48C4E5DB"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4B2EFA7"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FA0C57E" w14:textId="77777777" w:rsidR="002B5BCE" w:rsidRDefault="002B5BCE" w:rsidP="002355C0">
            <w:pPr>
              <w:pStyle w:val="Ticks"/>
              <w:framePr w:hSpace="0" w:wrap="auto" w:vAnchor="margin" w:hAnchor="text" w:xAlign="left" w:yAlign="inline"/>
            </w:pPr>
          </w:p>
        </w:tc>
      </w:tr>
      <w:tr w:rsidR="002B5BCE" w14:paraId="2F46CB4F"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2989BDB4" w14:textId="77777777" w:rsidR="002B5BCE" w:rsidRDefault="002B5BCE" w:rsidP="002355C0">
            <w:r w:rsidRPr="00F952D2">
              <w:t xml:space="preserve">Managing the risks to children whilst undertaking the </w:t>
            </w:r>
            <w:r w:rsidRPr="00F952D2">
              <w:lastRenderedPageBreak/>
              <w:t>investigation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43F7DE1" w14:textId="77777777" w:rsidR="002B5BCE" w:rsidRPr="00CA4196" w:rsidRDefault="002B5BCE" w:rsidP="002355C0">
            <w:pPr>
              <w:pStyle w:val="Ticks"/>
              <w:framePr w:hSpace="0" w:wrap="auto" w:vAnchor="margin" w:hAnchor="text" w:xAlign="left" w:yAlign="inline"/>
              <w:rPr>
                <w:b/>
                <w:bCs/>
              </w:rPr>
            </w:pPr>
            <w:r w:rsidRPr="00CA4196">
              <w:rPr>
                <w:b/>
                <w:bCs/>
              </w:rPr>
              <w:lastRenderedPageBreak/>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2CCF243"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B76BFCA"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5A8A537"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1D6FA23" w14:textId="77777777" w:rsidR="002B5BCE" w:rsidRDefault="002B5BCE" w:rsidP="002355C0">
            <w:pPr>
              <w:pStyle w:val="Ticks"/>
              <w:framePr w:hSpace="0" w:wrap="auto" w:vAnchor="margin" w:hAnchor="text" w:xAlign="left" w:yAlign="inline"/>
            </w:pPr>
          </w:p>
        </w:tc>
      </w:tr>
      <w:tr w:rsidR="002B5BCE" w14:paraId="36D56CCE"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49F27130" w14:textId="77777777" w:rsidR="002B5BCE" w:rsidRDefault="002B5BCE" w:rsidP="002355C0">
            <w:r w:rsidRPr="00F952D2">
              <w:t>Updating the Commission for Children and Young People within 30 calendar days with detailed information about the reportable allegation and any action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4ED26F6"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8FC941E" w14:textId="77777777" w:rsidR="002B5BCE" w:rsidRDefault="002B5BCE" w:rsidP="002355C0">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CCB1A58"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6BE5479"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EBB69C4" w14:textId="77777777" w:rsidR="002B5BCE" w:rsidRDefault="002B5BCE" w:rsidP="002355C0">
            <w:pPr>
              <w:pStyle w:val="Ticks"/>
              <w:framePr w:hSpace="0" w:wrap="auto" w:vAnchor="margin" w:hAnchor="text" w:xAlign="left" w:yAlign="inline"/>
            </w:pPr>
          </w:p>
        </w:tc>
      </w:tr>
      <w:tr w:rsidR="002B5BCE" w14:paraId="3D065B29"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34BBE431" w14:textId="77777777" w:rsidR="002B5BCE" w:rsidRDefault="002B5BCE" w:rsidP="002355C0">
            <w:r w:rsidRPr="00F952D2">
              <w:t>Notifying the Commission for Children and Young People of the investigation findings and any disciplinary action taken (or the reasons no action was taken)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72DFEF9"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A9B61C3" w14:textId="77777777" w:rsidR="002B5BCE" w:rsidRDefault="002B5BCE" w:rsidP="002355C0">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6023E5F"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F1F95C2"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9C105C0" w14:textId="77777777" w:rsidR="002B5BCE" w:rsidRDefault="002B5BCE" w:rsidP="002355C0">
            <w:pPr>
              <w:pStyle w:val="Ticks"/>
              <w:framePr w:hSpace="0" w:wrap="auto" w:vAnchor="margin" w:hAnchor="text" w:xAlign="left" w:yAlign="inline"/>
            </w:pPr>
          </w:p>
        </w:tc>
      </w:tr>
      <w:tr w:rsidR="002B5BCE" w14:paraId="7732D2C8"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37E40784" w14:textId="3E8C870C" w:rsidR="002B5BCE" w:rsidRPr="00F952D2" w:rsidRDefault="002B5BCE" w:rsidP="002355C0">
            <w:r w:rsidRPr="00380211">
              <w:t xml:space="preserve">Notifying the approved provider or person with management or control immediately on becoming aware of a concern, complaint or allegation regarding the safety, health and welfare of a child at </w:t>
            </w:r>
            <w:sdt>
              <w:sdtPr>
                <w:alias w:val="Company"/>
                <w:tag w:val=""/>
                <w:id w:val="134534187"/>
                <w:placeholder>
                  <w:docPart w:val="05E6C3B8704E4857B0EBAE0B86C66533"/>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20121B4" w14:textId="77777777" w:rsidR="002B5BCE" w:rsidRPr="00175C4C" w:rsidRDefault="002B5BCE" w:rsidP="002355C0">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076CC8F"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8925F72"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264558F"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E330AD1"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0A74F4C6"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3CD4135" w14:textId="77777777" w:rsidR="002B5BCE" w:rsidRDefault="002B5BCE" w:rsidP="002355C0">
            <w:r w:rsidRPr="00F952D2">
              <w:t>Maintaining confidentiality at all times</w:t>
            </w:r>
            <w:r w:rsidRPr="0057555B">
              <w:rPr>
                <w:rStyle w:val="PolicyNameChar"/>
              </w:rPr>
              <w:t xml:space="preserve"> (refer to Privacy and Confidentiality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44B8684"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0743DF7"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0679CF34"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A0EA04A"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E27DDCD" w14:textId="77777777" w:rsidR="002B5BCE" w:rsidRPr="00CA4196" w:rsidRDefault="002B5BCE" w:rsidP="002355C0">
            <w:pPr>
              <w:pStyle w:val="Ticks"/>
              <w:framePr w:hSpace="0" w:wrap="auto" w:vAnchor="margin" w:hAnchor="text" w:xAlign="left" w:yAlign="inline"/>
              <w:rPr>
                <w:b/>
                <w:bCs/>
              </w:rPr>
            </w:pPr>
            <w:r w:rsidRPr="00CA4196">
              <w:rPr>
                <w:b/>
                <w:bCs/>
              </w:rPr>
              <w:t>R</w:t>
            </w:r>
          </w:p>
        </w:tc>
      </w:tr>
      <w:tr w:rsidR="002B5BCE" w14:paraId="1A09A981"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43DEF9D1" w14:textId="77777777" w:rsidR="002B5BCE" w:rsidRDefault="002B5BCE" w:rsidP="002355C0">
            <w:r w:rsidRPr="00F952D2">
              <w:t xml:space="preserve">Providing appropriate resources and training to assist staff, contractors, volunteers and students to implement this policy </w:t>
            </w:r>
            <w:r w:rsidRPr="0057555B">
              <w:rPr>
                <w:rStyle w:val="RefertoSourceDefinitionsAttachmentChar"/>
              </w:rPr>
              <w:t>(refer to Sources)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C228F01"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34D50F87" w14:textId="77777777" w:rsidR="002B5BCE" w:rsidRDefault="002B5BCE" w:rsidP="002355C0">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CC172AD"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4593F5F"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EE10855" w14:textId="77777777" w:rsidR="002B5BCE" w:rsidRDefault="002B5BCE" w:rsidP="002355C0">
            <w:pPr>
              <w:pStyle w:val="Ticks"/>
              <w:framePr w:hSpace="0" w:wrap="auto" w:vAnchor="margin" w:hAnchor="text" w:xAlign="left" w:yAlign="inline"/>
            </w:pPr>
          </w:p>
        </w:tc>
      </w:tr>
      <w:tr w:rsidR="002B5BCE" w14:paraId="2E371C83"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FB880D1" w14:textId="77777777" w:rsidR="002B5BCE" w:rsidRDefault="002B5BCE" w:rsidP="002355C0">
            <w:r w:rsidRPr="00F952D2">
              <w:t>Protecting the rights of children and families, and encouraging their participation in decision-making</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432D2A7"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CC82CE8" w14:textId="77777777" w:rsidR="002B5BCE" w:rsidRPr="00FB5257"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66F8AC2" w14:textId="77777777" w:rsidR="002B5BCE" w:rsidRPr="00FB5257"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302B2372"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1FBA6B5" w14:textId="77777777" w:rsidR="002B5BCE" w:rsidRDefault="002B5BCE" w:rsidP="002355C0">
            <w:pPr>
              <w:pStyle w:val="Ticks"/>
              <w:framePr w:hSpace="0" w:wrap="auto" w:vAnchor="margin" w:hAnchor="text" w:xAlign="left" w:yAlign="inline"/>
            </w:pPr>
          </w:p>
        </w:tc>
      </w:tr>
      <w:tr w:rsidR="002B5BCE" w14:paraId="12038A1D"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134D8E42" w14:textId="77777777" w:rsidR="002B5BCE" w:rsidRDefault="002B5BCE" w:rsidP="002355C0">
            <w:r w:rsidRPr="00F952D2">
              <w:t xml:space="preserve">Abide by the </w:t>
            </w:r>
            <w:r w:rsidRPr="00FB5257">
              <w:rPr>
                <w:rStyle w:val="PolicyNameChar"/>
              </w:rPr>
              <w:t>Code of Conduct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1573B17"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A82B547"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7371290D"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740C3C5"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AA333B5"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49AF6B1C"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2CD62878" w14:textId="77777777" w:rsidR="002B5BCE" w:rsidRDefault="002B5BCE" w:rsidP="002355C0">
            <w:r w:rsidRPr="00F952D2">
              <w:t>Ensuring an explicit statement of [Service Name]’s commitment to child safety is included in all advertising promotion for the organisation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EDB4455"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CD94852" w14:textId="77777777" w:rsidR="002B5BCE" w:rsidRDefault="002B5BCE" w:rsidP="002355C0">
            <w:pPr>
              <w:pStyle w:val="Ticks"/>
              <w:framePr w:hSpace="0" w:wrap="auto" w:vAnchor="margin" w:hAnchor="text" w:xAlign="left" w:yAlign="inline"/>
            </w:pP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6B84AA8"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714D2D8"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4E96AB5" w14:textId="77777777" w:rsidR="002B5BCE" w:rsidRDefault="002B5BCE" w:rsidP="002355C0">
            <w:pPr>
              <w:pStyle w:val="Ticks"/>
              <w:framePr w:hSpace="0" w:wrap="auto" w:vAnchor="margin" w:hAnchor="text" w:xAlign="left" w:yAlign="inline"/>
            </w:pPr>
          </w:p>
        </w:tc>
      </w:tr>
      <w:tr w:rsidR="002B5BCE" w14:paraId="2F009DCB"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69ACE457" w14:textId="77777777" w:rsidR="002B5BCE" w:rsidRPr="00F952D2" w:rsidRDefault="002B5BCE" w:rsidP="002355C0">
            <w:r>
              <w:t xml:space="preserve">Being </w:t>
            </w:r>
            <w:r w:rsidRPr="00F952D2">
              <w:t xml:space="preserve">aware of this policy, the </w:t>
            </w:r>
            <w:r w:rsidRPr="0057555B">
              <w:rPr>
                <w:rStyle w:val="PolicyNameChar"/>
              </w:rPr>
              <w:t xml:space="preserve">Code of Conduct Policy, Privacy and Confidentiality Policy </w:t>
            </w:r>
            <w:r w:rsidRPr="00456830">
              <w:t>and the</w:t>
            </w:r>
            <w:r w:rsidRPr="0057555B">
              <w:rPr>
                <w:rStyle w:val="PolicyNameChar"/>
              </w:rPr>
              <w:t xml:space="preserve"> Interactions with Children Policy</w:t>
            </w:r>
            <w:r w:rsidRPr="00F952D2">
              <w:t xml:space="preserve"> and their ongoing obligations to behave in accordance with the policies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8C0CF46"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7DC78F7"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019489D"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503814E"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284781D" w14:textId="77777777" w:rsidR="002B5BCE" w:rsidRPr="00CA4196" w:rsidRDefault="002B5BCE" w:rsidP="002355C0">
            <w:pPr>
              <w:pStyle w:val="Ticks"/>
              <w:framePr w:hSpace="0" w:wrap="auto" w:vAnchor="margin" w:hAnchor="text" w:xAlign="left" w:yAlign="inline"/>
              <w:rPr>
                <w:b/>
                <w:bCs/>
              </w:rPr>
            </w:pPr>
            <w:r w:rsidRPr="00CA4196">
              <w:rPr>
                <w:b/>
                <w:bCs/>
              </w:rPr>
              <w:t>R</w:t>
            </w:r>
          </w:p>
        </w:tc>
      </w:tr>
      <w:tr w:rsidR="002B5BCE" w14:paraId="60A7BA4F"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45B24380" w14:textId="77777777" w:rsidR="002B5BCE" w:rsidRDefault="002B5BCE" w:rsidP="002355C0">
            <w:r w:rsidRPr="00F10BAD">
              <w:t xml:space="preserve">Ensuring when sharing information giving precedence to the wellbeing and safety of a child or group of children over the right to privacy when sharing information under the CISS and the FVISS </w:t>
            </w:r>
            <w:r w:rsidRPr="0057555B">
              <w:rPr>
                <w:rStyle w:val="PolicyNameChar"/>
              </w:rPr>
              <w:t>(refer to Privacy and Confidentiality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62D44C4E"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05803F21"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40292F5"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11CC7CCD"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6CDC75FF" w14:textId="77777777" w:rsidR="002B5BCE" w:rsidRDefault="002B5BCE" w:rsidP="002355C0">
            <w:pPr>
              <w:pStyle w:val="Ticks"/>
              <w:framePr w:hSpace="0" w:wrap="auto" w:vAnchor="margin" w:hAnchor="text" w:xAlign="left" w:yAlign="inline"/>
            </w:pPr>
          </w:p>
        </w:tc>
      </w:tr>
      <w:tr w:rsidR="002B5BCE" w14:paraId="10F5C561"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1DA36083" w14:textId="77777777" w:rsidR="002B5BCE" w:rsidRPr="00F952D2" w:rsidRDefault="002B5BCE" w:rsidP="002355C0">
            <w:r>
              <w:t xml:space="preserve">Seeking and taking into account the views of the child and the child’s relevant family members, if it is appropriate, safe and reasonable to do so when sharing information under the CISS and the FVISS </w:t>
            </w:r>
            <w:r w:rsidRPr="0057555B">
              <w:rPr>
                <w:rStyle w:val="RefertoSourceDefinitionsAttachmentChar"/>
              </w:rPr>
              <w:t>(refer to Definitions)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1FBA4614"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81F217E"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D54A966"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63F3AAF5"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5F2716B" w14:textId="77777777" w:rsidR="002B5BCE" w:rsidRDefault="002B5BCE" w:rsidP="002355C0">
            <w:pPr>
              <w:pStyle w:val="Ticks"/>
              <w:framePr w:hSpace="0" w:wrap="auto" w:vAnchor="margin" w:hAnchor="text" w:xAlign="left" w:yAlign="inline"/>
            </w:pPr>
          </w:p>
        </w:tc>
      </w:tr>
      <w:tr w:rsidR="002B5BCE" w14:paraId="7A7D5BC7"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3FA1D3DC" w14:textId="77777777" w:rsidR="002B5BCE" w:rsidRPr="00F952D2" w:rsidRDefault="002B5BCE" w:rsidP="002355C0">
            <w:r>
              <w:t xml:space="preserve">Being respectful of and have regard to a child’s social, individual and cultural identity, the child’s strengths and abilities and any vulnerability relevant to the child’s safety or wellbeing when sharing information under the CISS and FVISS </w:t>
            </w:r>
            <w:r w:rsidRPr="0057555B">
              <w:rPr>
                <w:rStyle w:val="RefertoSourceDefinitionsAttachmentChar"/>
              </w:rPr>
              <w:t>(refer to Definitions)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E496C8C"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1D61798"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D53E8CD"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716DE5D"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135D39C1" w14:textId="77777777" w:rsidR="002B5BCE" w:rsidRDefault="002B5BCE" w:rsidP="002355C0">
            <w:pPr>
              <w:pStyle w:val="Ticks"/>
              <w:framePr w:hSpace="0" w:wrap="auto" w:vAnchor="margin" w:hAnchor="text" w:xAlign="left" w:yAlign="inline"/>
            </w:pPr>
          </w:p>
        </w:tc>
      </w:tr>
      <w:tr w:rsidR="002B5BCE" w14:paraId="4B1E755F"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3636EA1D" w14:textId="77777777" w:rsidR="002B5BCE" w:rsidRDefault="002B5BCE" w:rsidP="002355C0">
            <w:r>
              <w:t xml:space="preserve">Promoting a child’s cultural safety and recognising the cultural rights and familial and community connections of children who are Aboriginal, Torres Strait Islander or both when sharing information under the CISS and FVISS </w:t>
            </w:r>
            <w:r w:rsidRPr="0057555B">
              <w:rPr>
                <w:rStyle w:val="RefertoSourceDefinitionsAttachmentChar"/>
              </w:rPr>
              <w:t>(refer to Definitions)</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3C02815"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DCEADC2"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CECB654"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501B9FF6"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ED48C7D" w14:textId="77777777" w:rsidR="002B5BCE" w:rsidRDefault="002B5BCE" w:rsidP="002355C0">
            <w:pPr>
              <w:pStyle w:val="Ticks"/>
              <w:framePr w:hSpace="0" w:wrap="auto" w:vAnchor="margin" w:hAnchor="text" w:xAlign="left" w:yAlign="inline"/>
            </w:pPr>
          </w:p>
        </w:tc>
      </w:tr>
      <w:tr w:rsidR="002B5BCE" w14:paraId="68C05E6D"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6A898ECF" w14:textId="77777777" w:rsidR="002B5BCE" w:rsidRDefault="002B5BCE" w:rsidP="002355C0">
            <w:r w:rsidRPr="00CB1E14">
              <w:t>Educating and empowering children to talk about events and situations that make them feel uncomfortable</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A38781C"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2364AD01"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84DC93E"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B2E2D1D"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5855FFF"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7D2B18BE"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36F35C8E" w14:textId="77777777" w:rsidR="002B5BCE" w:rsidRPr="00CB1E14" w:rsidRDefault="002B5BCE" w:rsidP="002355C0">
            <w:r>
              <w:t>Providing s</w:t>
            </w:r>
            <w:r w:rsidRPr="007153E6">
              <w:t>upport</w:t>
            </w:r>
            <w:r>
              <w:t xml:space="preserve"> to staff</w:t>
            </w:r>
            <w:r w:rsidRPr="007153E6">
              <w:t xml:space="preserve"> who disclose harm</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31328F13"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7BA79D6C"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684F2A0C"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00D0B44"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4F7601AD" w14:textId="77777777" w:rsidR="002B5BCE" w:rsidRDefault="002B5BCE" w:rsidP="002355C0">
            <w:pPr>
              <w:pStyle w:val="Ticks"/>
              <w:framePr w:hSpace="0" w:wrap="auto" w:vAnchor="margin" w:hAnchor="text" w:xAlign="left" w:yAlign="inline"/>
            </w:pPr>
          </w:p>
        </w:tc>
      </w:tr>
      <w:tr w:rsidR="002B5BCE" w14:paraId="2E2DA371"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79613B7D" w14:textId="77777777" w:rsidR="002B5BCE" w:rsidRPr="005B6FE5" w:rsidRDefault="002B5BCE" w:rsidP="002355C0">
            <w:r w:rsidRPr="005B6FE5">
              <w:lastRenderedPageBreak/>
              <w:t>Informing children about all of their rights, including to safety, information and participation</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22341E07" w14:textId="77777777" w:rsidR="002B5BCE" w:rsidRPr="00CA4196" w:rsidRDefault="002B5BCE" w:rsidP="002355C0">
            <w:pPr>
              <w:pStyle w:val="Ticks"/>
              <w:framePr w:hSpace="0" w:wrap="auto" w:vAnchor="margin" w:hAnchor="text" w:xAlign="left" w:yAlign="inline"/>
              <w:rPr>
                <w:b/>
                <w:bCs/>
              </w:rPr>
            </w:pPr>
            <w:r>
              <w:rPr>
                <w:rFonts w:ascii="Abadi" w:hAnsi="Abadi"/>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470B082" w14:textId="77777777" w:rsidR="002B5BCE" w:rsidRDefault="002B5BCE" w:rsidP="002355C0">
            <w:pPr>
              <w:pStyle w:val="Ticks"/>
              <w:framePr w:hSpace="0" w:wrap="auto" w:vAnchor="margin" w:hAnchor="text" w:xAlign="left" w:yAlign="inline"/>
              <w:rPr>
                <w:rFonts w:ascii="Symbol" w:eastAsia="Symbol" w:hAnsi="Symbol" w:cs="Symbol"/>
              </w:rPr>
            </w:pPr>
            <w:r>
              <w:rPr>
                <w:rFonts w:ascii="Abadi" w:eastAsia="Symbol" w:hAnsi="Abadi" w:cs="Symbol"/>
              </w:rPr>
              <w:t>R</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2304D62" w14:textId="77777777" w:rsidR="002B5BCE" w:rsidRDefault="002B5BCE" w:rsidP="002355C0">
            <w:pPr>
              <w:pStyle w:val="Ticks"/>
              <w:framePr w:hSpace="0" w:wrap="auto" w:vAnchor="margin" w:hAnchor="text" w:xAlign="left" w:yAlign="inline"/>
            </w:pPr>
            <w:r>
              <w:rPr>
                <w:rFonts w:ascii="Abadi" w:hAnsi="Abadi"/>
              </w:rPr>
              <w:t>R</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215807F"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0DEF3E17" w14:textId="77777777" w:rsidR="002B5BCE" w:rsidRDefault="002B5BCE" w:rsidP="002355C0">
            <w:pPr>
              <w:pStyle w:val="Ticks"/>
              <w:framePr w:hSpace="0" w:wrap="auto" w:vAnchor="margin" w:hAnchor="text" w:xAlign="left" w:yAlign="inline"/>
            </w:pPr>
            <w:r>
              <w:rPr>
                <w:rFonts w:ascii="Abadi" w:hAnsi="Abadi"/>
              </w:rPr>
              <w:t>R</w:t>
            </w:r>
          </w:p>
        </w:tc>
      </w:tr>
      <w:tr w:rsidR="002B5BCE" w14:paraId="0989191E"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27E4018A" w14:textId="77777777" w:rsidR="002B5BCE" w:rsidRPr="005B6FE5" w:rsidRDefault="002B5BCE" w:rsidP="002355C0">
            <w:r w:rsidRPr="005B6FE5">
              <w:t xml:space="preserve">Ensuring that children have access to information, support and handling complaints through processes that are culturally safe, accessible and easy to understand </w:t>
            </w:r>
            <w:r w:rsidRPr="005B6FE5">
              <w:rPr>
                <w:rStyle w:val="RefertosourcedefinitionsChar"/>
              </w:rPr>
              <w:t>(refer to Compliments and Complaints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11BDCA7" w14:textId="77777777" w:rsidR="002B5BCE" w:rsidRPr="007A1B3A"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54ECE47C"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1F063F97" w14:textId="77777777" w:rsidR="002B5BCE" w:rsidRDefault="002B5BCE" w:rsidP="002355C0">
            <w:pPr>
              <w:pStyle w:val="Ticks"/>
              <w:framePr w:hSpace="0" w:wrap="auto" w:vAnchor="margin" w:hAnchor="text" w:xAlign="left" w:yAlign="inline"/>
            </w:pP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4DC255D4"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336374EB" w14:textId="77777777" w:rsidR="002B5BCE" w:rsidRDefault="002B5BCE" w:rsidP="002355C0">
            <w:pPr>
              <w:pStyle w:val="Ticks"/>
              <w:framePr w:hSpace="0" w:wrap="auto" w:vAnchor="margin" w:hAnchor="text" w:xAlign="left" w:yAlign="inline"/>
            </w:pPr>
          </w:p>
        </w:tc>
      </w:tr>
      <w:tr w:rsidR="002B5BCE" w14:paraId="53E89569"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6B953AC9" w14:textId="77777777" w:rsidR="002B5BCE" w:rsidRPr="000351A1" w:rsidRDefault="002B5BCE" w:rsidP="002355C0">
            <w:r>
              <w:t>I</w:t>
            </w:r>
            <w:r w:rsidRPr="00FF4D97">
              <w:t>dentify</w:t>
            </w:r>
            <w:r>
              <w:t>ing</w:t>
            </w:r>
            <w:r w:rsidRPr="00FF4D97">
              <w:t xml:space="preserve"> and mitigat</w:t>
            </w:r>
            <w:r>
              <w:t>ing</w:t>
            </w:r>
            <w:r w:rsidRPr="00FF4D97">
              <w:t xml:space="preserve"> risks in the online and physical environments without compromising a child’s right to privacy, access to information, social connections and learning opportunities</w:t>
            </w:r>
            <w:r w:rsidRPr="00BF48EE">
              <w:rPr>
                <w:rStyle w:val="PolicyNameChar"/>
              </w:rPr>
              <w:t xml:space="preserve"> (refer to eSafety for Children Policy)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56FD1546"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625F9C4"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39EBBE27"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23EAB1DD"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7DB64100" w14:textId="77777777" w:rsidR="002B5BCE" w:rsidRDefault="002B5BCE" w:rsidP="002355C0">
            <w:pPr>
              <w:pStyle w:val="Ticks"/>
              <w:framePr w:hSpace="0" w:wrap="auto" w:vAnchor="margin" w:hAnchor="text" w:xAlign="left" w:yAlign="inline"/>
            </w:pPr>
            <w:r>
              <w:rPr>
                <w:rFonts w:ascii="Symbol" w:eastAsia="Symbol" w:hAnsi="Symbol" w:cs="Symbol"/>
              </w:rPr>
              <w:t>Ö</w:t>
            </w:r>
          </w:p>
        </w:tc>
      </w:tr>
      <w:tr w:rsidR="002B5BCE" w14:paraId="728AEF06"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1CB8B317" w14:textId="77777777" w:rsidR="002B5BCE" w:rsidRDefault="002B5BCE" w:rsidP="002355C0">
            <w:r w:rsidRPr="005B30BC">
              <w:t xml:space="preserve">Adopting the National Model Code to promote a child safe culture when it comes to taking, sharing and storing images or videos of children in early childhood education and care </w:t>
            </w:r>
            <w:r w:rsidRPr="005B30BC">
              <w:rPr>
                <w:rStyle w:val="PolicyNameChar"/>
              </w:rPr>
              <w:t>(refer to eSafety for Children Policy and Information Communication and Technology Policy)</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74BB39F1" w14:textId="77777777" w:rsidR="002B5BCE" w:rsidRPr="00CA4196" w:rsidRDefault="002B5BCE" w:rsidP="002355C0">
            <w:pPr>
              <w:pStyle w:val="Ticks"/>
              <w:framePr w:hSpace="0" w:wrap="auto" w:vAnchor="margin" w:hAnchor="text" w:xAlign="left" w:yAlign="inline"/>
              <w:rPr>
                <w:b/>
                <w:bCs/>
              </w:rPr>
            </w:pPr>
            <w:r>
              <w:rPr>
                <w:rFonts w:ascii="Symbol" w:eastAsia="Symbol" w:hAnsi="Symbol" w:cs="Symbol"/>
                <w:b/>
                <w:bCs/>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F3F9BF"/>
            <w:vAlign w:val="center"/>
          </w:tcPr>
          <w:p w14:paraId="4DAAC26B" w14:textId="77777777" w:rsidR="002B5BCE" w:rsidRDefault="002B5BCE" w:rsidP="002355C0">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vAlign w:val="center"/>
          </w:tcPr>
          <w:p w14:paraId="2AF1640E" w14:textId="77777777" w:rsidR="002B5BCE" w:rsidRDefault="002B5BCE" w:rsidP="002355C0">
            <w:pPr>
              <w:pStyle w:val="Ticks"/>
              <w:framePr w:hSpace="0" w:wrap="auto" w:vAnchor="margin" w:hAnchor="text" w:xAlign="left" w:yAlign="inline"/>
              <w:rPr>
                <w:rFonts w:ascii="Symbol" w:eastAsia="Symbol" w:hAnsi="Symbol" w:cs="Symbol"/>
              </w:rPr>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vAlign w:val="center"/>
          </w:tcPr>
          <w:p w14:paraId="0998371E" w14:textId="77777777" w:rsidR="002B5BCE" w:rsidRDefault="002B5BCE" w:rsidP="002355C0">
            <w:pPr>
              <w:pStyle w:val="Ticks"/>
              <w:framePr w:hSpace="0" w:wrap="auto" w:vAnchor="margin" w:hAnchor="text" w:xAlign="left" w:yAlign="inline"/>
            </w:pPr>
          </w:p>
        </w:tc>
        <w:tc>
          <w:tcPr>
            <w:tcW w:w="739" w:type="dxa"/>
            <w:tcBorders>
              <w:top w:val="single" w:sz="4" w:space="0" w:color="B6BD37"/>
              <w:left w:val="single" w:sz="4" w:space="0" w:color="B6BD37"/>
              <w:bottom w:val="single" w:sz="4" w:space="0" w:color="B6BD37"/>
              <w:right w:val="single" w:sz="4" w:space="0" w:color="B6BD37"/>
            </w:tcBorders>
            <w:shd w:val="clear" w:color="auto" w:fill="DFEE4C"/>
            <w:vAlign w:val="center"/>
          </w:tcPr>
          <w:p w14:paraId="2F873F0F" w14:textId="77777777" w:rsidR="002B5BCE" w:rsidRDefault="002B5BCE" w:rsidP="002355C0">
            <w:pPr>
              <w:pStyle w:val="Ticks"/>
              <w:framePr w:hSpace="0" w:wrap="auto" w:vAnchor="margin" w:hAnchor="text" w:xAlign="left" w:yAlign="inline"/>
              <w:rPr>
                <w:rFonts w:ascii="Symbol" w:eastAsia="Symbol" w:hAnsi="Symbol" w:cs="Symbol"/>
              </w:rPr>
            </w:pPr>
            <w:r w:rsidRPr="18115197">
              <w:rPr>
                <w:rFonts w:ascii="Symbol" w:eastAsia="Symbol" w:hAnsi="Symbol" w:cs="Symbol"/>
              </w:rPr>
              <w:t>Ö</w:t>
            </w:r>
          </w:p>
        </w:tc>
      </w:tr>
      <w:tr w:rsidR="002B5BCE" w14:paraId="04C168FF" w14:textId="77777777" w:rsidTr="002355C0">
        <w:tc>
          <w:tcPr>
            <w:tcW w:w="5293" w:type="dxa"/>
            <w:tcBorders>
              <w:top w:val="single" w:sz="4" w:space="0" w:color="B6BD37"/>
              <w:left w:val="single" w:sz="4" w:space="0" w:color="B6BD37"/>
              <w:bottom w:val="single" w:sz="4" w:space="0" w:color="B6BD37"/>
              <w:right w:val="single" w:sz="4" w:space="0" w:color="B6BD37"/>
            </w:tcBorders>
          </w:tcPr>
          <w:p w14:paraId="5700AB72" w14:textId="77777777" w:rsidR="002B5BCE" w:rsidRPr="00CB1E14" w:rsidRDefault="002B5BCE" w:rsidP="002355C0">
            <w:r w:rsidRPr="000351A1">
              <w:t>Reviewing this policy in consultation with</w:t>
            </w:r>
            <w:r>
              <w:t xml:space="preserve"> stakeholders </w:t>
            </w:r>
          </w:p>
        </w:tc>
        <w:tc>
          <w:tcPr>
            <w:tcW w:w="688" w:type="dxa"/>
            <w:tcBorders>
              <w:top w:val="single" w:sz="4" w:space="0" w:color="B6BD37"/>
              <w:left w:val="single" w:sz="4" w:space="0" w:color="B6BD37"/>
              <w:bottom w:val="single" w:sz="4" w:space="0" w:color="B6BD37"/>
              <w:right w:val="single" w:sz="4" w:space="0" w:color="B6BD37"/>
            </w:tcBorders>
            <w:shd w:val="clear" w:color="auto" w:fill="FBFDE9"/>
            <w:vAlign w:val="center"/>
          </w:tcPr>
          <w:p w14:paraId="4FBE0E67" w14:textId="77777777" w:rsidR="002B5BCE" w:rsidRPr="00CA4196" w:rsidRDefault="002B5BCE" w:rsidP="002355C0">
            <w:pPr>
              <w:pStyle w:val="Ticks"/>
              <w:framePr w:hSpace="0" w:wrap="auto" w:vAnchor="margin" w:hAnchor="text" w:xAlign="left" w:yAlign="inline"/>
              <w:rPr>
                <w:b/>
                <w:bCs/>
              </w:rPr>
            </w:pPr>
            <w:r w:rsidRPr="00CA4196">
              <w:rPr>
                <w:b/>
                <w:bCs/>
              </w:rPr>
              <w:t>R</w:t>
            </w:r>
          </w:p>
        </w:tc>
        <w:tc>
          <w:tcPr>
            <w:tcW w:w="689" w:type="dxa"/>
            <w:tcBorders>
              <w:top w:val="single" w:sz="4" w:space="0" w:color="B6BD37"/>
              <w:left w:val="single" w:sz="4" w:space="0" w:color="B6BD37"/>
              <w:bottom w:val="single" w:sz="4" w:space="0" w:color="B6BD37"/>
              <w:right w:val="single" w:sz="4" w:space="0" w:color="B6BD37"/>
            </w:tcBorders>
            <w:shd w:val="clear" w:color="auto" w:fill="F3F9BF"/>
          </w:tcPr>
          <w:p w14:paraId="493B6507"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689" w:type="dxa"/>
            <w:tcBorders>
              <w:top w:val="single" w:sz="4" w:space="0" w:color="B6BD37"/>
              <w:left w:val="single" w:sz="4" w:space="0" w:color="B6BD37"/>
              <w:bottom w:val="single" w:sz="4" w:space="0" w:color="B6BD37"/>
              <w:right w:val="single" w:sz="4" w:space="0" w:color="B6BD37"/>
            </w:tcBorders>
            <w:shd w:val="clear" w:color="auto" w:fill="ECF593"/>
          </w:tcPr>
          <w:p w14:paraId="069F8EB2"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71" w:type="dxa"/>
            <w:tcBorders>
              <w:top w:val="single" w:sz="4" w:space="0" w:color="B6BD37"/>
              <w:left w:val="single" w:sz="4" w:space="0" w:color="B6BD37"/>
              <w:bottom w:val="single" w:sz="4" w:space="0" w:color="B6BD37"/>
              <w:right w:val="single" w:sz="4" w:space="0" w:color="B6BD37"/>
            </w:tcBorders>
            <w:shd w:val="clear" w:color="auto" w:fill="E6F272"/>
          </w:tcPr>
          <w:p w14:paraId="3231EB47" w14:textId="77777777" w:rsidR="002B5BCE" w:rsidRDefault="002B5BCE" w:rsidP="002355C0">
            <w:pPr>
              <w:pStyle w:val="Ticks"/>
              <w:framePr w:hSpace="0" w:wrap="auto" w:vAnchor="margin" w:hAnchor="text" w:xAlign="left" w:yAlign="inline"/>
            </w:pPr>
            <w:r>
              <w:rPr>
                <w:rFonts w:ascii="Symbol" w:eastAsia="Symbol" w:hAnsi="Symbol" w:cs="Symbol"/>
              </w:rPr>
              <w:t>Ö</w:t>
            </w:r>
          </w:p>
        </w:tc>
        <w:tc>
          <w:tcPr>
            <w:tcW w:w="739" w:type="dxa"/>
            <w:tcBorders>
              <w:top w:val="single" w:sz="4" w:space="0" w:color="B6BD37"/>
              <w:left w:val="single" w:sz="4" w:space="0" w:color="B6BD37"/>
              <w:bottom w:val="single" w:sz="4" w:space="0" w:color="B6BD37"/>
              <w:right w:val="single" w:sz="4" w:space="0" w:color="B6BD37"/>
            </w:tcBorders>
            <w:shd w:val="clear" w:color="auto" w:fill="DFEE4C"/>
          </w:tcPr>
          <w:p w14:paraId="401BC781" w14:textId="77777777" w:rsidR="002B5BCE" w:rsidRDefault="002B5BCE" w:rsidP="002355C0">
            <w:pPr>
              <w:pStyle w:val="Ticks"/>
              <w:framePr w:hSpace="0" w:wrap="auto" w:vAnchor="margin" w:hAnchor="text" w:xAlign="left" w:yAlign="inline"/>
            </w:pPr>
            <w:r>
              <w:rPr>
                <w:rFonts w:ascii="Symbol" w:eastAsia="Symbol" w:hAnsi="Symbol" w:cs="Symbol"/>
              </w:rPr>
              <w:t>Ö</w:t>
            </w:r>
          </w:p>
        </w:tc>
      </w:tr>
    </w:tbl>
    <w:p w14:paraId="0AE5BCE8" w14:textId="215C29E9" w:rsidR="002B5BCE" w:rsidRDefault="00DC085B" w:rsidP="002355C0">
      <w:pPr>
        <w:pStyle w:val="BODYTEXTELAA"/>
      </w:pPr>
      <w:r>
        <w:rPr>
          <w:noProof/>
        </w:rPr>
        <w:drawing>
          <wp:inline distT="0" distB="0" distL="0" distR="0" wp14:anchorId="5FD0D8BF" wp14:editId="6A17FFC2">
            <wp:extent cx="5724525" cy="18415"/>
            <wp:effectExtent l="0" t="0" r="0" b="0"/>
            <wp:docPr id="2049030378" name="Picture 204903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18415"/>
                    </a:xfrm>
                    <a:prstGeom prst="rect">
                      <a:avLst/>
                    </a:prstGeom>
                    <a:noFill/>
                  </pic:spPr>
                </pic:pic>
              </a:graphicData>
            </a:graphic>
          </wp:inline>
        </w:drawing>
      </w:r>
    </w:p>
    <w:p w14:paraId="2A8CC196" w14:textId="77777777" w:rsidR="002B5BCE" w:rsidRDefault="002B5BCE" w:rsidP="002355C0">
      <w:pPr>
        <w:pStyle w:val="BODYTEXTELAA"/>
      </w:pPr>
    </w:p>
    <w:p w14:paraId="74EB5EE5" w14:textId="77777777" w:rsidR="002B5BCE" w:rsidRPr="00C43C60" w:rsidRDefault="002B5BCE" w:rsidP="002355C0">
      <w:pPr>
        <w:pStyle w:val="Procedures"/>
      </w:pPr>
      <w:r w:rsidRPr="002856C7">
        <w:rPr>
          <w:noProof/>
        </w:rPr>
        <w:drawing>
          <wp:anchor distT="0" distB="0" distL="114300" distR="114300" simplePos="0" relativeHeight="251658268" behindDoc="1" locked="1" layoutInCell="1" allowOverlap="1" wp14:anchorId="52912B3E" wp14:editId="2634B9A0">
            <wp:simplePos x="0" y="0"/>
            <wp:positionH relativeFrom="column">
              <wp:posOffset>-81051</wp:posOffset>
            </wp:positionH>
            <wp:positionV relativeFrom="line">
              <wp:align>top</wp:align>
            </wp:positionV>
            <wp:extent cx="828000" cy="828000"/>
            <wp:effectExtent l="0" t="0" r="0" b="0"/>
            <wp:wrapTight wrapText="bothSides">
              <wp:wrapPolygon edited="0">
                <wp:start x="4476" y="3481"/>
                <wp:lineTo x="3481" y="10941"/>
                <wp:lineTo x="3481" y="14919"/>
                <wp:lineTo x="8454" y="16909"/>
                <wp:lineTo x="13925" y="17903"/>
                <wp:lineTo x="16411" y="17903"/>
                <wp:lineTo x="17903" y="14422"/>
                <wp:lineTo x="17406" y="5470"/>
                <wp:lineTo x="7957" y="3481"/>
                <wp:lineTo x="4476" y="3481"/>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8000" cy="828000"/>
                    </a:xfrm>
                    <a:prstGeom prst="rect">
                      <a:avLst/>
                    </a:prstGeom>
                    <a:noFill/>
                  </pic:spPr>
                </pic:pic>
              </a:graphicData>
            </a:graphic>
            <wp14:sizeRelH relativeFrom="margin">
              <wp14:pctWidth>0</wp14:pctWidth>
            </wp14:sizeRelH>
            <wp14:sizeRelV relativeFrom="margin">
              <wp14:pctHeight>0</wp14:pctHeight>
            </wp14:sizeRelV>
          </wp:anchor>
        </w:drawing>
      </w:r>
      <w:r w:rsidRPr="00C43C60">
        <w:t>Procedures</w:t>
      </w:r>
    </w:p>
    <w:p w14:paraId="04A47B5E" w14:textId="77777777" w:rsidR="002B5BCE" w:rsidRPr="00C43C60" w:rsidRDefault="002B5BCE" w:rsidP="002355C0">
      <w:pPr>
        <w:pStyle w:val="BODYTEXTELAA"/>
      </w:pPr>
      <w:r w:rsidRPr="00C43C60">
        <w:t xml:space="preserve">Refer to </w:t>
      </w:r>
      <w:r w:rsidRPr="008919A0">
        <w:rPr>
          <w:rStyle w:val="RefertosourcedefinitionsChar"/>
        </w:rPr>
        <w:t>Attachment 3</w:t>
      </w:r>
      <w:r w:rsidRPr="00C43C60">
        <w:t xml:space="preserve"> for the following procedures:</w:t>
      </w:r>
    </w:p>
    <w:p w14:paraId="351D8883" w14:textId="77777777" w:rsidR="002B5BCE" w:rsidRPr="00881EE5" w:rsidRDefault="002B5BCE" w:rsidP="00525AED">
      <w:pPr>
        <w:pStyle w:val="BodyTextBullet1"/>
        <w:numPr>
          <w:ilvl w:val="0"/>
          <w:numId w:val="26"/>
        </w:numPr>
        <w:ind w:left="2058" w:hanging="357"/>
      </w:pPr>
      <w:r w:rsidRPr="00881EE5">
        <w:t xml:space="preserve">Making a report/referral to specialised services </w:t>
      </w:r>
    </w:p>
    <w:p w14:paraId="490AC861" w14:textId="77777777" w:rsidR="002B5BCE" w:rsidRPr="00881EE5" w:rsidRDefault="002B5BCE" w:rsidP="00525AED">
      <w:pPr>
        <w:pStyle w:val="BodyTextBullet1"/>
        <w:numPr>
          <w:ilvl w:val="0"/>
          <w:numId w:val="26"/>
        </w:numPr>
        <w:ind w:left="2058" w:hanging="357"/>
      </w:pPr>
      <w:r w:rsidRPr="00881EE5">
        <w:t xml:space="preserve">Managing a disclosure </w:t>
      </w:r>
    </w:p>
    <w:p w14:paraId="3DB61352" w14:textId="77777777" w:rsidR="002B5BCE" w:rsidRPr="00881EE5" w:rsidRDefault="002B5BCE" w:rsidP="00525AED">
      <w:pPr>
        <w:pStyle w:val="BodyTextBullet1"/>
        <w:numPr>
          <w:ilvl w:val="0"/>
          <w:numId w:val="26"/>
        </w:numPr>
        <w:ind w:left="2058" w:hanging="357"/>
      </w:pPr>
      <w:r w:rsidRPr="00881EE5">
        <w:t xml:space="preserve">Responding to incidents, disclosure and suspicions of child abuse </w:t>
      </w:r>
    </w:p>
    <w:p w14:paraId="0D1001B7" w14:textId="77777777" w:rsidR="002B5BCE" w:rsidRPr="00881EE5" w:rsidRDefault="002B5BCE" w:rsidP="00525AED">
      <w:pPr>
        <w:pStyle w:val="BodyTextBullet1"/>
        <w:numPr>
          <w:ilvl w:val="0"/>
          <w:numId w:val="26"/>
        </w:numPr>
        <w:ind w:left="2058" w:hanging="357"/>
      </w:pPr>
      <w:r w:rsidRPr="00881EE5">
        <w:t>Documentation for responding to incidents, disclosure and suspicions of child abuse</w:t>
      </w:r>
    </w:p>
    <w:p w14:paraId="3A1E838D" w14:textId="77777777" w:rsidR="002B5BCE" w:rsidRPr="00881EE5" w:rsidRDefault="002B5BCE" w:rsidP="00525AED">
      <w:pPr>
        <w:pStyle w:val="BodyTextBullet1"/>
        <w:numPr>
          <w:ilvl w:val="0"/>
          <w:numId w:val="26"/>
        </w:numPr>
        <w:ind w:left="2058" w:hanging="357"/>
      </w:pPr>
      <w:r w:rsidRPr="00881EE5">
        <w:t>Reportable Conduct Scheme</w:t>
      </w:r>
    </w:p>
    <w:p w14:paraId="3FA9894C" w14:textId="77777777" w:rsidR="002B5BCE" w:rsidRPr="00C43C60" w:rsidRDefault="002B5BCE" w:rsidP="002355C0">
      <w:pPr>
        <w:pStyle w:val="BODYTEXTELAA"/>
      </w:pPr>
      <w:r w:rsidRPr="00C43C60">
        <w:t xml:space="preserve">Refer to </w:t>
      </w:r>
      <w:r w:rsidRPr="00BF48EE">
        <w:rPr>
          <w:rStyle w:val="RefertosourcedefinitionsChar"/>
        </w:rPr>
        <w:t>Attachment 4</w:t>
      </w:r>
      <w:r w:rsidRPr="00C43C60">
        <w:t xml:space="preserve"> for the following procedure:</w:t>
      </w:r>
    </w:p>
    <w:p w14:paraId="6604F09D" w14:textId="77777777" w:rsidR="002B5BCE" w:rsidRPr="00881EE5" w:rsidRDefault="002B5BCE" w:rsidP="00525AED">
      <w:pPr>
        <w:pStyle w:val="BodyTextBullet1"/>
        <w:numPr>
          <w:ilvl w:val="0"/>
          <w:numId w:val="26"/>
        </w:numPr>
        <w:ind w:left="2058" w:hanging="357"/>
      </w:pPr>
      <w:r w:rsidRPr="00881EE5">
        <w:t>Documentation for responding to incidents, disclosure and suspicions of child abuse</w:t>
      </w:r>
    </w:p>
    <w:p w14:paraId="668FA63A" w14:textId="77777777" w:rsidR="002B5BCE" w:rsidRDefault="002B5BCE" w:rsidP="002355C0">
      <w:pPr>
        <w:pStyle w:val="BODYTEXTELAA"/>
      </w:pPr>
      <w:r>
        <w:rPr>
          <w:noProof/>
        </w:rPr>
        <w:drawing>
          <wp:inline distT="0" distB="0" distL="0" distR="0" wp14:anchorId="4FC1E945" wp14:editId="5D1ED41B">
            <wp:extent cx="5724525" cy="1841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4525" cy="18415"/>
                    </a:xfrm>
                    <a:prstGeom prst="rect">
                      <a:avLst/>
                    </a:prstGeom>
                    <a:noFill/>
                  </pic:spPr>
                </pic:pic>
              </a:graphicData>
            </a:graphic>
          </wp:inline>
        </w:drawing>
      </w:r>
    </w:p>
    <w:p w14:paraId="2FE8EE31" w14:textId="77777777" w:rsidR="002B5BCE" w:rsidRDefault="002B5BCE" w:rsidP="002355C0">
      <w:pPr>
        <w:pStyle w:val="BackgroundandLegislation"/>
      </w:pPr>
      <w:r>
        <w:rPr>
          <w:b w:val="0"/>
          <w:caps w:val="0"/>
          <w:noProof/>
        </w:rPr>
        <w:drawing>
          <wp:anchor distT="0" distB="0" distL="114300" distR="114300" simplePos="0" relativeHeight="251658261" behindDoc="1" locked="1" layoutInCell="1" allowOverlap="1" wp14:anchorId="02BBFA10" wp14:editId="0074DAA9">
            <wp:simplePos x="0" y="0"/>
            <wp:positionH relativeFrom="column">
              <wp:posOffset>-53975</wp:posOffset>
            </wp:positionH>
            <wp:positionV relativeFrom="line">
              <wp:posOffset>7620</wp:posOffset>
            </wp:positionV>
            <wp:extent cx="827405" cy="82740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6">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t xml:space="preserve">Background and </w:t>
      </w:r>
      <w:r w:rsidRPr="002B33CE">
        <w:t>Legislation</w:t>
      </w:r>
    </w:p>
    <w:p w14:paraId="16068F97" w14:textId="77777777" w:rsidR="002B5BCE" w:rsidRDefault="002B5BCE" w:rsidP="002355C0">
      <w:pPr>
        <w:pStyle w:val="Heading2"/>
      </w:pPr>
      <w:r>
        <w:t>Background</w:t>
      </w:r>
    </w:p>
    <w:p w14:paraId="14BF59C4" w14:textId="77777777" w:rsidR="002B5BCE" w:rsidRPr="000A7407" w:rsidRDefault="002B5BCE" w:rsidP="002355C0">
      <w:pPr>
        <w:pStyle w:val="BODYTEXTELAA"/>
      </w:pPr>
      <w:r>
        <w:t xml:space="preserve">A key requirement of the </w:t>
      </w:r>
      <w:r w:rsidRPr="5C5A3D5F">
        <w:rPr>
          <w:rStyle w:val="RegulationLawChar"/>
        </w:rPr>
        <w:t>Education and Care Service National Law Act 210</w:t>
      </w:r>
      <w:r>
        <w:t xml:space="preserve"> is to ensure every reasonable precaution is taken to protect children being educated and cared for by the service from harm and from any hazard likely to cause injury </w:t>
      </w:r>
      <w:r w:rsidRPr="5C5A3D5F">
        <w:rPr>
          <w:rStyle w:val="RegulationLawChar"/>
        </w:rPr>
        <w:t xml:space="preserve">(National Law: Section 167). </w:t>
      </w:r>
      <w:r>
        <w:t xml:space="preserve">The approved provider must also ensure that each Nominated Supervisor and each person in day-to-day charge of the service has successfully completed the child protection training required by the </w:t>
      </w:r>
      <w:r w:rsidRPr="00010511">
        <w:t>Department of Education</w:t>
      </w:r>
      <w:r>
        <w:t xml:space="preserve"> </w:t>
      </w:r>
      <w:r w:rsidRPr="5C5A3D5F">
        <w:rPr>
          <w:rStyle w:val="RegulationLawChar"/>
        </w:rPr>
        <w:t>(National Law: Section 162A).</w:t>
      </w:r>
    </w:p>
    <w:p w14:paraId="0BE379BD" w14:textId="77777777" w:rsidR="002B5BCE" w:rsidRDefault="002B5BCE" w:rsidP="002355C0">
      <w:pPr>
        <w:pStyle w:val="BODYTEXTELAA"/>
      </w:pPr>
      <w:r>
        <w:t xml:space="preserve">Under the </w:t>
      </w:r>
      <w:r w:rsidRPr="004E1AC3">
        <w:rPr>
          <w:rStyle w:val="RegulationLawChar"/>
        </w:rPr>
        <w:t>Education and Care Services National Regulations 2011</w:t>
      </w:r>
      <w:r>
        <w:t>, the approved provider of an education and care service must ensure that the nominated supervisors and staff members at the service who work with children are advised of:</w:t>
      </w:r>
    </w:p>
    <w:p w14:paraId="30C210B7" w14:textId="77777777" w:rsidR="002B5BCE" w:rsidRPr="00881EE5" w:rsidRDefault="002B5BCE" w:rsidP="00525AED">
      <w:pPr>
        <w:pStyle w:val="BodyTextBullet1"/>
        <w:numPr>
          <w:ilvl w:val="0"/>
          <w:numId w:val="26"/>
        </w:numPr>
        <w:ind w:left="2058" w:hanging="357"/>
      </w:pPr>
      <w:r w:rsidRPr="00881EE5">
        <w:t>the existence and application of the current child protection law</w:t>
      </w:r>
    </w:p>
    <w:p w14:paraId="20081A25" w14:textId="77777777" w:rsidR="002B5BCE" w:rsidRPr="00881EE5" w:rsidRDefault="002B5BCE" w:rsidP="00525AED">
      <w:pPr>
        <w:pStyle w:val="BodyTextBullet1"/>
        <w:numPr>
          <w:ilvl w:val="0"/>
          <w:numId w:val="26"/>
        </w:numPr>
        <w:ind w:left="2058" w:hanging="357"/>
      </w:pPr>
      <w:r w:rsidRPr="00881EE5">
        <w:t xml:space="preserve">any obligations that they may have under that law </w:t>
      </w:r>
      <w:r w:rsidRPr="00BF48EE">
        <w:t>(Regulation 84).</w:t>
      </w:r>
    </w:p>
    <w:p w14:paraId="71DFB2DD" w14:textId="77777777" w:rsidR="002B5BCE" w:rsidRDefault="002B5BCE" w:rsidP="002355C0">
      <w:pPr>
        <w:pStyle w:val="BODYTEXTELAA"/>
      </w:pPr>
      <w:r>
        <w:t xml:space="preserve">Under the </w:t>
      </w:r>
      <w:r w:rsidRPr="004E1AC3">
        <w:rPr>
          <w:rStyle w:val="RegulationLawChar"/>
        </w:rPr>
        <w:t>National Quality Standards</w:t>
      </w:r>
      <w:r>
        <w:t xml:space="preserve">, management, educators and staff are required to be aware of their roles and responsibilities to identify and respond to every child at risk of abuse or </w:t>
      </w:r>
      <w:r>
        <w:lastRenderedPageBreak/>
        <w:t xml:space="preserve">neglect </w:t>
      </w:r>
      <w:r w:rsidRPr="004E1AC3">
        <w:rPr>
          <w:rStyle w:val="RegulationLawChar"/>
        </w:rPr>
        <w:t>(element 2.2.3)</w:t>
      </w:r>
      <w:r>
        <w:t xml:space="preserve">. At all times, reasonable precautions and adequate supervision must be provided to ensure children are protected from harm and hazard </w:t>
      </w:r>
      <w:r w:rsidRPr="004E1AC3">
        <w:rPr>
          <w:rStyle w:val="RegulationLawChar"/>
        </w:rPr>
        <w:t>(element 2.2.1)</w:t>
      </w:r>
      <w:r>
        <w:t>.</w:t>
      </w:r>
    </w:p>
    <w:p w14:paraId="2DDDB5AF" w14:textId="77777777" w:rsidR="002B5BCE" w:rsidRDefault="002B5BCE" w:rsidP="002355C0">
      <w:pPr>
        <w:pStyle w:val="BODYTEXTELAA"/>
      </w:pPr>
      <w:r>
        <w:t xml:space="preserve">Approved providers operating under the </w:t>
      </w:r>
      <w:r w:rsidRPr="5C5A3D5F">
        <w:rPr>
          <w:rStyle w:val="RegulationLawChar"/>
        </w:rPr>
        <w:t xml:space="preserve">Children’s Services Act 1996  </w:t>
      </w:r>
      <w:r>
        <w:t xml:space="preserve">must ensure that every reasonable precaution is taken to protect children being cared for or educated by the service from harm and from any hazard likely to cause injury </w:t>
      </w:r>
      <w:r w:rsidRPr="5C5A3D5F">
        <w:rPr>
          <w:rStyle w:val="RegulationLawChar"/>
        </w:rPr>
        <w:t>(section 107).</w:t>
      </w:r>
    </w:p>
    <w:p w14:paraId="2D8FB58B" w14:textId="77777777" w:rsidR="002B5BCE" w:rsidRDefault="002B5BCE" w:rsidP="002355C0">
      <w:pPr>
        <w:pStyle w:val="BODYTEXTELAA"/>
      </w:pPr>
      <w:r>
        <w:t>The approved provider, persons with management control, nominated supervisor, persons in day-to-day charge, educators, staff, contractors, students and volunteers of early childhood services have legal and duty of care obligations to protect children under their supervision and care.</w:t>
      </w:r>
    </w:p>
    <w:p w14:paraId="7D346D75" w14:textId="77777777" w:rsidR="002B5BCE" w:rsidRDefault="002B5BCE" w:rsidP="002355C0">
      <w:pPr>
        <w:pStyle w:val="BODYTEXTELAA"/>
      </w:pPr>
      <w:r>
        <w:t xml:space="preserve">Duty of care obligations </w:t>
      </w:r>
      <w:r w:rsidRPr="5C5A3D5F">
        <w:rPr>
          <w:rStyle w:val="RefertoSourceDefinitionsAttachmentChar"/>
        </w:rPr>
        <w:t>(refer to Definitions)</w:t>
      </w:r>
      <w:r>
        <w:t xml:space="preserve"> require the approved provider, person with management or control, nominated supervisor, persons in day-to-day charge, and staff to take reasonable steps to protect children from injury that is reasonably foreseeable.</w:t>
      </w:r>
    </w:p>
    <w:p w14:paraId="5F582B25" w14:textId="77777777" w:rsidR="002B5BCE" w:rsidRDefault="002B5BCE" w:rsidP="002355C0">
      <w:pPr>
        <w:pStyle w:val="BODYTEXTELAA"/>
      </w:pPr>
      <w:r w:rsidRPr="00F0456C">
        <w:t xml:space="preserve">In addition, organisations have </w:t>
      </w:r>
      <w:r>
        <w:t xml:space="preserve">an organisational </w:t>
      </w:r>
      <w:r w:rsidRPr="00F0456C">
        <w:t xml:space="preserve">duty of care </w:t>
      </w:r>
      <w:r w:rsidRPr="00F6690A">
        <w:rPr>
          <w:rStyle w:val="RefertoSourceDefinitionsAttachmentChar"/>
        </w:rPr>
        <w:t>(refer to Definitions)</w:t>
      </w:r>
      <w:r>
        <w:rPr>
          <w:rStyle w:val="RefertoSourceDefinitionsAttachmentChar"/>
        </w:rPr>
        <w:t xml:space="preserve"> </w:t>
      </w:r>
      <w:r w:rsidRPr="00F0456C">
        <w:t>to take reasonable precautions to prevent the abuse of a child by an individual associated with the organisation while the child is under its care, supervision or authority</w:t>
      </w:r>
      <w:r>
        <w:t>.</w:t>
      </w:r>
      <w:r w:rsidRPr="00F0456C">
        <w:t xml:space="preserve"> </w:t>
      </w:r>
      <w:r w:rsidRPr="004F137E">
        <w:t xml:space="preserve">The Victorian Reportable Conduct Scheme </w:t>
      </w:r>
      <w:r w:rsidRPr="004F137E">
        <w:rPr>
          <w:rStyle w:val="RefertoSourceDefinitionsAttachmentChar"/>
        </w:rPr>
        <w:t xml:space="preserve">(refer to </w:t>
      </w:r>
      <w:r w:rsidRPr="00765A9B">
        <w:rPr>
          <w:rStyle w:val="RefertoSourceDefinitionsAttachmentChar"/>
        </w:rPr>
        <w:t>Definitions</w:t>
      </w:r>
      <w:r w:rsidRPr="004F137E">
        <w:rPr>
          <w:rStyle w:val="RefertoSourceDefinitionsAttachmentChar"/>
        </w:rPr>
        <w:t>)</w:t>
      </w:r>
      <w:r>
        <w:t xml:space="preserve"> </w:t>
      </w:r>
      <w:r w:rsidRPr="004F137E">
        <w:t xml:space="preserve">seeks to improve organisations’ responses to allegations of child abuse and neglect by their workers and volunteers. The scheme is established by the </w:t>
      </w:r>
      <w:r w:rsidRPr="004F137E">
        <w:rPr>
          <w:rStyle w:val="RegulationLawChar"/>
        </w:rPr>
        <w:t>Child Wellbeing and Safety Act 2005 (the Act)</w:t>
      </w:r>
      <w:r>
        <w:rPr>
          <w:rStyle w:val="RegulationLawChar"/>
        </w:rPr>
        <w:t xml:space="preserve"> </w:t>
      </w:r>
      <w:r w:rsidRPr="004F137E">
        <w:t>and</w:t>
      </w:r>
      <w:r>
        <w:rPr>
          <w:rStyle w:val="RegulationLawChar"/>
        </w:rPr>
        <w:t xml:space="preserve"> </w:t>
      </w:r>
      <w:r>
        <w:t>relates to individuals associated with an organisation, including but not limited to committee members, employees, volunteers and contractors.</w:t>
      </w:r>
    </w:p>
    <w:p w14:paraId="547C1E34" w14:textId="77777777" w:rsidR="002B5BCE" w:rsidRDefault="002B5BCE" w:rsidP="002355C0">
      <w:pPr>
        <w:pStyle w:val="BODYTEXTELAA"/>
      </w:pPr>
      <w:r w:rsidRPr="00A46EB4">
        <w:rPr>
          <w:rStyle w:val="RegulationLawChar"/>
        </w:rPr>
        <w:t>The Children, Youth and Families Act 2005</w:t>
      </w:r>
      <w:r>
        <w:t xml:space="preserve"> provides the legislative basis for the provision of services to vulnerable children, young people and their families, and places children’s best interests at the heart of decision-making and service delivery. </w:t>
      </w:r>
    </w:p>
    <w:p w14:paraId="389FA315" w14:textId="77777777" w:rsidR="002B5BCE" w:rsidRDefault="002B5BCE" w:rsidP="002355C0">
      <w:pPr>
        <w:pStyle w:val="BODYTEXTELAA"/>
      </w:pPr>
      <w:r>
        <w:t xml:space="preserve">In line with the Victorian Government’s Roadmap for Reform, Education State reforms and broader child safety initiatives, </w:t>
      </w:r>
      <w:r w:rsidRPr="00C54060">
        <w:rPr>
          <w:rStyle w:val="RegulationLawChar"/>
        </w:rPr>
        <w:t>Part 6A</w:t>
      </w:r>
      <w:r>
        <w:t xml:space="preserve"> of the </w:t>
      </w:r>
      <w:r w:rsidRPr="00C54060">
        <w:rPr>
          <w:rStyle w:val="RegulationLawChar"/>
        </w:rPr>
        <w:t xml:space="preserve">Child Wellbeing and Safety Act 2005 </w:t>
      </w:r>
      <w:r>
        <w:t xml:space="preserve">was proclaimed in September 2018. The Act established the Child Information Sharing (CIS) Scheme, which enables sharing of confidential information between prescribed information sharing entities </w:t>
      </w:r>
      <w:r w:rsidRPr="004F137E">
        <w:rPr>
          <w:rStyle w:val="RefertoSourceDefinitionsAttachmentChar"/>
        </w:rPr>
        <w:t>(refer to Definitions)</w:t>
      </w:r>
      <w:r>
        <w:t xml:space="preserve"> in a timely and effective manner in order to promote the wellbeing and safety of children. Alongside the CIS Scheme, the </w:t>
      </w:r>
      <w:r w:rsidRPr="00C54060">
        <w:rPr>
          <w:rStyle w:val="RegulationLawChar"/>
        </w:rPr>
        <w:t>Family Violence Protection Act 2008</w:t>
      </w:r>
      <w:r>
        <w:t xml:space="preserve"> includes the Family Violence Information Sharing (FVIS) Scheme and the Family Violence Multi-Agency Risk Assessment and Management Framework, which enables information to be shared between prescribed entities to assess and manage family violence risk to children and adults. </w:t>
      </w:r>
      <w:r w:rsidRPr="002A4489">
        <w:t>It will allow professionals working with children to gain a complete view of the children they work with, making it easier to identify wellbeing or safety needs earlier, and to act on them sooner.</w:t>
      </w:r>
    </w:p>
    <w:p w14:paraId="5F402F93" w14:textId="77777777" w:rsidR="002B5BCE" w:rsidRDefault="002B5BCE" w:rsidP="002355C0">
      <w:pPr>
        <w:pStyle w:val="BODYTEXTELAA"/>
      </w:pPr>
      <w:r>
        <w:t xml:space="preserve">Any person who forms a reasonable belief </w:t>
      </w:r>
      <w:r w:rsidRPr="004E1AC3">
        <w:rPr>
          <w:rStyle w:val="RefertoSourceDefinitionsAttachmentChar"/>
        </w:rPr>
        <w:t xml:space="preserve">(refer to Definitions), </w:t>
      </w:r>
      <w:r>
        <w:t xml:space="preserve">that a child is in need of protection may report their concerns to the Child Protection </w:t>
      </w:r>
      <w:r w:rsidRPr="004E1AC3">
        <w:rPr>
          <w:rStyle w:val="RefertoSourceDefinitionsAttachmentChar"/>
        </w:rPr>
        <w:t>(refer to Definitions).</w:t>
      </w:r>
    </w:p>
    <w:p w14:paraId="3C6DF72A" w14:textId="77777777" w:rsidR="002B5BCE" w:rsidRDefault="002B5BCE" w:rsidP="002355C0">
      <w:pPr>
        <w:pStyle w:val="BODYTEXTELAA"/>
      </w:pPr>
      <w:r>
        <w:t xml:space="preserve">Early childhood teachers are required to be registered with the Victorian Institute of Teaching and are mandatory reporters </w:t>
      </w:r>
      <w:r w:rsidRPr="004E1AC3">
        <w:rPr>
          <w:rStyle w:val="RefertoSourceDefinitionsAttachmentChar"/>
        </w:rPr>
        <w:t>(refer to Definitions).</w:t>
      </w:r>
      <w:r>
        <w:t xml:space="preserve"> In addition, all educators with post-secondary qualifications in the care, education or minding of children and employed or engaged in an education and care service or a children’s service and all proprietors, nominees of a children’s service, approved providers, and nominated supervisors of an education and care service are mandatory reporters. </w:t>
      </w:r>
    </w:p>
    <w:p w14:paraId="61AFDB26" w14:textId="77777777" w:rsidR="002B5BCE" w:rsidRDefault="002B5BCE" w:rsidP="002355C0">
      <w:pPr>
        <w:pStyle w:val="BODYTEXTELAA"/>
      </w:pPr>
      <w:r>
        <w:t>All mandatory reporters must make a report to Victoria Police and/or Child Protection</w:t>
      </w:r>
      <w:r w:rsidRPr="004E1AC3">
        <w:rPr>
          <w:rStyle w:val="RefertoSourceDefinitionsAttachmentChar"/>
        </w:rPr>
        <w:t xml:space="preserve"> (refer to Definitions) </w:t>
      </w:r>
      <w:r>
        <w:t>as soon as practicable if, during the course of their roles and responsibilities they form a reasonable belief that:</w:t>
      </w:r>
    </w:p>
    <w:p w14:paraId="3277394A" w14:textId="77777777" w:rsidR="002B5BCE" w:rsidRPr="00881EE5" w:rsidRDefault="002B5BCE" w:rsidP="00525AED">
      <w:pPr>
        <w:pStyle w:val="BodyTextBullet1"/>
        <w:numPr>
          <w:ilvl w:val="0"/>
          <w:numId w:val="26"/>
        </w:numPr>
        <w:ind w:left="2058" w:hanging="357"/>
      </w:pPr>
      <w:r w:rsidRPr="00881EE5">
        <w:t>A child is likely to suffer, or has suffered, significant harm as a result of physical abuse and/or sexual abuse, and</w:t>
      </w:r>
    </w:p>
    <w:p w14:paraId="22DDA8B9" w14:textId="77777777" w:rsidR="002B5BCE" w:rsidRPr="00881EE5" w:rsidRDefault="002B5BCE" w:rsidP="00525AED">
      <w:pPr>
        <w:pStyle w:val="BodyTextBullet1"/>
        <w:numPr>
          <w:ilvl w:val="0"/>
          <w:numId w:val="26"/>
        </w:numPr>
        <w:ind w:left="2058" w:hanging="357"/>
      </w:pPr>
      <w:r w:rsidRPr="00881EE5">
        <w:lastRenderedPageBreak/>
        <w:t>The child’s parents have not protected, or are unlikely protect, the child from harm of that type.</w:t>
      </w:r>
    </w:p>
    <w:p w14:paraId="2C9E76B5" w14:textId="77777777" w:rsidR="002B5BCE" w:rsidRDefault="002B5BCE" w:rsidP="002355C0">
      <w:pPr>
        <w:pStyle w:val="BODYTEXTELAA"/>
      </w:pPr>
      <w:r>
        <w:t xml:space="preserve">Victorian organisations that provide services to children are required under the </w:t>
      </w:r>
      <w:r w:rsidRPr="004E1AC3">
        <w:rPr>
          <w:rStyle w:val="RegulationLawChar"/>
        </w:rPr>
        <w:t xml:space="preserve">Child </w:t>
      </w:r>
      <w:r>
        <w:rPr>
          <w:rStyle w:val="RegulationLawChar"/>
        </w:rPr>
        <w:t xml:space="preserve">Wellbeing </w:t>
      </w:r>
      <w:r w:rsidRPr="004E1AC3">
        <w:rPr>
          <w:rStyle w:val="RegulationLawChar"/>
        </w:rPr>
        <w:t xml:space="preserve">and </w:t>
      </w:r>
      <w:r>
        <w:rPr>
          <w:rStyle w:val="RegulationLawChar"/>
        </w:rPr>
        <w:t>Safety</w:t>
      </w:r>
      <w:r w:rsidRPr="004E1AC3">
        <w:rPr>
          <w:rStyle w:val="RegulationLawChar"/>
        </w:rPr>
        <w:t xml:space="preserve"> Act 2005 </w:t>
      </w:r>
      <w:r>
        <w:t xml:space="preserve">to ensure that they implement compulsory minimum </w:t>
      </w:r>
      <w:r w:rsidRPr="00175C4C">
        <w:rPr>
          <w:rStyle w:val="RegulationLawChar"/>
        </w:rPr>
        <w:t>Child Safe Standards</w:t>
      </w:r>
      <w:r>
        <w:t xml:space="preserve"> to protect children from harm. The standards aim to drive continuous improvement in the way services prevent and report child abuse and respond to allegations of child abuse. Standard 2 requires services to have a child safety and wellbeing policy or statement of commitment to child safety and wellbeing.</w:t>
      </w:r>
    </w:p>
    <w:p w14:paraId="563CCBC1" w14:textId="77777777" w:rsidR="002B5BCE" w:rsidRDefault="002B5BCE" w:rsidP="002355C0">
      <w:pPr>
        <w:pStyle w:val="BODYTEXTELAA"/>
      </w:pPr>
      <w:r>
        <w:t xml:space="preserve">Three criminal offences in the </w:t>
      </w:r>
      <w:r w:rsidRPr="004E1AC3">
        <w:rPr>
          <w:rStyle w:val="RegulationLawChar"/>
        </w:rPr>
        <w:t xml:space="preserve">Crimes Amendment (Protection of Children) </w:t>
      </w:r>
      <w:r>
        <w:rPr>
          <w:rStyle w:val="RegulationLawChar"/>
        </w:rPr>
        <w:t>Act</w:t>
      </w:r>
      <w:r>
        <w:t xml:space="preserve"> </w:t>
      </w:r>
      <w:r w:rsidRPr="004F137E">
        <w:rPr>
          <w:rStyle w:val="RegulationLawChar"/>
        </w:rPr>
        <w:t xml:space="preserve">2014 </w:t>
      </w:r>
      <w:r>
        <w:t>protect children from child abuse:</w:t>
      </w:r>
    </w:p>
    <w:p w14:paraId="75618852" w14:textId="77777777" w:rsidR="002B5BCE" w:rsidRPr="00881EE5" w:rsidRDefault="002B5BCE" w:rsidP="00525AED">
      <w:pPr>
        <w:pStyle w:val="BodyTextBullet1"/>
        <w:numPr>
          <w:ilvl w:val="0"/>
          <w:numId w:val="26"/>
        </w:numPr>
        <w:ind w:left="2058" w:hanging="357"/>
      </w:pPr>
      <w:r w:rsidRPr="00881EE5">
        <w:t>Failure to disclose: All adults (not just those working with children) have a legal duty to report information about child sexual abuse to Victoria Police. The offence applies to any adult who forms a reasonable belief that a sexual offence has been committed by an adult against a child under 16 and fails to report that information to the Victoria Police.</w:t>
      </w:r>
    </w:p>
    <w:p w14:paraId="39B7B07E" w14:textId="77777777" w:rsidR="002B5BCE" w:rsidRPr="00881EE5" w:rsidRDefault="002B5BCE" w:rsidP="00525AED">
      <w:pPr>
        <w:pStyle w:val="BodyTextBullet1"/>
        <w:numPr>
          <w:ilvl w:val="0"/>
          <w:numId w:val="26"/>
        </w:numPr>
        <w:ind w:left="2058" w:hanging="357"/>
      </w:pPr>
      <w:r w:rsidRPr="00881EE5">
        <w:t>Failure to protect: The offence applies to people within organisations who hold positions of authority within an education and care service, such as the approved provider, person with management or control, the nominated supervisor or the person in day to day charge and who know of the substantial risk that another adult associated with the organisation may commit a sex offence and they have the power or responsibility to remove or reduce the risk but negligently fail to do so.</w:t>
      </w:r>
    </w:p>
    <w:p w14:paraId="56FAB19B" w14:textId="77777777" w:rsidR="002B5BCE" w:rsidRDefault="002B5BCE" w:rsidP="00525AED">
      <w:pPr>
        <w:pStyle w:val="BodyTextBullet1"/>
        <w:numPr>
          <w:ilvl w:val="0"/>
          <w:numId w:val="26"/>
        </w:numPr>
        <w:ind w:left="2058" w:hanging="357"/>
      </w:pPr>
      <w:r w:rsidRPr="00881EE5">
        <w:t>Grooming offence: The offence targets predatory conduct by an adult with the intent of committing child sexual abuse. Conduct may include communication, including online communication, with a child under the age of 16 or their parents.</w:t>
      </w:r>
    </w:p>
    <w:p w14:paraId="6A7C6D5C" w14:textId="77777777" w:rsidR="002B5BCE" w:rsidRPr="00881EE5" w:rsidRDefault="002B5BCE" w:rsidP="002355C0">
      <w:pPr>
        <w:pStyle w:val="BODYTEXTELAA"/>
      </w:pPr>
      <w:r w:rsidRPr="00A22F72">
        <w:t>Adopting the National Model Code is crucial for Early Childhood Education and Care (ECEC) services to ensure the safety and privacy of children. The National Model Code has been designed for voluntary adoption by ECEC services.  Under the Code, only service-issued electronic devices should be used for taking photos or recording videos, thereby minimising the risk of unauthorised distribution of images. The Code states that clear guidelines are developed on carrying personal devices for specific essential purposes ensuring that any exceptions are justified and controlled. Additionally, implementing strict controls for storing and retaining images or recordings of children is vital to protect their privacy and prevent misuse of sensitive information. Adhering to these guidelines not only safeguards children but also fosters trust and transparency between ECEC services and families.</w:t>
      </w:r>
    </w:p>
    <w:p w14:paraId="427C4B66" w14:textId="77777777" w:rsidR="002B5BCE" w:rsidRDefault="002B5BCE" w:rsidP="002355C0">
      <w:pPr>
        <w:pStyle w:val="Heading2"/>
      </w:pPr>
      <w:r>
        <w:t>Legislation and Standards</w:t>
      </w:r>
    </w:p>
    <w:p w14:paraId="35654DE4" w14:textId="77777777" w:rsidR="002B5BCE" w:rsidRDefault="002B5BCE" w:rsidP="002355C0">
      <w:pPr>
        <w:pStyle w:val="BODYTEXTELAA"/>
      </w:pPr>
      <w:r w:rsidRPr="006978C9">
        <w:t>Relevant legislation</w:t>
      </w:r>
      <w:r>
        <w:t xml:space="preserve"> and standards</w:t>
      </w:r>
      <w:r w:rsidRPr="006978C9">
        <w:t xml:space="preserve"> include but </w:t>
      </w:r>
      <w:r>
        <w:t>are not limited to:</w:t>
      </w:r>
    </w:p>
    <w:p w14:paraId="0A69E266" w14:textId="77777777" w:rsidR="002B5BCE" w:rsidRPr="00881EE5" w:rsidRDefault="002B5BCE" w:rsidP="00525AED">
      <w:pPr>
        <w:pStyle w:val="BodyTextBullet1"/>
        <w:numPr>
          <w:ilvl w:val="0"/>
          <w:numId w:val="26"/>
        </w:numPr>
        <w:ind w:left="2058" w:hanging="357"/>
      </w:pPr>
      <w:r w:rsidRPr="00881EE5">
        <w:t>Children, Youth and Families Act 2005 (Vic)</w:t>
      </w:r>
    </w:p>
    <w:p w14:paraId="1B1F09DF" w14:textId="77777777" w:rsidR="002B5BCE" w:rsidRPr="00881EE5" w:rsidRDefault="002B5BCE" w:rsidP="00525AED">
      <w:pPr>
        <w:pStyle w:val="BodyTextBullet1"/>
        <w:numPr>
          <w:ilvl w:val="0"/>
          <w:numId w:val="26"/>
        </w:numPr>
        <w:ind w:left="2058" w:hanging="357"/>
      </w:pPr>
      <w:r w:rsidRPr="00881EE5">
        <w:t>Child Wellbeing and Safety Act 2005 (Vic)</w:t>
      </w:r>
    </w:p>
    <w:p w14:paraId="10CA66F0" w14:textId="77777777" w:rsidR="002B5BCE" w:rsidRPr="00881EE5" w:rsidRDefault="002B5BCE" w:rsidP="00525AED">
      <w:pPr>
        <w:pStyle w:val="BodyTextBullet1"/>
        <w:numPr>
          <w:ilvl w:val="0"/>
          <w:numId w:val="26"/>
        </w:numPr>
        <w:ind w:left="2058" w:hanging="357"/>
      </w:pPr>
      <w:r w:rsidRPr="00881EE5">
        <w:t>Child Wellbeing and Safety (Information Sharing) Amendment Regulations 2020</w:t>
      </w:r>
    </w:p>
    <w:p w14:paraId="3FDBBE22" w14:textId="77777777" w:rsidR="002B5BCE" w:rsidRPr="00881EE5" w:rsidRDefault="002B5BCE" w:rsidP="00525AED">
      <w:pPr>
        <w:pStyle w:val="BodyTextBullet1"/>
        <w:numPr>
          <w:ilvl w:val="0"/>
          <w:numId w:val="26"/>
        </w:numPr>
        <w:ind w:left="2058" w:hanging="357"/>
      </w:pPr>
      <w:r w:rsidRPr="00881EE5">
        <w:t>Charter of Human Rights and Responsibilities Act 2006 (Vic)</w:t>
      </w:r>
    </w:p>
    <w:p w14:paraId="6C19F9FD" w14:textId="77777777" w:rsidR="002B5BCE" w:rsidRPr="00881EE5" w:rsidRDefault="002B5BCE" w:rsidP="00525AED">
      <w:pPr>
        <w:pStyle w:val="BodyTextBullet1"/>
        <w:numPr>
          <w:ilvl w:val="0"/>
          <w:numId w:val="26"/>
        </w:numPr>
        <w:ind w:left="2058" w:hanging="357"/>
      </w:pPr>
      <w:r w:rsidRPr="00881EE5">
        <w:t>Child Safe Standards (Vic)</w:t>
      </w:r>
    </w:p>
    <w:p w14:paraId="3B983E5F" w14:textId="77777777" w:rsidR="002B5BCE" w:rsidRPr="00881EE5" w:rsidRDefault="002B5BCE" w:rsidP="00525AED">
      <w:pPr>
        <w:pStyle w:val="BodyTextBullet1"/>
        <w:numPr>
          <w:ilvl w:val="0"/>
          <w:numId w:val="26"/>
        </w:numPr>
        <w:ind w:left="2058" w:hanging="357"/>
      </w:pPr>
      <w:r w:rsidRPr="00881EE5">
        <w:t>Crimes Amendment (Protection of Children) Act 2014 (Vic)</w:t>
      </w:r>
    </w:p>
    <w:p w14:paraId="5A9D85DF" w14:textId="77777777" w:rsidR="002B5BCE" w:rsidRPr="00881EE5" w:rsidRDefault="002B5BCE" w:rsidP="00525AED">
      <w:pPr>
        <w:pStyle w:val="BodyTextBullet1"/>
        <w:numPr>
          <w:ilvl w:val="0"/>
          <w:numId w:val="26"/>
        </w:numPr>
        <w:ind w:left="2058" w:hanging="357"/>
      </w:pPr>
      <w:r w:rsidRPr="00881EE5">
        <w:t>Education and Care Services National Law Act 2010 (Vic): including but not limited to Sections 165, 166, 167</w:t>
      </w:r>
    </w:p>
    <w:p w14:paraId="6825A12A" w14:textId="77777777" w:rsidR="002B5BCE" w:rsidRPr="00881EE5" w:rsidRDefault="002B5BCE" w:rsidP="00525AED">
      <w:pPr>
        <w:pStyle w:val="BodyTextBullet1"/>
        <w:numPr>
          <w:ilvl w:val="0"/>
          <w:numId w:val="26"/>
        </w:numPr>
        <w:ind w:left="2058" w:hanging="357"/>
      </w:pPr>
      <w:r w:rsidRPr="00881EE5">
        <w:t>Education and Care Services National Regulations 2011 (Vic): including but not limited to Regulations 84, 85, 86, 99, 100, 101, 102, 168(2) (h), 145, 146, 149, 150</w:t>
      </w:r>
    </w:p>
    <w:p w14:paraId="06A4AA58" w14:textId="77777777" w:rsidR="002B5BCE" w:rsidRPr="00881EE5" w:rsidRDefault="002B5BCE" w:rsidP="00525AED">
      <w:pPr>
        <w:pStyle w:val="BodyTextBullet1"/>
        <w:numPr>
          <w:ilvl w:val="0"/>
          <w:numId w:val="26"/>
        </w:numPr>
        <w:ind w:left="2058" w:hanging="357"/>
      </w:pPr>
      <w:r w:rsidRPr="00881EE5">
        <w:t>Education Training and Reform Act 2006 (Vic) (As amended in 2014)</w:t>
      </w:r>
    </w:p>
    <w:p w14:paraId="76279C86" w14:textId="77777777" w:rsidR="002B5BCE" w:rsidRPr="00881EE5" w:rsidRDefault="002B5BCE" w:rsidP="00525AED">
      <w:pPr>
        <w:pStyle w:val="BodyTextBullet1"/>
        <w:numPr>
          <w:ilvl w:val="0"/>
          <w:numId w:val="26"/>
        </w:numPr>
        <w:ind w:left="2058" w:hanging="357"/>
      </w:pPr>
      <w:r w:rsidRPr="00881EE5">
        <w:t>Family Law Act 1975 (Cth)</w:t>
      </w:r>
    </w:p>
    <w:p w14:paraId="68ACC779" w14:textId="77777777" w:rsidR="002B5BCE" w:rsidRPr="00881EE5" w:rsidRDefault="002B5BCE" w:rsidP="00525AED">
      <w:pPr>
        <w:pStyle w:val="BodyTextBullet1"/>
        <w:numPr>
          <w:ilvl w:val="0"/>
          <w:numId w:val="26"/>
        </w:numPr>
        <w:ind w:left="2058" w:hanging="357"/>
      </w:pPr>
      <w:r w:rsidRPr="00881EE5">
        <w:lastRenderedPageBreak/>
        <w:t>Family Violence Protection Amendment (Information Sharing) Act 2017</w:t>
      </w:r>
    </w:p>
    <w:p w14:paraId="476D6478" w14:textId="77777777" w:rsidR="002B5BCE" w:rsidRPr="00881EE5" w:rsidRDefault="002B5BCE" w:rsidP="00525AED">
      <w:pPr>
        <w:pStyle w:val="BodyTextBullet1"/>
        <w:numPr>
          <w:ilvl w:val="0"/>
          <w:numId w:val="26"/>
        </w:numPr>
        <w:ind w:left="2058" w:hanging="357"/>
      </w:pPr>
      <w:r w:rsidRPr="00881EE5">
        <w:t>National Quality Standard, including Quality Area 2: Children’s Health and Safety</w:t>
      </w:r>
    </w:p>
    <w:p w14:paraId="4AB41E91" w14:textId="77777777" w:rsidR="002B5BCE" w:rsidRPr="00881EE5" w:rsidRDefault="002B5BCE" w:rsidP="00525AED">
      <w:pPr>
        <w:pStyle w:val="BodyTextBullet1"/>
        <w:numPr>
          <w:ilvl w:val="0"/>
          <w:numId w:val="26"/>
        </w:numPr>
        <w:ind w:left="2058" w:hanging="357"/>
      </w:pPr>
      <w:r w:rsidRPr="00881EE5">
        <w:t>Reportable Conduct Scheme administered by the Commission for Children and Young People (Vic)</w:t>
      </w:r>
    </w:p>
    <w:p w14:paraId="7B058BBF" w14:textId="77777777" w:rsidR="002B5BCE" w:rsidRPr="00881EE5" w:rsidRDefault="002B5BCE" w:rsidP="00525AED">
      <w:pPr>
        <w:pStyle w:val="BodyTextBullet1"/>
        <w:numPr>
          <w:ilvl w:val="0"/>
          <w:numId w:val="26"/>
        </w:numPr>
        <w:ind w:left="2058" w:hanging="357"/>
      </w:pPr>
      <w:r w:rsidRPr="00881EE5">
        <w:t>Worker Screening Act 2020</w:t>
      </w:r>
    </w:p>
    <w:p w14:paraId="1ECF0DE2" w14:textId="77777777" w:rsidR="002B5BCE" w:rsidRPr="00881EE5" w:rsidRDefault="002B5BCE" w:rsidP="00525AED">
      <w:pPr>
        <w:pStyle w:val="BodyTextBullet1"/>
        <w:numPr>
          <w:ilvl w:val="0"/>
          <w:numId w:val="26"/>
        </w:numPr>
        <w:ind w:left="2058" w:hanging="357"/>
      </w:pPr>
      <w:r w:rsidRPr="00881EE5">
        <w:t>Worker Screen Regulations 2021 (Vic)</w:t>
      </w:r>
    </w:p>
    <w:p w14:paraId="0854555F" w14:textId="77777777" w:rsidR="002B5BCE" w:rsidRPr="00881EE5" w:rsidRDefault="002B5BCE" w:rsidP="00525AED">
      <w:pPr>
        <w:pStyle w:val="BodyTextBullet1"/>
        <w:numPr>
          <w:ilvl w:val="0"/>
          <w:numId w:val="26"/>
        </w:numPr>
        <w:ind w:left="2058" w:hanging="357"/>
      </w:pPr>
      <w:r w:rsidRPr="00A04797">
        <w:rPr>
          <w:noProof/>
        </w:rPr>
        <mc:AlternateContent>
          <mc:Choice Requires="wps">
            <w:drawing>
              <wp:anchor distT="45720" distB="45720" distL="114300" distR="114300" simplePos="0" relativeHeight="251658267" behindDoc="1" locked="0" layoutInCell="1" allowOverlap="1" wp14:anchorId="1DF52445" wp14:editId="607D2F3E">
                <wp:simplePos x="0" y="0"/>
                <wp:positionH relativeFrom="margin">
                  <wp:posOffset>915670</wp:posOffset>
                </wp:positionH>
                <wp:positionV relativeFrom="paragraph">
                  <wp:posOffset>359283</wp:posOffset>
                </wp:positionV>
                <wp:extent cx="5610225" cy="934720"/>
                <wp:effectExtent l="0" t="0" r="9525" b="0"/>
                <wp:wrapTight wrapText="bothSides">
                  <wp:wrapPolygon edited="0">
                    <wp:start x="147" y="0"/>
                    <wp:lineTo x="0" y="1321"/>
                    <wp:lineTo x="0" y="19810"/>
                    <wp:lineTo x="147" y="21130"/>
                    <wp:lineTo x="21417" y="21130"/>
                    <wp:lineTo x="21563" y="20250"/>
                    <wp:lineTo x="21563" y="1321"/>
                    <wp:lineTo x="21417" y="0"/>
                    <wp:lineTo x="147"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34720"/>
                        </a:xfrm>
                        <a:prstGeom prst="roundRect">
                          <a:avLst/>
                        </a:prstGeom>
                        <a:solidFill>
                          <a:srgbClr val="94CAED"/>
                        </a:solidFill>
                        <a:ln w="9525">
                          <a:noFill/>
                          <a:miter lim="800000"/>
                          <a:headEnd/>
                          <a:tailEnd/>
                        </a:ln>
                      </wps:spPr>
                      <wps:txbx>
                        <w:txbxContent>
                          <w:p w14:paraId="0AC2EAA5" w14:textId="77777777" w:rsidR="002B5BCE" w:rsidRDefault="002B5BCE">
                            <w:r>
                              <w:t>The most current amendments to listed legislation can be found at:</w:t>
                            </w:r>
                          </w:p>
                          <w:p w14:paraId="72B07389" w14:textId="77777777" w:rsidR="002B5BCE" w:rsidRDefault="002B5BCE" w:rsidP="00525AED">
                            <w:pPr>
                              <w:pStyle w:val="TableAttachmentTextBullet1"/>
                            </w:pPr>
                            <w:r>
                              <w:t xml:space="preserve">Victorian Legislation – Victorian Law Today: </w:t>
                            </w:r>
                            <w:hyperlink r:id="rId47" w:history="1">
                              <w:r w:rsidRPr="00DF2DED">
                                <w:rPr>
                                  <w:rStyle w:val="Hyperlink"/>
                                </w:rPr>
                                <w:t>www.legislation.vic.gov.au</w:t>
                              </w:r>
                            </w:hyperlink>
                          </w:p>
                          <w:p w14:paraId="764D466D" w14:textId="77777777" w:rsidR="002B5BCE" w:rsidRDefault="002B5BCE" w:rsidP="00525AED">
                            <w:pPr>
                              <w:pStyle w:val="TableAttachmentTextBullet1"/>
                            </w:pPr>
                            <w:r>
                              <w:t xml:space="preserve">Commonwealth Legislation – Federal Register of Legislation: </w:t>
                            </w:r>
                            <w:hyperlink r:id="rId48" w:history="1">
                              <w:r w:rsidRPr="00DF2DED">
                                <w:rPr>
                                  <w:rStyle w:val="Hyperlink"/>
                                </w:rPr>
                                <w:t>www.legislation.gov.au</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DF52445" id="Text Box 217" o:spid="_x0000_s1031" style="position:absolute;left:0;text-align:left;margin-left:72.1pt;margin-top:28.3pt;width:441.75pt;height:73.6pt;z-index:-2516582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" fillcolor="#94caed" stroked="f">
                <v:stroke joinstyle="miter"/>
                <v:textbox>
                  <w:txbxContent>
                    <w:p w14:paraId="0AC2EAA5" w14:textId="77777777" w:rsidR="002B5BCE" w:rsidRDefault="002B5BCE">
                      <w:r>
                        <w:t>The most current amendments to listed legislation can be found at:</w:t>
                      </w:r>
                    </w:p>
                    <w:p w14:paraId="72B07389" w14:textId="77777777" w:rsidR="002B5BCE" w:rsidRDefault="002B5BCE" w:rsidP="00525AED">
                      <w:pPr>
                        <w:pStyle w:val="TableAttachmentTextBullet1"/>
                      </w:pPr>
                      <w:r>
                        <w:t xml:space="preserve">Victorian Legislation – Victorian Law Today: </w:t>
                      </w:r>
                      <w:hyperlink r:id="rId49" w:history="1">
                        <w:r w:rsidRPr="00DF2DED">
                          <w:rPr>
                            <w:rStyle w:val="Hyperlink"/>
                          </w:rPr>
                          <w:t>www.legislation.vic.gov.au</w:t>
                        </w:r>
                      </w:hyperlink>
                    </w:p>
                    <w:p w14:paraId="764D466D" w14:textId="77777777" w:rsidR="002B5BCE" w:rsidRDefault="002B5BCE" w:rsidP="00525AED">
                      <w:pPr>
                        <w:pStyle w:val="TableAttachmentTextBullet1"/>
                      </w:pPr>
                      <w:r>
                        <w:t xml:space="preserve">Commonwealth Legislation – Federal Register of Legislation: </w:t>
                      </w:r>
                      <w:hyperlink r:id="rId50" w:history="1">
                        <w:r w:rsidRPr="00DF2DED">
                          <w:rPr>
                            <w:rStyle w:val="Hyperlink"/>
                          </w:rPr>
                          <w:t>www.legislation.gov.au</w:t>
                        </w:r>
                      </w:hyperlink>
                    </w:p>
                  </w:txbxContent>
                </v:textbox>
                <w10:wrap type="tight" anchorx="margin"/>
              </v:roundrect>
            </w:pict>
          </mc:Fallback>
        </mc:AlternateContent>
      </w:r>
      <w:r w:rsidRPr="00881EE5">
        <w:t>Wrongs Act 1958 (Vic)</w:t>
      </w:r>
    </w:p>
    <w:p w14:paraId="265BCED1" w14:textId="77777777" w:rsidR="002B5BCE" w:rsidRPr="00C45BC9" w:rsidRDefault="002B5BCE" w:rsidP="002355C0">
      <w:pPr>
        <w:pStyle w:val="BODYTEXTELAA"/>
      </w:pPr>
    </w:p>
    <w:p w14:paraId="2B19EF56" w14:textId="77777777" w:rsidR="002B5BCE" w:rsidRDefault="002B5BCE" w:rsidP="002355C0">
      <w:pPr>
        <w:pStyle w:val="BODYTEXTELAA"/>
      </w:pPr>
      <w:r>
        <w:rPr>
          <w:noProof/>
        </w:rPr>
        <w:drawing>
          <wp:anchor distT="0" distB="0" distL="114300" distR="114300" simplePos="0" relativeHeight="251658262" behindDoc="1" locked="1" layoutInCell="1" allowOverlap="1" wp14:anchorId="3D8A55D2" wp14:editId="7F0B37D8">
            <wp:simplePos x="0" y="0"/>
            <wp:positionH relativeFrom="column">
              <wp:posOffset>-81722</wp:posOffset>
            </wp:positionH>
            <wp:positionV relativeFrom="line">
              <wp:align>top</wp:align>
            </wp:positionV>
            <wp:extent cx="828000" cy="828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3" behindDoc="0" locked="1" layoutInCell="1" allowOverlap="1" wp14:anchorId="6C6A6283" wp14:editId="48521DF8">
                <wp:simplePos x="0" y="0"/>
                <wp:positionH relativeFrom="column">
                  <wp:posOffset>821055</wp:posOffset>
                </wp:positionH>
                <wp:positionV relativeFrom="paragraph">
                  <wp:posOffset>10795</wp:posOffset>
                </wp:positionV>
                <wp:extent cx="5709600" cy="1"/>
                <wp:effectExtent l="0" t="0" r="0" b="0"/>
                <wp:wrapNone/>
                <wp:docPr id="12" name="Straight Connector 12"/>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02629C" id="Straight Connector 12" o:spid="_x0000_s1026" style="position:absolute;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" strokecolor="#f69434" strokeweight="1.25pt">
                <v:stroke dashstyle="1 1" joinstyle="miter"/>
                <w10:anchorlock/>
              </v:line>
            </w:pict>
          </mc:Fallback>
        </mc:AlternateContent>
      </w:r>
    </w:p>
    <w:p w14:paraId="1CFF6DB1" w14:textId="77777777" w:rsidR="002B5BCE" w:rsidRDefault="002B5BCE" w:rsidP="002355C0">
      <w:pPr>
        <w:pStyle w:val="Definitions"/>
      </w:pPr>
      <w:r>
        <w:t>Definitions</w:t>
      </w:r>
    </w:p>
    <w:p w14:paraId="0E1FE2AA" w14:textId="77777777" w:rsidR="002B5BCE" w:rsidRDefault="002B5BCE" w:rsidP="002355C0">
      <w:pPr>
        <w:pStyle w:val="BODYTEXTELAA"/>
      </w:pPr>
      <w:r>
        <w:t>The terms defined in this section relate specifically to this policy. For regularly used terms e.g. Approved provider, Nominated supervisor, Notifiable complaints, Serious incidents, Duty of care, etc. refer to the Definitions file of the PolicyWorks catalogue.</w:t>
      </w:r>
    </w:p>
    <w:p w14:paraId="7847528B" w14:textId="77777777" w:rsidR="002B5BCE" w:rsidRDefault="002B5BCE" w:rsidP="002355C0">
      <w:pPr>
        <w:pStyle w:val="BODYTEXTELAA"/>
      </w:pPr>
      <w:r w:rsidRPr="00C47D8E">
        <w:rPr>
          <w:b/>
          <w:bCs/>
        </w:rPr>
        <w:t>Abuse</w:t>
      </w:r>
      <w:r>
        <w:t>: see Child abuse definition below.</w:t>
      </w:r>
    </w:p>
    <w:p w14:paraId="6336A6F0" w14:textId="77777777" w:rsidR="002B5BCE" w:rsidRDefault="002B5BCE" w:rsidP="002355C0">
      <w:pPr>
        <w:pStyle w:val="BODYTEXTELAA"/>
      </w:pPr>
      <w:r w:rsidRPr="00C47D8E">
        <w:rPr>
          <w:b/>
          <w:bCs/>
        </w:rPr>
        <w:t>Child abuse</w:t>
      </w:r>
      <w:r>
        <w:t>: (In the context of this policy) refers to an act or omission by an adult that endangers or impairs a child’s physical and/or emotional health or development. Child abuse can be a single incident but often takes place over time. Abuse, neglect and maltreatment (refer to Definitions) are generic terms used to describe situations in which a child may need protection. Child abuse includes any and all of the following:</w:t>
      </w:r>
    </w:p>
    <w:p w14:paraId="42AF3C8C" w14:textId="77777777" w:rsidR="002B5BCE" w:rsidRDefault="002B5BCE" w:rsidP="002355C0">
      <w:pPr>
        <w:pStyle w:val="BODYTEXTELAA"/>
      </w:pPr>
      <w:r w:rsidRPr="00C47D8E">
        <w:rPr>
          <w:b/>
          <w:bCs/>
        </w:rPr>
        <w:t>Physical abuse:</w:t>
      </w:r>
      <w:r>
        <w:t xml:space="preserve"> When a child suffers or is likely to suffer significant harm from an injury inflicted by a parent/guardian, caregiver or other adult. The injury may be inflicted intentionally, or be the consequence of physical punishment or the physically aggressive treatment of a child. Physical injury and significant harm to a child can also result from neglect by a parent/guardian, caregiver or other adult. The injury may take the form of bruises, cuts, burns or fractures, poisoning, internal injuries, shaking injuries or strangulation.</w:t>
      </w:r>
    </w:p>
    <w:p w14:paraId="57B2AE42" w14:textId="77777777" w:rsidR="002B5BCE" w:rsidRDefault="002B5BCE" w:rsidP="002355C0">
      <w:pPr>
        <w:pStyle w:val="BODYTEXTELAA"/>
      </w:pPr>
      <w:r w:rsidRPr="00C47D8E">
        <w:rPr>
          <w:b/>
          <w:bCs/>
        </w:rPr>
        <w:t>Sexual abuse:</w:t>
      </w:r>
      <w:r>
        <w:t xml:space="preserve"> When a person uses power or authority over a child, or inducements such as money or special attention, to involve the child in sexual activity. It includes a wide range of sexual behaviour from inappropriate touching/fondling of a child or exposing a child to pornography, to having sex with a child and grooming with the intent of committing child sexual abuse.</w:t>
      </w:r>
    </w:p>
    <w:p w14:paraId="7CD40D4A" w14:textId="77777777" w:rsidR="002B5BCE" w:rsidRDefault="002B5BCE" w:rsidP="002355C0">
      <w:pPr>
        <w:pStyle w:val="BODYTEXTELAA"/>
      </w:pPr>
      <w:r w:rsidRPr="00C47D8E">
        <w:rPr>
          <w:b/>
          <w:bCs/>
        </w:rPr>
        <w:t>Emotional and psychological abuse:</w:t>
      </w:r>
      <w:r>
        <w:t xml:space="preserve"> When a child's parent or caregiver repeatedly rejects the child or uses threats to frighten the child. This may involve name calling, put downs or continual coldness from the parent or caregiver, to the extent that it significantly damages the child's physical, social, intellectual or emotional development.</w:t>
      </w:r>
    </w:p>
    <w:p w14:paraId="6E0EBEA0" w14:textId="77777777" w:rsidR="002B5BCE" w:rsidRDefault="002B5BCE" w:rsidP="002355C0">
      <w:pPr>
        <w:pStyle w:val="BODYTEXTELAA"/>
      </w:pPr>
      <w:r w:rsidRPr="00C47D8E">
        <w:rPr>
          <w:b/>
          <w:bCs/>
        </w:rPr>
        <w:t>Neglect:</w:t>
      </w:r>
      <w:r>
        <w:t xml:space="preserve"> The failure to provide a child with the basic necessities of life, such as food, clothing, shelter, medical attention or supervision, to the extent that the child’s health and development is, or is likely to be, significantly harmed.</w:t>
      </w:r>
    </w:p>
    <w:p w14:paraId="46B3EBF2" w14:textId="77777777" w:rsidR="002B5BCE" w:rsidRDefault="002B5BCE" w:rsidP="002355C0">
      <w:pPr>
        <w:pStyle w:val="BODYTEXTELAA"/>
      </w:pPr>
      <w:r w:rsidRPr="004F137E">
        <w:rPr>
          <w:b/>
          <w:bCs/>
        </w:rPr>
        <w:t>Family violence:</w:t>
      </w:r>
      <w:r w:rsidRPr="004F137E">
        <w:t xml:space="preserve"> When children and young people witness or experience the chronic, repeated domination, coercion, intimidation and victimisation of one person by another through physical, sexual and/or emotional means within intimate relationships. Contrary to popular belief, witnessing episodes of violence between people they love can affect young children as much as </w:t>
      </w:r>
      <w:r w:rsidRPr="004F137E">
        <w:lastRenderedPageBreak/>
        <w:t>if they were the victims of the violence. Children who witness regular acts of violence have greater emotional and behavioural problems than other children.</w:t>
      </w:r>
    </w:p>
    <w:p w14:paraId="7F6F8B6F" w14:textId="77777777" w:rsidR="002B5BCE" w:rsidRDefault="002B5BCE" w:rsidP="002355C0">
      <w:pPr>
        <w:pStyle w:val="BODYTEXTELAA"/>
      </w:pPr>
      <w:r w:rsidRPr="00C47D8E">
        <w:rPr>
          <w:b/>
          <w:bCs/>
        </w:rPr>
        <w:t>Racial, cultural, religious abuse:</w:t>
      </w:r>
      <w:r>
        <w:t xml:space="preserve"> Conduct that demonstrates contempt, ridicule, hatred or negativity towards a child because of their race, culture or religion. It may be overt, such as direct racial vilification or discrimination, or covert, such as demonstrating a lack of cultural respect (attitude and values) and awareness (knowledge and understanding) or failing to provide positive images about another culture.</w:t>
      </w:r>
    </w:p>
    <w:p w14:paraId="7545306F" w14:textId="77777777" w:rsidR="002B5BCE" w:rsidRDefault="002B5BCE" w:rsidP="002355C0">
      <w:pPr>
        <w:pStyle w:val="BODYTEXTELAA"/>
      </w:pPr>
      <w:r w:rsidRPr="00C47D8E">
        <w:rPr>
          <w:b/>
          <w:bCs/>
        </w:rPr>
        <w:t>Bullying:</w:t>
      </w:r>
      <w:r>
        <w:t xml:space="preserve"> Repeated verbal, physical, social or psychological behaviour that is harmful and involves the misuse of power by an individual or group towards one or more persons. Bullying occurs when one or more people deliberately and repeatedly upset or hurt another person, damage their property, reputation or social acceptance.</w:t>
      </w:r>
    </w:p>
    <w:p w14:paraId="7A601020" w14:textId="77777777" w:rsidR="002B5BCE" w:rsidRDefault="002B5BCE" w:rsidP="002355C0">
      <w:pPr>
        <w:pStyle w:val="BODYTEXTELAA"/>
      </w:pPr>
      <w:r w:rsidRPr="00C47D8E">
        <w:rPr>
          <w:b/>
          <w:bCs/>
        </w:rPr>
        <w:t>Child FIRST:</w:t>
      </w:r>
      <w:r>
        <w:t xml:space="preserve"> A Victorian community-based intake and referral service linked with Family Services. Child FIRST ensures that vulnerable children, young people and their families are effectively linked to relevant services, including Child Protection.</w:t>
      </w:r>
    </w:p>
    <w:p w14:paraId="52579AED" w14:textId="77777777" w:rsidR="002B5BCE" w:rsidRDefault="002B5BCE" w:rsidP="002355C0">
      <w:pPr>
        <w:pStyle w:val="BODYTEXTELAA"/>
      </w:pPr>
      <w:r w:rsidRPr="00527EE2">
        <w:rPr>
          <w:b/>
          <w:bCs/>
        </w:rPr>
        <w:t>Child Information Sharing Scheme (CISS):</w:t>
      </w:r>
      <w:r>
        <w:t xml:space="preserve"> enables Information Sharing Entities (ISE) </w:t>
      </w:r>
      <w:r w:rsidRPr="00C54060">
        <w:rPr>
          <w:rStyle w:val="RefertosourcedefinitionsChar"/>
        </w:rPr>
        <w:t xml:space="preserve">(refer to Definitions) </w:t>
      </w:r>
      <w:r>
        <w:t xml:space="preserve">to share confidential information about any person to promote the wellbeing and/or safety of a child or group of children. The CISS works in conjunction with existing information sharing legislative provisions. All Victorian children from birth to 18 years of age are covered. Unborn children are only captured when there has been a report to Child First or Child Protection. Consent is not required from any person when sharing under CISS. The CISS does not affect reporting obligations created under other legislation, such as mandatory reporting obligations under the </w:t>
      </w:r>
      <w:r w:rsidRPr="00C54060">
        <w:rPr>
          <w:rStyle w:val="RegulationLawChar"/>
        </w:rPr>
        <w:t>Children, Youth and Families Act 2005</w:t>
      </w:r>
      <w:r>
        <w:t xml:space="preserve">. </w:t>
      </w:r>
    </w:p>
    <w:p w14:paraId="05DF6751" w14:textId="77777777" w:rsidR="002B5BCE" w:rsidRPr="00EB62BB" w:rsidRDefault="002B5BCE" w:rsidP="002355C0">
      <w:pPr>
        <w:pStyle w:val="BODYTEXTELAA"/>
      </w:pPr>
      <w:r w:rsidRPr="00527EE2">
        <w:rPr>
          <w:b/>
          <w:bCs/>
        </w:rPr>
        <w:t>Child Safe Standards:</w:t>
      </w:r>
      <w:r>
        <w:t xml:space="preserve"> Promotes the safety of children, prevent child abuse, and ensure organisations have effective processes in place to respond to and report all allegations of child abuse.</w:t>
      </w:r>
    </w:p>
    <w:p w14:paraId="668B5382" w14:textId="77777777" w:rsidR="002B5BCE" w:rsidRDefault="002B5BCE" w:rsidP="002355C0">
      <w:pPr>
        <w:pStyle w:val="BODYTEXTELAA"/>
      </w:pPr>
      <w:r w:rsidRPr="00C47D8E">
        <w:rPr>
          <w:b/>
          <w:bCs/>
        </w:rPr>
        <w:t>Child sex offender:</w:t>
      </w:r>
      <w:r>
        <w:t xml:space="preserve"> Someone who sexually abuses children, and who may or may not have prior convictions.</w:t>
      </w:r>
    </w:p>
    <w:p w14:paraId="0A0F8E34" w14:textId="77777777" w:rsidR="002B5BCE" w:rsidRDefault="002B5BCE" w:rsidP="002355C0">
      <w:pPr>
        <w:pStyle w:val="BODYTEXTELAA"/>
      </w:pPr>
      <w:r w:rsidRPr="00C47D8E">
        <w:rPr>
          <w:b/>
          <w:bCs/>
        </w:rPr>
        <w:t>Child protection:</w:t>
      </w:r>
      <w:r>
        <w:t xml:space="preserve"> The term used to describe the whole-of-community approach to the prevention of harm to children. It includes strategic action for early intervention, for the protection of those considered most vulnerable and for responses to all forms of abuse.</w:t>
      </w:r>
    </w:p>
    <w:p w14:paraId="11CF0A8E" w14:textId="77777777" w:rsidR="002B5BCE" w:rsidRDefault="002B5BCE" w:rsidP="002355C0">
      <w:pPr>
        <w:pStyle w:val="BODYTEXTELAA"/>
      </w:pPr>
      <w:r w:rsidRPr="00C47D8E">
        <w:rPr>
          <w:b/>
          <w:bCs/>
        </w:rPr>
        <w:t>Child protection notification</w:t>
      </w:r>
      <w:r>
        <w:t xml:space="preserve">: A notification to the Child Protection Service by a person who believes that a child is in need of protection. </w:t>
      </w:r>
    </w:p>
    <w:p w14:paraId="4ED49CC3" w14:textId="77777777" w:rsidR="002B5BCE" w:rsidRDefault="002B5BCE" w:rsidP="002355C0">
      <w:pPr>
        <w:pStyle w:val="BODYTEXTELAA"/>
      </w:pPr>
      <w:bookmarkStart w:id="0" w:name="_Hlk146619068"/>
      <w:r w:rsidRPr="00C47D8E">
        <w:rPr>
          <w:b/>
          <w:bCs/>
        </w:rPr>
        <w:t>Child Protection Service (</w:t>
      </w:r>
      <w:r w:rsidRPr="00010511">
        <w:rPr>
          <w:b/>
          <w:bCs/>
        </w:rPr>
        <w:t>also referred to as Child Protection):</w:t>
      </w:r>
      <w:r w:rsidRPr="00010511">
        <w:t xml:space="preserve"> The statutory child protection service provided by the Victorian Department of Families, Fairness and Housing to</w:t>
      </w:r>
      <w:r>
        <w:t xml:space="preserve"> protect children and young people at risk of abuse and neglect. This service also works closely with Family Services (including Child FIRST) to support the assessment and engagement of vulnerable children and families in community-based services. Code of conduct: A set of rules or practices that establish a standard of behaviour to be followed by individuals and organisations. A code of conduct defines how individuals should behave towards each other and towards other organisations and individuals in the community </w:t>
      </w:r>
      <w:r w:rsidRPr="001A20EB">
        <w:rPr>
          <w:rStyle w:val="PolicyNameChar"/>
        </w:rPr>
        <w:t>(refer to Code of Conduct Policy)</w:t>
      </w:r>
      <w:r>
        <w:t>.</w:t>
      </w:r>
    </w:p>
    <w:bookmarkEnd w:id="0"/>
    <w:p w14:paraId="4D8EC100" w14:textId="77777777" w:rsidR="002B5BCE" w:rsidRDefault="002B5BCE" w:rsidP="002355C0">
      <w:pPr>
        <w:pStyle w:val="BODYTEXTELAA"/>
      </w:pPr>
      <w:r w:rsidRPr="00C47D8E">
        <w:rPr>
          <w:b/>
          <w:bCs/>
        </w:rPr>
        <w:t>Contractor:</w:t>
      </w:r>
      <w:r>
        <w:t xml:space="preserve"> A person or company that undertakes a contract to provide materials or labour to perform a service or do a job. Examples include photographer, tradesperson, people contracted to provide an incursion.</w:t>
      </w:r>
    </w:p>
    <w:p w14:paraId="788F06DF" w14:textId="77777777" w:rsidR="002B5BCE" w:rsidRDefault="002B5BCE" w:rsidP="002355C0">
      <w:pPr>
        <w:pStyle w:val="BODYTEXTELAA"/>
      </w:pPr>
      <w:r w:rsidRPr="00B427B8">
        <w:rPr>
          <w:b/>
          <w:bCs/>
        </w:rPr>
        <w:t>Department of Families, Fairness and Housing (DFFH):</w:t>
      </w:r>
      <w:r>
        <w:t xml:space="preserve"> T</w:t>
      </w:r>
      <w:r w:rsidRPr="00BD3758">
        <w:t>he department is responsible for child protection, prevention of family violence, housing, disability, multicultural affairs, LGBTIQ+ equality, veterans, and the offices for Women and Youth.</w:t>
      </w:r>
    </w:p>
    <w:p w14:paraId="22078C1B" w14:textId="77777777" w:rsidR="002B5BCE" w:rsidRDefault="002B5BCE" w:rsidP="002355C0">
      <w:pPr>
        <w:pStyle w:val="BODYTEXTELAA"/>
      </w:pPr>
      <w:r w:rsidRPr="00C47D8E">
        <w:rPr>
          <w:b/>
          <w:bCs/>
        </w:rPr>
        <w:lastRenderedPageBreak/>
        <w:t>Disclosure:</w:t>
      </w:r>
      <w:r>
        <w:t xml:space="preserve"> (In the context of this policy) refers to a statement that a child or young person makes to another person that describes or reveals abuse.</w:t>
      </w:r>
    </w:p>
    <w:p w14:paraId="16969B4A" w14:textId="77777777" w:rsidR="002B5BCE" w:rsidRDefault="002B5BCE" w:rsidP="002355C0">
      <w:pPr>
        <w:pStyle w:val="BODYTEXTELAA"/>
      </w:pPr>
      <w:r w:rsidRPr="00527EE2">
        <w:rPr>
          <w:b/>
          <w:bCs/>
        </w:rPr>
        <w:t>Family Violence Information Sharing Scheme (FVISS):</w:t>
      </w:r>
      <w:r>
        <w:t xml:space="preserve"> enables the sharing of relevant information between authorised organisations to assess or manage risk of family violence.</w:t>
      </w:r>
    </w:p>
    <w:p w14:paraId="2AD01131" w14:textId="77777777" w:rsidR="002B5BCE" w:rsidRDefault="002B5BCE" w:rsidP="002355C0">
      <w:pPr>
        <w:pStyle w:val="BODYTEXTELAA"/>
      </w:pPr>
      <w:r w:rsidRPr="00C47D8E">
        <w:rPr>
          <w:b/>
          <w:bCs/>
        </w:rPr>
        <w:t>Head of organisation:</w:t>
      </w:r>
      <w:r>
        <w:t xml:space="preserve"> The heads of organisations under the Reportable Conduct Scheme are required to have systems in place to prevent reportable conduct within their organisation, and systems to enable staff to make reportable allegations. The head of organisation has the powers of the employer. A CEO or Principle Officer is a head of organisation. For stand-alone kindergartens, the head of organisation will usually be the president or another office bearer who consents to the nomination.</w:t>
      </w:r>
    </w:p>
    <w:p w14:paraId="0B305E32" w14:textId="77777777" w:rsidR="002B5BCE" w:rsidRDefault="002B5BCE" w:rsidP="002355C0">
      <w:pPr>
        <w:pStyle w:val="BODYTEXTELAA"/>
      </w:pPr>
      <w:r w:rsidRPr="00527EE2">
        <w:rPr>
          <w:b/>
          <w:bCs/>
        </w:rPr>
        <w:t>Information Sharing Entities (ISE):</w:t>
      </w:r>
      <w:r>
        <w:t xml:space="preserve"> are authorised to share and request relevant information under the Child Information Sharing Scheme and the Family Violence Information Sharing Scheme (the Schemes) and required to respond to requests from other ISE’s. All ISE’s are mandated to respond to all requests for information.</w:t>
      </w:r>
    </w:p>
    <w:p w14:paraId="599A4C06" w14:textId="77777777" w:rsidR="002B5BCE" w:rsidRDefault="002B5BCE" w:rsidP="002355C0">
      <w:pPr>
        <w:pStyle w:val="BODYTEXTELAA"/>
      </w:pPr>
      <w:r w:rsidRPr="00C47D8E">
        <w:rPr>
          <w:b/>
          <w:bCs/>
        </w:rPr>
        <w:t>Maltreatment:</w:t>
      </w:r>
      <w:r>
        <w:t xml:space="preserve"> (In the context of this policy) refers to physical and/or emotional mistreatment, and/or lack of care of the child. Examples include sexual abuse, the witnessing of family violence and any non-accidental injury to a child.</w:t>
      </w:r>
    </w:p>
    <w:p w14:paraId="0F63744C" w14:textId="77777777" w:rsidR="002B5BCE" w:rsidRDefault="002B5BCE" w:rsidP="002355C0">
      <w:pPr>
        <w:pStyle w:val="BODYTEXTELAA"/>
      </w:pPr>
      <w:r w:rsidRPr="005975D2">
        <w:rPr>
          <w:b/>
          <w:bCs/>
        </w:rPr>
        <w:t>Mandatory reporting:</w:t>
      </w:r>
      <w:r>
        <w:t xml:space="preserve"> The legal obligation of certain professionals and community members to report when they believe, on reasonable grounds, that a child is in need of protection from harm. A broad range of professional groups are identified in the Children, Youth and Families Act 2005 as ‘mandatory reporters’, including:</w:t>
      </w:r>
    </w:p>
    <w:p w14:paraId="75715395" w14:textId="77777777" w:rsidR="002B5BCE" w:rsidRPr="00B2337B" w:rsidRDefault="002B5BCE" w:rsidP="00525AED">
      <w:pPr>
        <w:pStyle w:val="BodyTextBullet1"/>
        <w:numPr>
          <w:ilvl w:val="0"/>
          <w:numId w:val="26"/>
        </w:numPr>
        <w:ind w:left="2058" w:hanging="357"/>
      </w:pPr>
      <w:r w:rsidRPr="00B2337B">
        <w:t>all educators with post-secondary qualifications in the care, education or minding of children and employed or engaged in an education and care service or a children’s service</w:t>
      </w:r>
    </w:p>
    <w:p w14:paraId="17A08261" w14:textId="77777777" w:rsidR="002B5BCE" w:rsidRPr="00B2337B" w:rsidRDefault="002B5BCE" w:rsidP="00525AED">
      <w:pPr>
        <w:pStyle w:val="BodyTextBullet1"/>
        <w:numPr>
          <w:ilvl w:val="0"/>
          <w:numId w:val="26"/>
        </w:numPr>
        <w:ind w:left="2058" w:hanging="357"/>
      </w:pPr>
      <w:r w:rsidRPr="00B2337B">
        <w:t>all proprietors, nominees of a children’s service, approved providers, and nominated supervisors of an education and care service.</w:t>
      </w:r>
    </w:p>
    <w:p w14:paraId="03B67179" w14:textId="77777777" w:rsidR="002B5BCE" w:rsidRPr="00B2337B" w:rsidRDefault="002B5BCE" w:rsidP="00525AED">
      <w:pPr>
        <w:pStyle w:val="BodyTextBullet1"/>
        <w:numPr>
          <w:ilvl w:val="0"/>
          <w:numId w:val="26"/>
        </w:numPr>
        <w:ind w:left="2058" w:hanging="357"/>
      </w:pPr>
      <w:r w:rsidRPr="00B2337B">
        <w:t>educators registered with the Victorian Institute of Teaching (VIT).</w:t>
      </w:r>
    </w:p>
    <w:p w14:paraId="092BE535" w14:textId="77777777" w:rsidR="002B5BCE" w:rsidRPr="00B2337B" w:rsidRDefault="002B5BCE" w:rsidP="00525AED">
      <w:pPr>
        <w:pStyle w:val="BodyTextBullet1"/>
        <w:numPr>
          <w:ilvl w:val="0"/>
          <w:numId w:val="26"/>
        </w:numPr>
        <w:ind w:left="2058" w:hanging="357"/>
      </w:pPr>
      <w:r w:rsidRPr="00B2337B">
        <w:t>Mandated staff members must make a report to Victoria Police and/or Child Protection as soon as is practicable if, during the course of acting out their professional roles and responsibilities, they form a belief on reasonable grounds (refer to Definitions) that:</w:t>
      </w:r>
    </w:p>
    <w:p w14:paraId="7404E935" w14:textId="77777777" w:rsidR="002B5BCE" w:rsidRPr="00B2337B" w:rsidRDefault="002B5BCE" w:rsidP="00525AED">
      <w:pPr>
        <w:pStyle w:val="BodyTextBullet1"/>
        <w:numPr>
          <w:ilvl w:val="0"/>
          <w:numId w:val="26"/>
        </w:numPr>
        <w:ind w:left="2058" w:hanging="357"/>
      </w:pPr>
      <w:r w:rsidRPr="00B2337B">
        <w:t xml:space="preserve">a child has suffered, or is likely to suffer, significant harm as a result of physical and/or sexual abuse (refer to Definitions) and </w:t>
      </w:r>
    </w:p>
    <w:p w14:paraId="7B7396FA" w14:textId="77777777" w:rsidR="002B5BCE" w:rsidRPr="00B2337B" w:rsidRDefault="002B5BCE" w:rsidP="00525AED">
      <w:pPr>
        <w:pStyle w:val="BodyTextBullet1"/>
        <w:numPr>
          <w:ilvl w:val="0"/>
          <w:numId w:val="26"/>
        </w:numPr>
        <w:ind w:left="2058" w:hanging="357"/>
      </w:pPr>
      <w:r w:rsidRPr="00B2337B">
        <w:t>the child’s parents/guardians have not protected, or are unlikely to protect, the child from harm of that type.</w:t>
      </w:r>
    </w:p>
    <w:p w14:paraId="1C73F76C" w14:textId="77777777" w:rsidR="002B5BCE" w:rsidRDefault="002B5BCE" w:rsidP="002355C0">
      <w:pPr>
        <w:pStyle w:val="BODYTEXTELAA"/>
      </w:pPr>
      <w:r>
        <w:t xml:space="preserve">Mandatory reporters must also follow processes for responding to incidents, disclosures or suspicions of child abuse to fulfil all their legal obligations </w:t>
      </w:r>
      <w:r w:rsidRPr="00287EA1">
        <w:rPr>
          <w:rStyle w:val="RefertosourcedefinitionsChar"/>
        </w:rPr>
        <w:t>(</w:t>
      </w:r>
      <w:r w:rsidRPr="0049421C">
        <w:rPr>
          <w:rStyle w:val="RefertosourcedefinitionsChar"/>
        </w:rPr>
        <w:t>refer to Attachment 3: Processes</w:t>
      </w:r>
      <w:r w:rsidRPr="00287EA1">
        <w:rPr>
          <w:rStyle w:val="RefertosourcedefinitionsChar"/>
        </w:rPr>
        <w:t xml:space="preserve"> for responding to incidents, disclosure and suspicions of child abuse).</w:t>
      </w:r>
    </w:p>
    <w:p w14:paraId="27E7B4CA" w14:textId="77777777" w:rsidR="002B5BCE" w:rsidRDefault="002B5BCE" w:rsidP="002355C0">
      <w:pPr>
        <w:pStyle w:val="BODYTEXTELAA"/>
      </w:pPr>
      <w:r w:rsidRPr="005975D2">
        <w:rPr>
          <w:b/>
          <w:bCs/>
        </w:rPr>
        <w:t>Neglect</w:t>
      </w:r>
      <w:r>
        <w:t>: see Child abuse definition above.</w:t>
      </w:r>
    </w:p>
    <w:p w14:paraId="7F0F78F4" w14:textId="77777777" w:rsidR="002B5BCE" w:rsidRDefault="002B5BCE" w:rsidP="002355C0">
      <w:pPr>
        <w:pStyle w:val="BODYTEXTELAA"/>
      </w:pPr>
      <w:r w:rsidRPr="005975D2">
        <w:rPr>
          <w:b/>
          <w:bCs/>
        </w:rPr>
        <w:t>Negligence</w:t>
      </w:r>
      <w:r>
        <w:t>: Doing, or failing to do something that a reasonable person would, or would not do in a certain situation, and which causes another person damage, injury or loss as a result</w:t>
      </w:r>
    </w:p>
    <w:p w14:paraId="0FA0251A" w14:textId="77777777" w:rsidR="002B5BCE" w:rsidRPr="00C54CC4" w:rsidRDefault="002B5BCE" w:rsidP="002355C0">
      <w:pPr>
        <w:pStyle w:val="BODYTEXTELAA"/>
        <w:rPr>
          <w:lang w:eastAsia="en-AU"/>
        </w:rPr>
      </w:pPr>
      <w:r>
        <w:rPr>
          <w:b/>
          <w:lang w:eastAsia="en-AU"/>
        </w:rPr>
        <w:t xml:space="preserve">Organisational duty of care: </w:t>
      </w:r>
      <w:r>
        <w:rPr>
          <w:lang w:eastAsia="en-AU"/>
        </w:rPr>
        <w:t>The statutory duty organisations have to take reasonable precautions to prevent sexual and/or physical abuse of a child.</w:t>
      </w:r>
    </w:p>
    <w:p w14:paraId="0DBBFEAF" w14:textId="77777777" w:rsidR="002B5BCE" w:rsidRPr="00B86D14" w:rsidRDefault="002B5BCE" w:rsidP="002355C0">
      <w:pPr>
        <w:pStyle w:val="BODYTEXTELAA"/>
      </w:pPr>
      <w:r w:rsidRPr="00BF7494">
        <w:rPr>
          <w:b/>
          <w:bCs/>
        </w:rPr>
        <w:t>Orange Door:</w:t>
      </w:r>
      <w:r w:rsidRPr="00B86D14">
        <w:t xml:space="preserve"> </w:t>
      </w:r>
      <w:r w:rsidRPr="008454FC">
        <w:t>A free service for adults, children and young people who are experiencing or have experienced family violence and families who need extra support with the care of children</w:t>
      </w:r>
    </w:p>
    <w:p w14:paraId="002647CF" w14:textId="77777777" w:rsidR="002B5BCE" w:rsidRPr="002D2AEF" w:rsidRDefault="002B5BCE" w:rsidP="002355C0">
      <w:pPr>
        <w:pStyle w:val="BODYTEXTELAA"/>
        <w:rPr>
          <w:lang w:eastAsia="en-AU"/>
        </w:rPr>
      </w:pPr>
      <w:r w:rsidRPr="002D2AEF">
        <w:rPr>
          <w:b/>
          <w:lang w:eastAsia="en-AU"/>
        </w:rPr>
        <w:t>Offender:</w:t>
      </w:r>
      <w:r w:rsidRPr="002D2AEF">
        <w:rPr>
          <w:lang w:eastAsia="en-AU"/>
        </w:rPr>
        <w:t xml:space="preserve"> A person who mistreats and/or harms a child or young person.</w:t>
      </w:r>
    </w:p>
    <w:p w14:paraId="579D8792" w14:textId="77777777" w:rsidR="002B5BCE" w:rsidRPr="002D2AEF" w:rsidRDefault="002B5BCE" w:rsidP="002355C0">
      <w:pPr>
        <w:pStyle w:val="BODYTEXTELAA"/>
        <w:rPr>
          <w:lang w:eastAsia="en-AU"/>
        </w:rPr>
      </w:pPr>
      <w:r w:rsidRPr="002D2AEF">
        <w:rPr>
          <w:b/>
          <w:lang w:eastAsia="en-AU"/>
        </w:rPr>
        <w:t>Perpetrator:</w:t>
      </w:r>
      <w:r w:rsidRPr="002D2AEF">
        <w:rPr>
          <w:lang w:eastAsia="en-AU"/>
        </w:rPr>
        <w:t xml:space="preserve"> A person who mistreats and/or harms a child or young person.</w:t>
      </w:r>
    </w:p>
    <w:p w14:paraId="5166CECC" w14:textId="77777777" w:rsidR="002B5BCE" w:rsidRPr="002D2AEF" w:rsidRDefault="002B5BCE" w:rsidP="002355C0">
      <w:pPr>
        <w:pStyle w:val="BODYTEXTELAA"/>
        <w:rPr>
          <w:lang w:eastAsia="en-AU"/>
        </w:rPr>
      </w:pPr>
      <w:r w:rsidRPr="002D2AEF">
        <w:rPr>
          <w:b/>
          <w:lang w:eastAsia="en-AU"/>
        </w:rPr>
        <w:lastRenderedPageBreak/>
        <w:t>Reasonable belief/reasonable grounds:</w:t>
      </w:r>
      <w:r w:rsidRPr="002D2AEF">
        <w:rPr>
          <w:lang w:eastAsia="en-AU"/>
        </w:rPr>
        <w:t xml:space="preserve"> A person may form a belief on reasonable grounds that a child or young person is in need of protection after becoming aware that the child or young person’s safety</w:t>
      </w:r>
      <w:r>
        <w:rPr>
          <w:lang w:eastAsia="en-AU"/>
        </w:rPr>
        <w:t>, health</w:t>
      </w:r>
      <w:r w:rsidRPr="002D2AEF">
        <w:rPr>
          <w:lang w:eastAsia="en-AU"/>
        </w:rPr>
        <w:t xml:space="preserve"> or wellbeing is at risk and the child’s parents/guardians are unwilling or unable to protect them. There may be reasonable grounds for forming such a belief if:</w:t>
      </w:r>
    </w:p>
    <w:p w14:paraId="70183967" w14:textId="77777777" w:rsidR="002B5BCE" w:rsidRPr="00BF48EE" w:rsidRDefault="002B5BCE" w:rsidP="00525AED">
      <w:pPr>
        <w:pStyle w:val="BodyTextBullet1"/>
        <w:numPr>
          <w:ilvl w:val="0"/>
          <w:numId w:val="26"/>
        </w:numPr>
        <w:ind w:left="2058" w:hanging="357"/>
      </w:pPr>
      <w:r w:rsidRPr="00BF48EE">
        <w:t>a child or young person states that they have been physically or sexually abused</w:t>
      </w:r>
    </w:p>
    <w:p w14:paraId="6C5F27B1" w14:textId="77777777" w:rsidR="002B5BCE" w:rsidRPr="00BF48EE" w:rsidRDefault="002B5BCE" w:rsidP="00525AED">
      <w:pPr>
        <w:pStyle w:val="BodyTextBullet1"/>
        <w:numPr>
          <w:ilvl w:val="0"/>
          <w:numId w:val="26"/>
        </w:numPr>
        <w:ind w:left="2058" w:hanging="357"/>
      </w:pPr>
      <w:r w:rsidRPr="00BF48EE">
        <w:t>a child or young person states that they know someone who has been physically or sexually abused (sometimes the child may be referring to themselves)</w:t>
      </w:r>
    </w:p>
    <w:p w14:paraId="19829422" w14:textId="77777777" w:rsidR="002B5BCE" w:rsidRPr="00BF48EE" w:rsidRDefault="002B5BCE" w:rsidP="00525AED">
      <w:pPr>
        <w:pStyle w:val="BodyTextBullet1"/>
        <w:numPr>
          <w:ilvl w:val="0"/>
          <w:numId w:val="26"/>
        </w:numPr>
        <w:ind w:left="2058" w:hanging="357"/>
      </w:pPr>
      <w:r w:rsidRPr="00BF48EE">
        <w:t>someone who knows the child or young person states that the child or young person has been physically or sexually abused</w:t>
      </w:r>
    </w:p>
    <w:p w14:paraId="4179A64E" w14:textId="77777777" w:rsidR="002B5BCE" w:rsidRPr="00BF48EE" w:rsidRDefault="002B5BCE" w:rsidP="00525AED">
      <w:pPr>
        <w:pStyle w:val="BodyTextBullet1"/>
        <w:numPr>
          <w:ilvl w:val="0"/>
          <w:numId w:val="26"/>
        </w:numPr>
        <w:ind w:left="2058" w:hanging="357"/>
      </w:pPr>
      <w:r w:rsidRPr="00BF48EE">
        <w:t xml:space="preserve">a child shows signs of being physically or sexually abused </w:t>
      </w:r>
    </w:p>
    <w:p w14:paraId="72EDE2E3" w14:textId="77777777" w:rsidR="002B5BCE" w:rsidRPr="00BF48EE" w:rsidRDefault="002B5BCE" w:rsidP="00525AED">
      <w:pPr>
        <w:pStyle w:val="BodyTextBullet1"/>
        <w:numPr>
          <w:ilvl w:val="0"/>
          <w:numId w:val="26"/>
        </w:numPr>
        <w:ind w:left="2058" w:hanging="357"/>
      </w:pPr>
      <w:r w:rsidRPr="00BF48EE">
        <w:t>the person is aware of persistent family violence or parental substance misuse, psychiatric illness or intellectual disability or other factors that are impacting on the child or young person’s safety, stability or development</w:t>
      </w:r>
    </w:p>
    <w:p w14:paraId="2B261587" w14:textId="77777777" w:rsidR="002B5BCE" w:rsidRPr="00BF48EE" w:rsidRDefault="002B5BCE" w:rsidP="00525AED">
      <w:pPr>
        <w:pStyle w:val="BodyTextBullet1"/>
        <w:numPr>
          <w:ilvl w:val="0"/>
          <w:numId w:val="26"/>
        </w:numPr>
        <w:ind w:left="2058" w:hanging="357"/>
      </w:pPr>
      <w:r w:rsidRPr="00BF48EE">
        <w:t>the person observes signs or indicators of abuse, including non-accidental or unexplained injury, persistent neglect, poor care or lack of appropriate supervision</w:t>
      </w:r>
    </w:p>
    <w:p w14:paraId="6F14A7A5" w14:textId="77777777" w:rsidR="002B5BCE" w:rsidRPr="00BF48EE" w:rsidRDefault="002B5BCE" w:rsidP="00525AED">
      <w:pPr>
        <w:pStyle w:val="BodyTextBullet1"/>
        <w:numPr>
          <w:ilvl w:val="0"/>
          <w:numId w:val="26"/>
        </w:numPr>
        <w:ind w:left="2058" w:hanging="357"/>
      </w:pPr>
      <w:r w:rsidRPr="00BF48EE">
        <w:t>a child’s/young person’s actions or behaviour may place them at risk of significant harm and the parents/guardians are unwilling or unable to protect the child.</w:t>
      </w:r>
    </w:p>
    <w:p w14:paraId="06704959" w14:textId="77777777" w:rsidR="002B5BCE" w:rsidRDefault="002B5BCE" w:rsidP="002355C0">
      <w:pPr>
        <w:pStyle w:val="BODYTEXTELAA"/>
        <w:rPr>
          <w:b/>
          <w:bCs/>
        </w:rPr>
      </w:pPr>
      <w:r w:rsidRPr="007D4A14">
        <w:rPr>
          <w:b/>
          <w:bCs/>
        </w:rPr>
        <w:t xml:space="preserve">Reportable allegation: </w:t>
      </w:r>
      <w:r w:rsidRPr="004F137E">
        <w:t xml:space="preserve">any allegation that an employee, volunteer or student has committed child abuse </w:t>
      </w:r>
      <w:r w:rsidRPr="004F137E">
        <w:rPr>
          <w:rStyle w:val="RefertoSourceDefinitionsAttachmentChar"/>
        </w:rPr>
        <w:t>(refer to Definitions)</w:t>
      </w:r>
      <w:r w:rsidRPr="007D4A14">
        <w:rPr>
          <w:b/>
          <w:bCs/>
        </w:rPr>
        <w:t xml:space="preserve"> </w:t>
      </w:r>
    </w:p>
    <w:p w14:paraId="1CBA9E18" w14:textId="77777777" w:rsidR="002B5BCE" w:rsidRPr="00B63149" w:rsidRDefault="002B5BCE" w:rsidP="002355C0">
      <w:pPr>
        <w:pStyle w:val="BODYTEXTELAA"/>
      </w:pPr>
      <w:r w:rsidRPr="004F137E">
        <w:rPr>
          <w:b/>
          <w:bCs/>
        </w:rPr>
        <w:t>Reportable Conduct Scheme</w:t>
      </w:r>
      <w:r w:rsidRPr="00B63149">
        <w:t>: aims to improve oversight of how organisations respond to allegations of child abuse and child-related misconduct by their workers and volunteers. There are five types of ‘reportable conduct’:</w:t>
      </w:r>
    </w:p>
    <w:p w14:paraId="3E4FD27D" w14:textId="77777777" w:rsidR="002B5BCE" w:rsidRPr="00B2337B" w:rsidRDefault="002B5BCE" w:rsidP="00525AED">
      <w:pPr>
        <w:pStyle w:val="BodyTextBullet1"/>
        <w:numPr>
          <w:ilvl w:val="0"/>
          <w:numId w:val="26"/>
        </w:numPr>
        <w:ind w:left="2058" w:hanging="357"/>
      </w:pPr>
      <w:r w:rsidRPr="00B2337B">
        <w:t>sexual offences committed against, with or in the presence of a child</w:t>
      </w:r>
    </w:p>
    <w:p w14:paraId="174AE219" w14:textId="77777777" w:rsidR="002B5BCE" w:rsidRPr="00B2337B" w:rsidRDefault="002B5BCE" w:rsidP="00525AED">
      <w:pPr>
        <w:pStyle w:val="BodyTextBullet1"/>
        <w:numPr>
          <w:ilvl w:val="0"/>
          <w:numId w:val="26"/>
        </w:numPr>
        <w:ind w:left="2058" w:hanging="357"/>
      </w:pPr>
      <w:r w:rsidRPr="00B2337B">
        <w:t>sexual misconduct committed against, with or in the presence of a child</w:t>
      </w:r>
    </w:p>
    <w:p w14:paraId="2ED0A702" w14:textId="77777777" w:rsidR="002B5BCE" w:rsidRPr="00B2337B" w:rsidRDefault="002B5BCE" w:rsidP="00525AED">
      <w:pPr>
        <w:pStyle w:val="BodyTextBullet1"/>
        <w:numPr>
          <w:ilvl w:val="0"/>
          <w:numId w:val="26"/>
        </w:numPr>
        <w:ind w:left="2058" w:hanging="357"/>
      </w:pPr>
      <w:r w:rsidRPr="00B2337B">
        <w:t>physical violence against, with or in the presence of a child</w:t>
      </w:r>
    </w:p>
    <w:p w14:paraId="15A3CDF9" w14:textId="77777777" w:rsidR="002B5BCE" w:rsidRPr="00B2337B" w:rsidRDefault="002B5BCE" w:rsidP="00525AED">
      <w:pPr>
        <w:pStyle w:val="BodyTextBullet1"/>
        <w:numPr>
          <w:ilvl w:val="0"/>
          <w:numId w:val="26"/>
        </w:numPr>
        <w:ind w:left="2058" w:hanging="357"/>
      </w:pPr>
      <w:r w:rsidRPr="00B2337B">
        <w:t>any behaviour that causes significant emotional or psychological harm to a child</w:t>
      </w:r>
    </w:p>
    <w:p w14:paraId="48217F8E" w14:textId="77777777" w:rsidR="002B5BCE" w:rsidRPr="00B2337B" w:rsidRDefault="002B5BCE" w:rsidP="00525AED">
      <w:pPr>
        <w:pStyle w:val="BodyTextBullet1"/>
        <w:numPr>
          <w:ilvl w:val="0"/>
          <w:numId w:val="26"/>
        </w:numPr>
        <w:ind w:left="2058" w:hanging="357"/>
      </w:pPr>
      <w:r w:rsidRPr="00B2337B">
        <w:t>significant neglect of a child.</w:t>
      </w:r>
    </w:p>
    <w:p w14:paraId="482749F8" w14:textId="77777777" w:rsidR="002B5BCE" w:rsidRDefault="002B5BCE" w:rsidP="002355C0">
      <w:pPr>
        <w:pStyle w:val="BODYTEXTELAA"/>
      </w:pPr>
      <w:bookmarkStart w:id="1" w:name="_Hlk69707414"/>
      <w:r w:rsidRPr="0057555B">
        <w:rPr>
          <w:b/>
        </w:rPr>
        <w:t>Working with Children (WWC) Check</w:t>
      </w:r>
      <w:r>
        <w:rPr>
          <w:b/>
        </w:rPr>
        <w:t>:</w:t>
      </w:r>
      <w:r>
        <w:t xml:space="preserve"> is a legal requirement under the Worker Screening Act 2020 for those undertaking paid or voluntary child-related work in Victoria. </w:t>
      </w:r>
    </w:p>
    <w:p w14:paraId="264D91B4" w14:textId="77777777" w:rsidR="002B5BCE" w:rsidRDefault="002B5BCE" w:rsidP="002355C0">
      <w:pPr>
        <w:pStyle w:val="BODYTEXTELAA"/>
      </w:pPr>
      <w:r>
        <w:rPr>
          <w:b/>
          <w:bCs/>
        </w:rPr>
        <w:t>Working with Children Clearance</w:t>
      </w:r>
      <w:r>
        <w:t>: A WWC Clearance is granted to a person under working with children legislation if:</w:t>
      </w:r>
    </w:p>
    <w:p w14:paraId="08DB5B5E" w14:textId="77777777" w:rsidR="002B5BCE" w:rsidRPr="00B2337B" w:rsidRDefault="002B5BCE" w:rsidP="00525AED">
      <w:pPr>
        <w:pStyle w:val="BodyTextBullet1"/>
        <w:numPr>
          <w:ilvl w:val="0"/>
          <w:numId w:val="26"/>
        </w:numPr>
        <w:ind w:left="2058" w:hanging="357"/>
      </w:pPr>
      <w:r w:rsidRPr="00B2337B">
        <w:t>they have been assessed as suitable to work with children</w:t>
      </w:r>
    </w:p>
    <w:p w14:paraId="624CE8BB" w14:textId="77777777" w:rsidR="002B5BCE" w:rsidRPr="00B2337B" w:rsidRDefault="002B5BCE" w:rsidP="00525AED">
      <w:pPr>
        <w:pStyle w:val="BodyTextBullet1"/>
        <w:numPr>
          <w:ilvl w:val="0"/>
          <w:numId w:val="26"/>
        </w:numPr>
        <w:ind w:left="2058" w:hanging="357"/>
      </w:pPr>
      <w:r w:rsidRPr="00B2337B">
        <w:t>there has been no information that, if the person worked with children, they would pose a risk to those children</w:t>
      </w:r>
    </w:p>
    <w:p w14:paraId="3B8947FE" w14:textId="77777777" w:rsidR="002B5BCE" w:rsidRPr="00B2337B" w:rsidRDefault="002B5BCE" w:rsidP="00525AED">
      <w:pPr>
        <w:pStyle w:val="BodyTextBullet1"/>
        <w:numPr>
          <w:ilvl w:val="0"/>
          <w:numId w:val="26"/>
        </w:numPr>
        <w:ind w:left="2058" w:hanging="357"/>
      </w:pPr>
      <w:r w:rsidRPr="00B2337B">
        <w:t>they are not prohibited from attempting to obtain, undertake or remain in child-related employment.</w:t>
      </w:r>
    </w:p>
    <w:p w14:paraId="1C9BB0FE" w14:textId="77777777" w:rsidR="002B5BCE" w:rsidRDefault="002B5BCE" w:rsidP="002355C0">
      <w:pPr>
        <w:pStyle w:val="BODYTEXTELAA"/>
      </w:pPr>
    </w:p>
    <w:bookmarkEnd w:id="1"/>
    <w:p w14:paraId="1BE1D253" w14:textId="77777777" w:rsidR="002B5BCE" w:rsidRDefault="002B5BCE" w:rsidP="002355C0">
      <w:pPr>
        <w:pStyle w:val="BODYTEXTELAA"/>
      </w:pPr>
      <w:r>
        <w:rPr>
          <w:noProof/>
        </w:rPr>
        <mc:AlternateContent>
          <mc:Choice Requires="wps">
            <w:drawing>
              <wp:anchor distT="0" distB="0" distL="114300" distR="114300" simplePos="0" relativeHeight="251658254" behindDoc="0" locked="1" layoutInCell="1" allowOverlap="1" wp14:anchorId="11549FF8" wp14:editId="76899DA5">
                <wp:simplePos x="0" y="0"/>
                <wp:positionH relativeFrom="column">
                  <wp:posOffset>821055</wp:posOffset>
                </wp:positionH>
                <wp:positionV relativeFrom="paragraph">
                  <wp:posOffset>-55880</wp:posOffset>
                </wp:positionV>
                <wp:extent cx="5709285" cy="0"/>
                <wp:effectExtent l="0" t="0" r="0" b="0"/>
                <wp:wrapNone/>
                <wp:docPr id="15" name="Straight Connector 15"/>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0BD574" id="Straight Connector 15" o:spid="_x0000_s1026" style="position:absolute;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4.4pt" to="514.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" strokecolor="#f69434" strokeweight="1.25pt">
                <v:stroke dashstyle="1 1" joinstyle="miter"/>
                <w10:anchorlock/>
              </v:line>
            </w:pict>
          </mc:Fallback>
        </mc:AlternateContent>
      </w:r>
    </w:p>
    <w:p w14:paraId="414E69A8" w14:textId="77777777" w:rsidR="002B5BCE" w:rsidRDefault="002B5BCE" w:rsidP="002355C0">
      <w:pPr>
        <w:pStyle w:val="SourcesandRelatedPolicies"/>
      </w:pPr>
      <w:r>
        <w:rPr>
          <w:noProof/>
        </w:rPr>
        <w:drawing>
          <wp:anchor distT="0" distB="0" distL="114300" distR="114300" simplePos="0" relativeHeight="251658263" behindDoc="1" locked="0" layoutInCell="1" allowOverlap="1" wp14:anchorId="1871B7C2" wp14:editId="5DA347D8">
            <wp:simplePos x="0" y="0"/>
            <wp:positionH relativeFrom="column">
              <wp:posOffset>-53798</wp:posOffset>
            </wp:positionH>
            <wp:positionV relativeFrom="paragraph">
              <wp:posOffset>-83871</wp:posOffset>
            </wp:positionV>
            <wp:extent cx="828000" cy="828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2">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t>Sources and Related Policies</w:t>
      </w:r>
    </w:p>
    <w:p w14:paraId="78383203" w14:textId="77777777" w:rsidR="002B5BCE" w:rsidRDefault="002B5BCE" w:rsidP="002355C0">
      <w:pPr>
        <w:pStyle w:val="Heading2"/>
      </w:pPr>
      <w:r>
        <w:t>Sources</w:t>
      </w:r>
    </w:p>
    <w:p w14:paraId="1EE39115" w14:textId="77777777" w:rsidR="002B5BCE" w:rsidRPr="00B2337B" w:rsidRDefault="002B5BCE" w:rsidP="00525AED">
      <w:pPr>
        <w:pStyle w:val="BodyTextBullet1"/>
        <w:numPr>
          <w:ilvl w:val="0"/>
          <w:numId w:val="26"/>
        </w:numPr>
        <w:ind w:left="2058" w:hanging="357"/>
      </w:pPr>
      <w:r w:rsidRPr="00B2337B">
        <w:t xml:space="preserve">Australian Human Rights Commission: </w:t>
      </w:r>
      <w:hyperlink r:id="rId53" w:history="1">
        <w:r w:rsidRPr="00B2337B">
          <w:rPr>
            <w:rStyle w:val="Hyperlink"/>
          </w:rPr>
          <w:t>www.humanrights.gov.au</w:t>
        </w:r>
      </w:hyperlink>
    </w:p>
    <w:p w14:paraId="1B418D00" w14:textId="77777777" w:rsidR="002B5BCE" w:rsidRPr="00B2337B" w:rsidRDefault="002B5BCE" w:rsidP="00525AED">
      <w:pPr>
        <w:pStyle w:val="BodyTextBullet1"/>
        <w:numPr>
          <w:ilvl w:val="0"/>
          <w:numId w:val="26"/>
        </w:numPr>
        <w:ind w:left="2058" w:hanging="357"/>
      </w:pPr>
      <w:r w:rsidRPr="00B2337B">
        <w:t xml:space="preserve">Betrayal of Trust Implementation: </w:t>
      </w:r>
      <w:hyperlink r:id="rId54" w:history="1">
        <w:r w:rsidRPr="00B2337B">
          <w:rPr>
            <w:rStyle w:val="Hyperlink"/>
          </w:rPr>
          <w:t>www.justice.vic.gov.au</w:t>
        </w:r>
      </w:hyperlink>
    </w:p>
    <w:p w14:paraId="3CCAFF95" w14:textId="77777777" w:rsidR="002B5BCE" w:rsidRPr="00B2337B" w:rsidRDefault="002B5BCE" w:rsidP="00525AED">
      <w:pPr>
        <w:pStyle w:val="BodyTextBullet1"/>
        <w:numPr>
          <w:ilvl w:val="0"/>
          <w:numId w:val="26"/>
        </w:numPr>
        <w:ind w:left="2058" w:hanging="357"/>
      </w:pPr>
      <w:r w:rsidRPr="00B2337B">
        <w:t xml:space="preserve">Charter of Human Rights and Responsibilities Act 2006 (Vic): </w:t>
      </w:r>
      <w:hyperlink r:id="rId55" w:history="1">
        <w:r w:rsidRPr="00B2337B">
          <w:rPr>
            <w:rStyle w:val="Hyperlink"/>
          </w:rPr>
          <w:t>www.legislation.vic.gov.au</w:t>
        </w:r>
      </w:hyperlink>
    </w:p>
    <w:p w14:paraId="52BBD503" w14:textId="77777777" w:rsidR="002B5BCE" w:rsidRPr="00B2337B" w:rsidRDefault="002B5BCE" w:rsidP="00525AED">
      <w:pPr>
        <w:pStyle w:val="BodyTextBullet1"/>
        <w:numPr>
          <w:ilvl w:val="0"/>
          <w:numId w:val="26"/>
        </w:numPr>
        <w:ind w:left="2058" w:hanging="357"/>
      </w:pPr>
      <w:r w:rsidRPr="00B2337B">
        <w:t xml:space="preserve">Child Information Sharing Scheme Ministerial Guidelines: </w:t>
      </w:r>
      <w:hyperlink r:id="rId56" w:history="1">
        <w:r w:rsidRPr="00B2337B">
          <w:rPr>
            <w:rStyle w:val="Hyperlink"/>
          </w:rPr>
          <w:t>www.vic.gov.au/guides-templates-tools-for-information-sharing</w:t>
        </w:r>
      </w:hyperlink>
    </w:p>
    <w:p w14:paraId="0AE7C4C9" w14:textId="77777777" w:rsidR="002B5BCE" w:rsidRPr="00B2337B" w:rsidRDefault="002B5BCE" w:rsidP="00525AED">
      <w:pPr>
        <w:pStyle w:val="BodyTextBullet1"/>
        <w:numPr>
          <w:ilvl w:val="0"/>
          <w:numId w:val="26"/>
        </w:numPr>
        <w:ind w:left="2058" w:hanging="357"/>
      </w:pPr>
      <w:r w:rsidRPr="00252E76">
        <w:lastRenderedPageBreak/>
        <w:t>Commission for Children and Young People</w:t>
      </w:r>
      <w:r w:rsidRPr="00D0722A">
        <w:t xml:space="preserve"> (CCYP)</w:t>
      </w:r>
      <w:r>
        <w:t xml:space="preserve">: </w:t>
      </w:r>
      <w:hyperlink r:id="rId57" w:history="1">
        <w:r w:rsidRPr="007D07E0">
          <w:rPr>
            <w:rStyle w:val="Hyperlink"/>
          </w:rPr>
          <w:t xml:space="preserve"> Generic learning or training action plan and training materials</w:t>
        </w:r>
      </w:hyperlink>
    </w:p>
    <w:p w14:paraId="78750DAF" w14:textId="77777777" w:rsidR="002B5BCE" w:rsidRPr="005B6FE5" w:rsidRDefault="002B5BCE" w:rsidP="00525AED">
      <w:pPr>
        <w:pStyle w:val="BodyTextBullet1"/>
        <w:numPr>
          <w:ilvl w:val="0"/>
          <w:numId w:val="26"/>
        </w:numPr>
        <w:ind w:left="2058" w:hanging="357"/>
        <w:rPr>
          <w:rStyle w:val="Hyperlink"/>
        </w:rPr>
      </w:pPr>
      <w:r w:rsidRPr="005B6FE5">
        <w:t xml:space="preserve">Commission for Children and Young People (CCYP): </w:t>
      </w:r>
      <w:hyperlink r:id="rId58" w:history="1">
        <w:r w:rsidRPr="005B6FE5">
          <w:rPr>
            <w:rStyle w:val="Hyperlink"/>
          </w:rPr>
          <w:t>https://ccyp.vic.gov.au</w:t>
        </w:r>
      </w:hyperlink>
    </w:p>
    <w:p w14:paraId="3D9AFB65" w14:textId="77777777" w:rsidR="002B5BCE" w:rsidRPr="005B6FE5" w:rsidRDefault="002B5BCE" w:rsidP="00525AED">
      <w:pPr>
        <w:pStyle w:val="BodyTextBullet1"/>
        <w:numPr>
          <w:ilvl w:val="0"/>
          <w:numId w:val="26"/>
        </w:numPr>
        <w:ind w:left="2058" w:hanging="357"/>
        <w:rPr>
          <w:rStyle w:val="Hyperlink"/>
        </w:rPr>
      </w:pPr>
      <w:r w:rsidRPr="005B6FE5">
        <w:rPr>
          <w:rStyle w:val="Hyperlink"/>
        </w:rPr>
        <w:t xml:space="preserve">Commission for Children and Young People (CCYP), Risk Assessment and Management template: </w:t>
      </w:r>
      <w:hyperlink r:id="rId59" w:anchor="TOC-14" w:history="1">
        <w:r w:rsidRPr="005B6FE5">
          <w:rPr>
            <w:rStyle w:val="Hyperlink"/>
          </w:rPr>
          <w:t>https://ccyp.vic.gov.au/resources/child-safe-standards/#TOC-14</w:t>
        </w:r>
      </w:hyperlink>
    </w:p>
    <w:p w14:paraId="7DAB1F3D" w14:textId="77777777" w:rsidR="002B5BCE" w:rsidRPr="005B6FE5" w:rsidRDefault="002B5BCE" w:rsidP="00525AED">
      <w:pPr>
        <w:pStyle w:val="BodyTextBullet1"/>
        <w:numPr>
          <w:ilvl w:val="0"/>
          <w:numId w:val="26"/>
        </w:numPr>
        <w:ind w:left="2058" w:hanging="357"/>
        <w:rPr>
          <w:rStyle w:val="Hyperlink"/>
        </w:rPr>
      </w:pPr>
      <w:r w:rsidRPr="005B6FE5">
        <w:rPr>
          <w:rStyle w:val="Hyperlink"/>
        </w:rPr>
        <w:t xml:space="preserve">Commission for Children and Young People (CCYP), Short Guide to the Child Safe Standards: </w:t>
      </w:r>
      <w:hyperlink r:id="rId60" w:history="1">
        <w:r w:rsidRPr="005B6FE5">
          <w:rPr>
            <w:rStyle w:val="Hyperlink"/>
          </w:rPr>
          <w:t>https://ccyp.vic.gov.au/assets/resources/New-CSS/A-short-guide-to-the-Child-Safe-Standards-27.04.23.pdf</w:t>
        </w:r>
      </w:hyperlink>
    </w:p>
    <w:p w14:paraId="28DA674A" w14:textId="77777777" w:rsidR="002B5BCE" w:rsidRPr="005B6FE5" w:rsidRDefault="002B5BCE" w:rsidP="00525AED">
      <w:pPr>
        <w:pStyle w:val="BodyTextBullet1"/>
        <w:numPr>
          <w:ilvl w:val="0"/>
          <w:numId w:val="26"/>
        </w:numPr>
        <w:ind w:left="2058" w:hanging="357"/>
        <w:rPr>
          <w:rStyle w:val="Hyperlink"/>
        </w:rPr>
      </w:pPr>
      <w:r w:rsidRPr="005B6FE5">
        <w:rPr>
          <w:rStyle w:val="Hyperlink"/>
        </w:rPr>
        <w:t xml:space="preserve">Commission for Children and Young People (CCYP), Sample learning or training action plan: </w:t>
      </w:r>
      <w:hyperlink r:id="rId61" w:history="1">
        <w:r w:rsidRPr="005B6FE5">
          <w:rPr>
            <w:rStyle w:val="Hyperlink"/>
          </w:rPr>
          <w:t>https://ccyp.vic.gov.au/assets/resources/New-CSS/Risk-assessment-and-management-templates.docx</w:t>
        </w:r>
      </w:hyperlink>
    </w:p>
    <w:p w14:paraId="5DB94CBC" w14:textId="77777777" w:rsidR="002B5BCE" w:rsidRPr="00A35656" w:rsidRDefault="002B5BCE" w:rsidP="00525AED">
      <w:pPr>
        <w:pStyle w:val="BodyTextBullet1"/>
        <w:numPr>
          <w:ilvl w:val="0"/>
          <w:numId w:val="26"/>
        </w:numPr>
        <w:ind w:left="2058" w:hanging="357"/>
      </w:pPr>
      <w:r w:rsidRPr="00A35656">
        <w:t xml:space="preserve">Keeping Our Kids Safe: Cultural Safety and the National Principles for Child Safe Organisations: </w:t>
      </w:r>
      <w:r w:rsidRPr="00A35656">
        <w:cr/>
      </w:r>
      <w:hyperlink r:id="rId62" w:history="1">
        <w:r w:rsidRPr="00A35656">
          <w:rPr>
            <w:rStyle w:val="Hyperlink"/>
          </w:rPr>
          <w:t>Keeping our kids safe: Understanding cultural safety in Child Safe Organisations</w:t>
        </w:r>
      </w:hyperlink>
    </w:p>
    <w:p w14:paraId="28C1B3BF" w14:textId="77777777" w:rsidR="002B5BCE" w:rsidRPr="00A35656" w:rsidRDefault="002B5BCE" w:rsidP="00525AED">
      <w:pPr>
        <w:pStyle w:val="BodyTextBullet1"/>
        <w:numPr>
          <w:ilvl w:val="0"/>
          <w:numId w:val="26"/>
        </w:numPr>
        <w:ind w:left="2058" w:hanging="357"/>
        <w:rPr>
          <w:rStyle w:val="Hyperlink"/>
        </w:rPr>
      </w:pPr>
      <w:r w:rsidRPr="00A35656">
        <w:t xml:space="preserve">Department of Education Mandatory Reporting eLearning Module: </w:t>
      </w:r>
      <w:hyperlink r:id="rId63" w:history="1">
        <w:r w:rsidRPr="00A35656">
          <w:rPr>
            <w:rStyle w:val="Hyperlink"/>
          </w:rPr>
          <w:t>https://www.vic.gov.au/child-protection-early-childhood-online-learning</w:t>
        </w:r>
      </w:hyperlink>
    </w:p>
    <w:p w14:paraId="2A196BFF" w14:textId="77777777" w:rsidR="002B5BCE" w:rsidRPr="00A35656" w:rsidRDefault="002B5BCE" w:rsidP="00525AED">
      <w:pPr>
        <w:pStyle w:val="BodyTextBullet1"/>
        <w:numPr>
          <w:ilvl w:val="0"/>
          <w:numId w:val="26"/>
        </w:numPr>
        <w:ind w:left="2058" w:hanging="357"/>
      </w:pPr>
      <w:r w:rsidRPr="00A35656">
        <w:t xml:space="preserve">Ministerial Guidelines for the Family Violence Information Sharing Scheme: </w:t>
      </w:r>
      <w:hyperlink r:id="rId64" w:history="1">
        <w:r w:rsidRPr="00A35656">
          <w:rPr>
            <w:rStyle w:val="Hyperlink"/>
          </w:rPr>
          <w:t>www.vic.gov.au/family-violence-information-sharing-scheme</w:t>
        </w:r>
      </w:hyperlink>
    </w:p>
    <w:p w14:paraId="2C50E5A9" w14:textId="77777777" w:rsidR="002B5BCE" w:rsidRPr="00A35656" w:rsidRDefault="002B5BCE" w:rsidP="00525AED">
      <w:pPr>
        <w:pStyle w:val="BodyTextBullet1"/>
        <w:numPr>
          <w:ilvl w:val="0"/>
          <w:numId w:val="26"/>
        </w:numPr>
        <w:ind w:left="2058" w:hanging="357"/>
      </w:pPr>
      <w:r w:rsidRPr="00A35656">
        <w:t xml:space="preserve">National Children’s Commissioner: </w:t>
      </w:r>
      <w:hyperlink r:id="rId65" w:history="1">
        <w:r w:rsidRPr="00A35656">
          <w:rPr>
            <w:rStyle w:val="Hyperlink"/>
          </w:rPr>
          <w:t>https://humanrights.gov.au/our-work/commission-general/national-childrens-commissioner-anne-hollonds</w:t>
        </w:r>
      </w:hyperlink>
    </w:p>
    <w:p w14:paraId="36875DEF" w14:textId="77777777" w:rsidR="002B5BCE" w:rsidRPr="006548C7" w:rsidRDefault="002B5BCE" w:rsidP="00525AED">
      <w:pPr>
        <w:pStyle w:val="BodyTextBullet1"/>
        <w:numPr>
          <w:ilvl w:val="0"/>
          <w:numId w:val="26"/>
        </w:numPr>
        <w:ind w:left="2058" w:hanging="357"/>
      </w:pPr>
      <w:r w:rsidRPr="006548C7">
        <w:t xml:space="preserve">National Model Code - Taking images in early childhood education and care: </w:t>
      </w:r>
      <w:hyperlink r:id="rId66" w:history="1">
        <w:r w:rsidRPr="006548C7">
          <w:rPr>
            <w:rStyle w:val="Hyperlink"/>
          </w:rPr>
          <w:t>https://www.acecqa.gov.au/national-model-code-taking-images-early-childhood-education-and-care</w:t>
        </w:r>
      </w:hyperlink>
    </w:p>
    <w:p w14:paraId="022B75FD" w14:textId="77777777" w:rsidR="002B5BCE" w:rsidRPr="00A35656" w:rsidRDefault="002B5BCE" w:rsidP="00525AED">
      <w:pPr>
        <w:pStyle w:val="BodyTextBullet1"/>
        <w:numPr>
          <w:ilvl w:val="0"/>
          <w:numId w:val="26"/>
        </w:numPr>
        <w:ind w:left="2058" w:hanging="357"/>
      </w:pPr>
      <w:r w:rsidRPr="00252E76">
        <w:t>Q</w:t>
      </w:r>
      <w:r>
        <w:t xml:space="preserve">uality </w:t>
      </w:r>
      <w:r w:rsidRPr="00252E76">
        <w:t>A</w:t>
      </w:r>
      <w:r>
        <w:t xml:space="preserve">ssessment and </w:t>
      </w:r>
      <w:r w:rsidRPr="00252E76">
        <w:t>R</w:t>
      </w:r>
      <w:r>
        <w:t xml:space="preserve">egulation </w:t>
      </w:r>
      <w:r w:rsidRPr="00252E76">
        <w:t>D</w:t>
      </w:r>
      <w:r>
        <w:t>ivision</w:t>
      </w:r>
      <w:r w:rsidRPr="00252E76">
        <w:t>’s online guidance</w:t>
      </w:r>
      <w:r w:rsidRPr="001D65B1">
        <w:t xml:space="preserve">: </w:t>
      </w:r>
      <w:hyperlink r:id="rId67" w:history="1">
        <w:r w:rsidRPr="00A35656">
          <w:rPr>
            <w:rStyle w:val="Hyperlink"/>
          </w:rPr>
          <w:t>Early Childhood Guidance on the Child Safe Standards</w:t>
        </w:r>
      </w:hyperlink>
    </w:p>
    <w:p w14:paraId="585A2E6B" w14:textId="77777777" w:rsidR="002B5BCE" w:rsidRPr="00A35656" w:rsidRDefault="002B5BCE" w:rsidP="00525AED">
      <w:pPr>
        <w:pStyle w:val="BodyTextBullet1"/>
        <w:numPr>
          <w:ilvl w:val="0"/>
          <w:numId w:val="26"/>
        </w:numPr>
        <w:ind w:left="2058" w:hanging="357"/>
      </w:pPr>
      <w:r w:rsidRPr="00A35656">
        <w:t xml:space="preserve">Risk Assessment and Management Tool, ACECQA: </w:t>
      </w:r>
      <w:hyperlink r:id="rId68" w:history="1">
        <w:r w:rsidRPr="00A35656">
          <w:rPr>
            <w:rStyle w:val="Hyperlink"/>
          </w:rPr>
          <w:t>www.acecqa.gov.au</w:t>
        </w:r>
      </w:hyperlink>
    </w:p>
    <w:p w14:paraId="16B3B1F7" w14:textId="77777777" w:rsidR="002B5BCE" w:rsidRPr="00B2337B" w:rsidRDefault="002B5BCE" w:rsidP="00525AED">
      <w:pPr>
        <w:pStyle w:val="BodyTextBullet1"/>
        <w:numPr>
          <w:ilvl w:val="0"/>
          <w:numId w:val="26"/>
        </w:numPr>
        <w:ind w:left="2058" w:hanging="357"/>
      </w:pPr>
      <w:r w:rsidRPr="00A35656">
        <w:t>Service Agreement Information Kit for Funded Organisations:</w:t>
      </w:r>
      <w:r w:rsidRPr="00B2337B">
        <w:t xml:space="preserve"> </w:t>
      </w:r>
      <w:hyperlink r:id="rId69" w:history="1">
        <w:r w:rsidRPr="00B2337B">
          <w:rPr>
            <w:rStyle w:val="Hyperlink"/>
          </w:rPr>
          <w:t>https://fac.</w:t>
        </w:r>
        <w:r>
          <w:rPr>
            <w:rStyle w:val="Hyperlink"/>
          </w:rPr>
          <w:t>DFFH</w:t>
        </w:r>
        <w:r w:rsidRPr="00B2337B">
          <w:rPr>
            <w:rStyle w:val="Hyperlink"/>
          </w:rPr>
          <w:t>.vic.gov.au/service-agreement-requirements</w:t>
        </w:r>
      </w:hyperlink>
    </w:p>
    <w:p w14:paraId="06BF1B37" w14:textId="77777777" w:rsidR="002B5BCE" w:rsidRDefault="002B5BCE" w:rsidP="00525AED">
      <w:pPr>
        <w:pStyle w:val="BodyTextBullet1"/>
        <w:numPr>
          <w:ilvl w:val="0"/>
          <w:numId w:val="26"/>
        </w:numPr>
        <w:ind w:left="2058" w:hanging="357"/>
      </w:pPr>
      <w:r w:rsidRPr="00252E76">
        <w:t>Star Health’s ‘Being Equal’</w:t>
      </w:r>
      <w:r w:rsidRPr="00C227A4">
        <w:t xml:space="preserve"> model for change in early childhood services</w:t>
      </w:r>
      <w:r>
        <w:t xml:space="preserve">: </w:t>
      </w:r>
      <w:r w:rsidRPr="007E6255">
        <w:cr/>
      </w:r>
      <w:hyperlink r:id="rId70" w:history="1">
        <w:r w:rsidRPr="006D07A7">
          <w:rPr>
            <w:rStyle w:val="Hyperlink"/>
          </w:rPr>
          <w:t>Gender Equality and Respect in Early Learning Services</w:t>
        </w:r>
      </w:hyperlink>
    </w:p>
    <w:p w14:paraId="6C83AF38" w14:textId="77777777" w:rsidR="002B5BCE" w:rsidRPr="00B2337B" w:rsidRDefault="002B5BCE" w:rsidP="00525AED">
      <w:pPr>
        <w:pStyle w:val="BodyTextBullet1"/>
        <w:numPr>
          <w:ilvl w:val="0"/>
          <w:numId w:val="26"/>
        </w:numPr>
        <w:ind w:left="2058" w:hanging="357"/>
      </w:pPr>
      <w:r w:rsidRPr="00B2337B">
        <w:t xml:space="preserve">The United Nations Convention on the Rights of the Child: </w:t>
      </w:r>
      <w:hyperlink r:id="rId71" w:history="1">
        <w:r w:rsidRPr="00B2337B">
          <w:rPr>
            <w:rStyle w:val="Hyperlink"/>
          </w:rPr>
          <w:t>www.unicef.org</w:t>
        </w:r>
      </w:hyperlink>
    </w:p>
    <w:p w14:paraId="12E5F7EC" w14:textId="77777777" w:rsidR="002B5BCE" w:rsidRPr="00B2337B" w:rsidRDefault="002B5BCE" w:rsidP="00525AED">
      <w:pPr>
        <w:pStyle w:val="BodyTextBullet1"/>
        <w:numPr>
          <w:ilvl w:val="0"/>
          <w:numId w:val="26"/>
        </w:numPr>
        <w:ind w:left="2058" w:hanging="357"/>
      </w:pPr>
      <w:r w:rsidRPr="00B2337B">
        <w:t xml:space="preserve">Victorian Institute of Teaching: </w:t>
      </w:r>
      <w:hyperlink r:id="rId72" w:history="1">
        <w:r w:rsidRPr="00B2337B">
          <w:rPr>
            <w:rStyle w:val="Hyperlink"/>
          </w:rPr>
          <w:t>www.vit.vic.edu.au</w:t>
        </w:r>
      </w:hyperlink>
    </w:p>
    <w:p w14:paraId="1B64E6E3" w14:textId="77777777" w:rsidR="002B5BCE" w:rsidRPr="007E6255" w:rsidRDefault="002B5BCE" w:rsidP="00525AED">
      <w:pPr>
        <w:pStyle w:val="BodyTextBullet1"/>
        <w:numPr>
          <w:ilvl w:val="0"/>
          <w:numId w:val="26"/>
        </w:numPr>
        <w:ind w:left="2058" w:hanging="357"/>
        <w:rPr>
          <w:rStyle w:val="Hyperlink"/>
        </w:rPr>
      </w:pPr>
      <w:r>
        <w:t xml:space="preserve">Working with Children (WWC) Check: </w:t>
      </w:r>
      <w:hyperlink r:id="rId73">
        <w:r w:rsidRPr="2CD32B96">
          <w:rPr>
            <w:rStyle w:val="Hyperlink"/>
          </w:rPr>
          <w:t>www.workingwithchildren.vic.gov.au</w:t>
        </w:r>
      </w:hyperlink>
    </w:p>
    <w:p w14:paraId="08FA5741" w14:textId="77777777" w:rsidR="002B5BCE" w:rsidRDefault="002B5BCE" w:rsidP="002355C0">
      <w:pPr>
        <w:pStyle w:val="BodyTextBullet1"/>
        <w:numPr>
          <w:ilvl w:val="0"/>
          <w:numId w:val="0"/>
        </w:numPr>
        <w:ind w:left="2058"/>
        <w:rPr>
          <w:rStyle w:val="Hyperlink"/>
          <w:rFonts w:eastAsia="Calibri" w:cs="Arial"/>
          <w:szCs w:val="20"/>
        </w:rPr>
      </w:pPr>
    </w:p>
    <w:p w14:paraId="06F2025A" w14:textId="77777777" w:rsidR="002B5BCE" w:rsidRDefault="002B5BCE" w:rsidP="002355C0">
      <w:pPr>
        <w:pStyle w:val="Heading2"/>
      </w:pPr>
      <w:r>
        <w:t>Related Policies</w:t>
      </w:r>
    </w:p>
    <w:p w14:paraId="0D50F0D8" w14:textId="77777777" w:rsidR="002B5BCE" w:rsidRPr="00A35656" w:rsidRDefault="002B5BCE" w:rsidP="00525AED">
      <w:pPr>
        <w:pStyle w:val="BodyTextBullet1"/>
        <w:numPr>
          <w:ilvl w:val="0"/>
          <w:numId w:val="26"/>
        </w:numPr>
        <w:ind w:left="2058" w:hanging="357"/>
      </w:pPr>
      <w:r w:rsidRPr="00A35656">
        <w:t>Acceptance and Refusal of Authorisations</w:t>
      </w:r>
    </w:p>
    <w:p w14:paraId="75344025" w14:textId="77777777" w:rsidR="002B5BCE" w:rsidRPr="00A35656" w:rsidRDefault="002B5BCE" w:rsidP="00525AED">
      <w:pPr>
        <w:pStyle w:val="BodyTextBullet1"/>
        <w:numPr>
          <w:ilvl w:val="0"/>
          <w:numId w:val="26"/>
        </w:numPr>
        <w:ind w:left="2058" w:hanging="357"/>
      </w:pPr>
      <w:r w:rsidRPr="00A35656">
        <w:t xml:space="preserve">Behaviour Support </w:t>
      </w:r>
    </w:p>
    <w:p w14:paraId="708DB5B0" w14:textId="77777777" w:rsidR="002B5BCE" w:rsidRPr="00A35656" w:rsidRDefault="002B5BCE" w:rsidP="00525AED">
      <w:pPr>
        <w:pStyle w:val="BodyTextBullet1"/>
        <w:numPr>
          <w:ilvl w:val="0"/>
          <w:numId w:val="26"/>
        </w:numPr>
        <w:ind w:left="2058" w:hanging="357"/>
      </w:pPr>
      <w:r w:rsidRPr="00A35656">
        <w:t>Code of Conduct</w:t>
      </w:r>
    </w:p>
    <w:p w14:paraId="078010A9" w14:textId="77777777" w:rsidR="002B5BCE" w:rsidRPr="00A35656" w:rsidRDefault="002B5BCE" w:rsidP="00525AED">
      <w:pPr>
        <w:pStyle w:val="BodyTextBullet1"/>
        <w:numPr>
          <w:ilvl w:val="0"/>
          <w:numId w:val="26"/>
        </w:numPr>
        <w:ind w:left="2058" w:hanging="357"/>
      </w:pPr>
      <w:r w:rsidRPr="00A35656">
        <w:t>Compliments and Complaints</w:t>
      </w:r>
    </w:p>
    <w:p w14:paraId="570BD047" w14:textId="77777777" w:rsidR="002B5BCE" w:rsidRPr="003705D4" w:rsidRDefault="002B5BCE" w:rsidP="00525AED">
      <w:pPr>
        <w:pStyle w:val="BodyTextBullet1"/>
        <w:numPr>
          <w:ilvl w:val="0"/>
          <w:numId w:val="26"/>
        </w:numPr>
        <w:ind w:left="2058" w:hanging="357"/>
      </w:pPr>
      <w:r w:rsidRPr="003705D4">
        <w:t>Delivery and Collection of Children</w:t>
      </w:r>
    </w:p>
    <w:p w14:paraId="7B420610" w14:textId="77777777" w:rsidR="002B5BCE" w:rsidRPr="003705D4" w:rsidRDefault="002B5BCE" w:rsidP="00525AED">
      <w:pPr>
        <w:pStyle w:val="BodyTextBullet1"/>
        <w:numPr>
          <w:ilvl w:val="0"/>
          <w:numId w:val="26"/>
        </w:numPr>
        <w:ind w:left="2058" w:hanging="357"/>
      </w:pPr>
      <w:r w:rsidRPr="003705D4">
        <w:t>eSafety for Children</w:t>
      </w:r>
    </w:p>
    <w:p w14:paraId="2EEF7E96" w14:textId="77777777" w:rsidR="002B5BCE" w:rsidRPr="00A35656" w:rsidRDefault="002B5BCE" w:rsidP="00525AED">
      <w:pPr>
        <w:pStyle w:val="BodyTextBullet1"/>
        <w:numPr>
          <w:ilvl w:val="0"/>
          <w:numId w:val="26"/>
        </w:numPr>
        <w:ind w:left="2058" w:hanging="357"/>
      </w:pPr>
      <w:r w:rsidRPr="00A35656">
        <w:t>Incident, Injury, Trauma and Illness</w:t>
      </w:r>
    </w:p>
    <w:p w14:paraId="34D81430" w14:textId="77777777" w:rsidR="002B5BCE" w:rsidRPr="00B2337B" w:rsidRDefault="002B5BCE" w:rsidP="00525AED">
      <w:pPr>
        <w:pStyle w:val="BodyTextBullet1"/>
        <w:numPr>
          <w:ilvl w:val="0"/>
          <w:numId w:val="26"/>
        </w:numPr>
        <w:ind w:left="2058" w:hanging="357"/>
      </w:pPr>
      <w:r w:rsidRPr="00B2337B">
        <w:t>Inclusion and Equity</w:t>
      </w:r>
    </w:p>
    <w:p w14:paraId="608B4B27" w14:textId="77777777" w:rsidR="002B5BCE" w:rsidRPr="00A35656" w:rsidRDefault="002B5BCE" w:rsidP="00525AED">
      <w:pPr>
        <w:pStyle w:val="BodyTextBullet1"/>
        <w:numPr>
          <w:ilvl w:val="0"/>
          <w:numId w:val="26"/>
        </w:numPr>
        <w:ind w:left="2058" w:hanging="357"/>
      </w:pPr>
      <w:r w:rsidRPr="00A35656">
        <w:t xml:space="preserve">Information Communication Technologies  </w:t>
      </w:r>
    </w:p>
    <w:p w14:paraId="5ACF0F94" w14:textId="77777777" w:rsidR="002B5BCE" w:rsidRDefault="002B5BCE" w:rsidP="00525AED">
      <w:pPr>
        <w:pStyle w:val="BodyTextBullet1"/>
        <w:numPr>
          <w:ilvl w:val="0"/>
          <w:numId w:val="26"/>
        </w:numPr>
        <w:ind w:left="2058" w:hanging="357"/>
      </w:pPr>
      <w:r w:rsidRPr="00B2337B">
        <w:t>Interactions with Children</w:t>
      </w:r>
    </w:p>
    <w:p w14:paraId="549576A2" w14:textId="77777777" w:rsidR="002B5BCE" w:rsidRDefault="002B5BCE" w:rsidP="00525AED">
      <w:pPr>
        <w:pStyle w:val="BodyTextBullet1"/>
        <w:numPr>
          <w:ilvl w:val="0"/>
          <w:numId w:val="26"/>
        </w:numPr>
        <w:ind w:left="2058" w:hanging="357"/>
      </w:pPr>
      <w:r>
        <w:t>Mental Health and Wellbeing</w:t>
      </w:r>
    </w:p>
    <w:p w14:paraId="04F504D7" w14:textId="77777777" w:rsidR="002B5BCE" w:rsidRPr="00B2337B" w:rsidRDefault="002B5BCE" w:rsidP="00525AED">
      <w:pPr>
        <w:pStyle w:val="BodyTextBullet1"/>
        <w:numPr>
          <w:ilvl w:val="0"/>
          <w:numId w:val="26"/>
        </w:numPr>
        <w:ind w:left="2058" w:hanging="357"/>
      </w:pPr>
      <w:r>
        <w:t xml:space="preserve">Occupational Health and Safety </w:t>
      </w:r>
    </w:p>
    <w:p w14:paraId="46C7535E" w14:textId="77777777" w:rsidR="002B5BCE" w:rsidRPr="00B2337B" w:rsidRDefault="002B5BCE" w:rsidP="00525AED">
      <w:pPr>
        <w:pStyle w:val="BodyTextBullet1"/>
        <w:numPr>
          <w:ilvl w:val="0"/>
          <w:numId w:val="26"/>
        </w:numPr>
        <w:ind w:left="2058" w:hanging="357"/>
      </w:pPr>
      <w:r w:rsidRPr="00B2337B">
        <w:t>Participation of Volunteers and Students</w:t>
      </w:r>
    </w:p>
    <w:p w14:paraId="67D61DE1" w14:textId="77777777" w:rsidR="002B5BCE" w:rsidRPr="00B2337B" w:rsidRDefault="002B5BCE" w:rsidP="00525AED">
      <w:pPr>
        <w:pStyle w:val="BodyTextBullet1"/>
        <w:numPr>
          <w:ilvl w:val="0"/>
          <w:numId w:val="26"/>
        </w:numPr>
        <w:ind w:left="2058" w:hanging="357"/>
      </w:pPr>
      <w:r w:rsidRPr="00B2337B">
        <w:t>Privacy and Confidentiality</w:t>
      </w:r>
    </w:p>
    <w:p w14:paraId="1C452DB0" w14:textId="77777777" w:rsidR="002B5BCE" w:rsidRPr="00A35656" w:rsidRDefault="002B5BCE" w:rsidP="00525AED">
      <w:pPr>
        <w:pStyle w:val="BodyTextBullet1"/>
        <w:numPr>
          <w:ilvl w:val="0"/>
          <w:numId w:val="26"/>
        </w:numPr>
        <w:ind w:left="2058" w:hanging="357"/>
      </w:pPr>
      <w:r w:rsidRPr="00A35656">
        <w:t xml:space="preserve">Safe Arrival of Children </w:t>
      </w:r>
    </w:p>
    <w:p w14:paraId="24F67076" w14:textId="77777777" w:rsidR="002B5BCE" w:rsidRPr="00B2337B" w:rsidRDefault="002B5BCE" w:rsidP="00525AED">
      <w:pPr>
        <w:pStyle w:val="BodyTextBullet1"/>
        <w:numPr>
          <w:ilvl w:val="0"/>
          <w:numId w:val="26"/>
        </w:numPr>
        <w:ind w:left="2058" w:hanging="357"/>
      </w:pPr>
      <w:r w:rsidRPr="00B2337B">
        <w:lastRenderedPageBreak/>
        <w:t>Staffing</w:t>
      </w:r>
    </w:p>
    <w:p w14:paraId="1D452933" w14:textId="77777777" w:rsidR="002B5BCE" w:rsidRPr="00B2337B" w:rsidRDefault="002B5BCE" w:rsidP="00525AED">
      <w:pPr>
        <w:pStyle w:val="BodyTextBullet1"/>
        <w:numPr>
          <w:ilvl w:val="0"/>
          <w:numId w:val="26"/>
        </w:numPr>
        <w:ind w:left="2058" w:hanging="357"/>
      </w:pPr>
      <w:r w:rsidRPr="00B2337B">
        <w:t>Supervision of Children</w:t>
      </w:r>
    </w:p>
    <w:p w14:paraId="014A4433" w14:textId="77777777" w:rsidR="002B5BCE" w:rsidRPr="000C5FAE" w:rsidRDefault="002B5BCE" w:rsidP="002355C0">
      <w:pPr>
        <w:pStyle w:val="BODYTEXTELAA"/>
      </w:pPr>
      <w:r>
        <w:rPr>
          <w:noProof/>
        </w:rPr>
        <w:drawing>
          <wp:anchor distT="0" distB="0" distL="114300" distR="114300" simplePos="0" relativeHeight="251658264" behindDoc="1" locked="0" layoutInCell="1" allowOverlap="1" wp14:anchorId="5C08166A" wp14:editId="3D50BE65">
            <wp:simplePos x="0" y="0"/>
            <wp:positionH relativeFrom="column">
              <wp:posOffset>-149860</wp:posOffset>
            </wp:positionH>
            <wp:positionV relativeFrom="paragraph">
              <wp:posOffset>254000</wp:posOffset>
            </wp:positionV>
            <wp:extent cx="827405" cy="82740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74">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p>
    <w:p w14:paraId="1927149F" w14:textId="77777777" w:rsidR="002B5BCE" w:rsidRDefault="002B5BCE" w:rsidP="002355C0">
      <w:pPr>
        <w:pStyle w:val="BODYTEXTELAA"/>
      </w:pPr>
      <w:r>
        <w:rPr>
          <w:noProof/>
        </w:rPr>
        <mc:AlternateContent>
          <mc:Choice Requires="wps">
            <w:drawing>
              <wp:anchor distT="0" distB="0" distL="114300" distR="114300" simplePos="0" relativeHeight="251658255" behindDoc="0" locked="1" layoutInCell="1" allowOverlap="1" wp14:anchorId="5DA4F305" wp14:editId="1C0BE7DA">
                <wp:simplePos x="0" y="0"/>
                <wp:positionH relativeFrom="column">
                  <wp:posOffset>821055</wp:posOffset>
                </wp:positionH>
                <wp:positionV relativeFrom="paragraph">
                  <wp:posOffset>-17780</wp:posOffset>
                </wp:positionV>
                <wp:extent cx="5709285" cy="0"/>
                <wp:effectExtent l="0" t="0" r="0" b="0"/>
                <wp:wrapNone/>
                <wp:docPr id="16" name="Straight Connector 16"/>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B0593" id="Straight Connector 16" o:spid="_x0000_s1026" style="position:absolute;flip:y;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1.4pt" to="514.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" strokecolor="#f69434" strokeweight="1.25pt">
                <v:stroke dashstyle="1 1" joinstyle="miter"/>
                <w10:anchorlock/>
              </v:line>
            </w:pict>
          </mc:Fallback>
        </mc:AlternateContent>
      </w:r>
    </w:p>
    <w:p w14:paraId="0B4EE52B" w14:textId="77777777" w:rsidR="002B5BCE" w:rsidRDefault="002B5BCE" w:rsidP="002355C0">
      <w:pPr>
        <w:pStyle w:val="Evaluation"/>
      </w:pPr>
      <w:r>
        <w:t>Evaluation</w:t>
      </w:r>
    </w:p>
    <w:p w14:paraId="6CBA5396" w14:textId="77777777" w:rsidR="002B5BCE" w:rsidRDefault="002B5BCE" w:rsidP="002355C0">
      <w:pPr>
        <w:pStyle w:val="BODYTEXTELAA"/>
      </w:pPr>
      <w:r>
        <w:t>In order to assess whether the values and purposes of the policy have been achieved, the Approved Provider will:</w:t>
      </w:r>
    </w:p>
    <w:p w14:paraId="43258316" w14:textId="77777777" w:rsidR="002B5BCE" w:rsidRPr="00B2337B" w:rsidRDefault="002B5BCE" w:rsidP="00525AED">
      <w:pPr>
        <w:pStyle w:val="BodyTextBullet1"/>
        <w:numPr>
          <w:ilvl w:val="0"/>
          <w:numId w:val="26"/>
        </w:numPr>
        <w:ind w:left="2058" w:hanging="357"/>
      </w:pPr>
      <w:r w:rsidRPr="00B2337B">
        <w:t>regularly seek feedback from everyone affected by the policy regarding its effectiveness, particularly in relation to identifying and responding to child safety concerns</w:t>
      </w:r>
    </w:p>
    <w:p w14:paraId="1122C048" w14:textId="77777777" w:rsidR="002B5BCE" w:rsidRPr="00B2337B" w:rsidRDefault="002B5BCE" w:rsidP="00525AED">
      <w:pPr>
        <w:pStyle w:val="BodyTextBullet1"/>
        <w:numPr>
          <w:ilvl w:val="0"/>
          <w:numId w:val="26"/>
        </w:numPr>
        <w:ind w:left="2058" w:hanging="357"/>
      </w:pPr>
      <w:r w:rsidRPr="00B2337B">
        <w:t>monitor the implementation, compliance, complaints and incidents in relation to this policy</w:t>
      </w:r>
    </w:p>
    <w:p w14:paraId="7D374319" w14:textId="77777777" w:rsidR="002B5BCE" w:rsidRPr="00B2337B" w:rsidRDefault="002B5BCE" w:rsidP="00525AED">
      <w:pPr>
        <w:pStyle w:val="BodyTextBullet1"/>
        <w:numPr>
          <w:ilvl w:val="0"/>
          <w:numId w:val="26"/>
        </w:numPr>
        <w:ind w:left="2058" w:hanging="357"/>
      </w:pPr>
      <w:r w:rsidRPr="00B2337B">
        <w:t>keep the policy up to date with current legislation, research, policy and best practice</w:t>
      </w:r>
    </w:p>
    <w:p w14:paraId="4C161815" w14:textId="77777777" w:rsidR="002B5BCE" w:rsidRPr="00B2337B" w:rsidRDefault="002B5BCE" w:rsidP="00525AED">
      <w:pPr>
        <w:pStyle w:val="BodyTextBullet1"/>
        <w:numPr>
          <w:ilvl w:val="0"/>
          <w:numId w:val="26"/>
        </w:numPr>
        <w:ind w:left="2058" w:hanging="357"/>
      </w:pPr>
      <w:r w:rsidRPr="00B2337B">
        <w:t>revise the policy and procedures as part of the service’s policy review cycle, or as required</w:t>
      </w:r>
    </w:p>
    <w:p w14:paraId="06A6BD2B" w14:textId="77777777" w:rsidR="002B5BCE" w:rsidRPr="00B2337B" w:rsidRDefault="002B5BCE" w:rsidP="00525AED">
      <w:pPr>
        <w:pStyle w:val="BodyTextBullet1"/>
        <w:numPr>
          <w:ilvl w:val="0"/>
          <w:numId w:val="26"/>
        </w:numPr>
        <w:ind w:left="2058" w:hanging="357"/>
      </w:pPr>
      <w:r w:rsidRPr="00B2337B">
        <w:t xml:space="preserve">notifying all stakeholders affected by this policy at least 14 days before making any significant changes to this policy or its procedures, unless a lesser period is necessary due to risk </w:t>
      </w:r>
      <w:r w:rsidRPr="003B2480">
        <w:rPr>
          <w:rStyle w:val="RegulationLawChar"/>
        </w:rPr>
        <w:t>(Regulation 172 (2))</w:t>
      </w:r>
      <w:r w:rsidRPr="00BF48EE">
        <w:rPr>
          <w:rStyle w:val="RegulationLawChar"/>
        </w:rPr>
        <w:t>.</w:t>
      </w:r>
    </w:p>
    <w:p w14:paraId="45B3BE70" w14:textId="77777777" w:rsidR="002B5BCE" w:rsidRDefault="002B5BCE" w:rsidP="002355C0">
      <w:pPr>
        <w:pStyle w:val="BODYTEXTELAA"/>
      </w:pPr>
    </w:p>
    <w:p w14:paraId="1B9DA1C9" w14:textId="77777777" w:rsidR="002B5BCE" w:rsidRDefault="002B5BCE" w:rsidP="002355C0">
      <w:pPr>
        <w:pStyle w:val="BODYTEXTELAA"/>
      </w:pPr>
      <w:r>
        <w:rPr>
          <w:noProof/>
        </w:rPr>
        <w:drawing>
          <wp:anchor distT="0" distB="0" distL="114300" distR="114300" simplePos="0" relativeHeight="251658265" behindDoc="1" locked="1" layoutInCell="1" allowOverlap="1" wp14:anchorId="0FCA524B" wp14:editId="5FC3AE48">
            <wp:simplePos x="0" y="0"/>
            <wp:positionH relativeFrom="column">
              <wp:posOffset>-6375</wp:posOffset>
            </wp:positionH>
            <wp:positionV relativeFrom="line">
              <wp:align>top</wp:align>
            </wp:positionV>
            <wp:extent cx="828000" cy="828000"/>
            <wp:effectExtent l="0" t="0" r="0" b="0"/>
            <wp:wrapTight wrapText="bothSides">
              <wp:wrapPolygon edited="0">
                <wp:start x="10941" y="4476"/>
                <wp:lineTo x="4476" y="11936"/>
                <wp:lineTo x="5968" y="16411"/>
                <wp:lineTo x="10941" y="16411"/>
                <wp:lineTo x="12930" y="13427"/>
                <wp:lineTo x="15417" y="11936"/>
                <wp:lineTo x="15914" y="8454"/>
                <wp:lineTo x="14422" y="4476"/>
                <wp:lineTo x="10941" y="4476"/>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5">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6" behindDoc="0" locked="1" layoutInCell="1" allowOverlap="1" wp14:anchorId="7101F258" wp14:editId="72BB1346">
                <wp:simplePos x="0" y="0"/>
                <wp:positionH relativeFrom="column">
                  <wp:posOffset>821055</wp:posOffset>
                </wp:positionH>
                <wp:positionV relativeFrom="paragraph">
                  <wp:posOffset>-36830</wp:posOffset>
                </wp:positionV>
                <wp:extent cx="5709285"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B4388" id="Straight Connector 17" o:spid="_x0000_s1026" style="position:absolute;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9pt" to="514.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" strokecolor="#f69434" strokeweight="1.25pt">
                <v:stroke dashstyle="1 1" joinstyle="miter"/>
                <w10:anchorlock/>
              </v:line>
            </w:pict>
          </mc:Fallback>
        </mc:AlternateContent>
      </w:r>
    </w:p>
    <w:p w14:paraId="0954605C" w14:textId="77777777" w:rsidR="002B5BCE" w:rsidRDefault="002B5BCE">
      <w:pPr>
        <w:pStyle w:val="AttachmentsPolicy"/>
      </w:pPr>
      <w:r>
        <w:t>Attachments</w:t>
      </w:r>
    </w:p>
    <w:p w14:paraId="05014FB7" w14:textId="77777777" w:rsidR="002B5BCE" w:rsidRPr="00B2337B" w:rsidRDefault="002B5BCE" w:rsidP="00525AED">
      <w:pPr>
        <w:pStyle w:val="BodyTextBullet1"/>
        <w:numPr>
          <w:ilvl w:val="0"/>
          <w:numId w:val="26"/>
        </w:numPr>
        <w:ind w:left="2058" w:hanging="357"/>
      </w:pPr>
      <w:r w:rsidRPr="00B2337B">
        <w:t>Attachment 1: Guidelines for incorporation of child safety into recruitment and management of staff</w:t>
      </w:r>
    </w:p>
    <w:p w14:paraId="1E5BCBFE" w14:textId="77777777" w:rsidR="002B5BCE" w:rsidRPr="005B6FE5" w:rsidRDefault="002B5BCE" w:rsidP="00525AED">
      <w:pPr>
        <w:pStyle w:val="BodyTextBullet1"/>
        <w:numPr>
          <w:ilvl w:val="0"/>
          <w:numId w:val="26"/>
        </w:numPr>
        <w:ind w:left="2058" w:hanging="357"/>
      </w:pPr>
      <w:r w:rsidRPr="00B2337B">
        <w:t xml:space="preserve">Attachment 2: Guidelines for incorporation of child safety into recruitment of </w:t>
      </w:r>
      <w:r w:rsidRPr="005B6FE5">
        <w:t>contractors, volunteers and students</w:t>
      </w:r>
    </w:p>
    <w:p w14:paraId="42AD7EB4" w14:textId="77777777" w:rsidR="002B5BCE" w:rsidRPr="005B6FE5" w:rsidRDefault="002B5BCE" w:rsidP="00525AED">
      <w:pPr>
        <w:pStyle w:val="BodyTextBullet1"/>
        <w:numPr>
          <w:ilvl w:val="0"/>
          <w:numId w:val="26"/>
        </w:numPr>
        <w:ind w:left="2058" w:hanging="357"/>
      </w:pPr>
      <w:r w:rsidRPr="005B6FE5">
        <w:t>Attachment 3: Child Safety Reporting Process</w:t>
      </w:r>
    </w:p>
    <w:p w14:paraId="14E29869" w14:textId="77777777" w:rsidR="002B5BCE" w:rsidRPr="005B6FE5" w:rsidRDefault="002B5BCE" w:rsidP="00525AED">
      <w:pPr>
        <w:pStyle w:val="BodyTextBullet1"/>
        <w:numPr>
          <w:ilvl w:val="0"/>
          <w:numId w:val="26"/>
        </w:numPr>
        <w:ind w:left="2058" w:hanging="357"/>
      </w:pPr>
      <w:r w:rsidRPr="005B6FE5">
        <w:t>Attachment 4: Documenting responses to suspected child abuse: template for all Victorian early childhood services</w:t>
      </w:r>
    </w:p>
    <w:p w14:paraId="53FD9F87" w14:textId="77777777" w:rsidR="002B5BCE" w:rsidRPr="005B6FE5" w:rsidRDefault="002B5BCE" w:rsidP="00525AED">
      <w:pPr>
        <w:pStyle w:val="BodyTextBullet1"/>
        <w:numPr>
          <w:ilvl w:val="0"/>
          <w:numId w:val="26"/>
        </w:numPr>
        <w:ind w:left="2058" w:hanging="357"/>
      </w:pPr>
      <w:r w:rsidRPr="005B6FE5">
        <w:t>Attachment 5: Public commitment to the cultural safety of Aboriginal children template</w:t>
      </w:r>
    </w:p>
    <w:p w14:paraId="43DDDE67" w14:textId="77777777" w:rsidR="002B5BCE" w:rsidRPr="005B6FE5" w:rsidRDefault="002B5BCE" w:rsidP="00525AED">
      <w:pPr>
        <w:pStyle w:val="BodyTextBullet1"/>
        <w:numPr>
          <w:ilvl w:val="0"/>
          <w:numId w:val="26"/>
        </w:numPr>
        <w:ind w:left="2058" w:hanging="357"/>
      </w:pPr>
      <w:r w:rsidRPr="005B6FE5">
        <w:t>Attachment 5A: Public commitment to the child safety</w:t>
      </w:r>
    </w:p>
    <w:p w14:paraId="31A9DF86" w14:textId="77777777" w:rsidR="002B5BCE" w:rsidRPr="005B6FE5" w:rsidRDefault="002B5BCE" w:rsidP="00525AED">
      <w:pPr>
        <w:pStyle w:val="BodyTextBullet1"/>
        <w:numPr>
          <w:ilvl w:val="0"/>
          <w:numId w:val="26"/>
        </w:numPr>
        <w:ind w:left="2058" w:hanging="357"/>
      </w:pPr>
      <w:r w:rsidRPr="005B6FE5">
        <w:t>Attachment 6: Procedure for Addressing Racism</w:t>
      </w:r>
    </w:p>
    <w:p w14:paraId="5CF0E3CE" w14:textId="77777777" w:rsidR="002B5BCE" w:rsidRDefault="002B5BCE" w:rsidP="002355C0">
      <w:pPr>
        <w:pStyle w:val="BODYTEXTELAA"/>
      </w:pPr>
    </w:p>
    <w:p w14:paraId="206044A8" w14:textId="77777777" w:rsidR="002B5BCE" w:rsidRDefault="002B5BCE" w:rsidP="002355C0">
      <w:pPr>
        <w:pStyle w:val="BODYTEXTELAA"/>
      </w:pPr>
      <w:r>
        <w:rPr>
          <w:noProof/>
        </w:rPr>
        <mc:AlternateContent>
          <mc:Choice Requires="wps">
            <w:drawing>
              <wp:anchor distT="0" distB="0" distL="114300" distR="114300" simplePos="0" relativeHeight="251658257" behindDoc="0" locked="1" layoutInCell="1" allowOverlap="1" wp14:anchorId="0DDF67A2" wp14:editId="4E97676D">
                <wp:simplePos x="0" y="0"/>
                <wp:positionH relativeFrom="column">
                  <wp:posOffset>821055</wp:posOffset>
                </wp:positionH>
                <wp:positionV relativeFrom="paragraph">
                  <wp:posOffset>-46355</wp:posOffset>
                </wp:positionV>
                <wp:extent cx="5709285" cy="0"/>
                <wp:effectExtent l="0" t="0" r="0" b="0"/>
                <wp:wrapNone/>
                <wp:docPr id="18" name="Straight Connector 18"/>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BCD6AE" id="Straight Connector 18" o:spid="_x0000_s1026" style="position:absolute;flip:y;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3.65pt" to="514.2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" strokecolor="#f69434" strokeweight="1.25pt">
                <v:stroke dashstyle="1 1" joinstyle="miter"/>
                <w10:anchorlock/>
              </v:line>
            </w:pict>
          </mc:Fallback>
        </mc:AlternateContent>
      </w:r>
    </w:p>
    <w:p w14:paraId="2836AD4F" w14:textId="77777777" w:rsidR="002B5BCE" w:rsidRPr="005E2CBE" w:rsidRDefault="002B5BCE" w:rsidP="002355C0">
      <w:pPr>
        <w:pStyle w:val="Authorisation"/>
      </w:pPr>
      <w:r>
        <w:rPr>
          <w:noProof/>
        </w:rPr>
        <w:drawing>
          <wp:anchor distT="0" distB="0" distL="114300" distR="114300" simplePos="0" relativeHeight="251658266" behindDoc="1" locked="1" layoutInCell="1" allowOverlap="1" wp14:anchorId="21679592" wp14:editId="1DE1B4C5">
            <wp:simplePos x="0" y="0"/>
            <wp:positionH relativeFrom="column">
              <wp:posOffset>-48895</wp:posOffset>
            </wp:positionH>
            <wp:positionV relativeFrom="line">
              <wp:posOffset>-290830</wp:posOffset>
            </wp:positionV>
            <wp:extent cx="827405" cy="827405"/>
            <wp:effectExtent l="0" t="0" r="0" b="0"/>
            <wp:wrapTight wrapText="bothSides">
              <wp:wrapPolygon edited="0">
                <wp:start x="6962" y="4973"/>
                <wp:lineTo x="4973" y="10444"/>
                <wp:lineTo x="4476" y="15914"/>
                <wp:lineTo x="13925" y="15914"/>
                <wp:lineTo x="14422" y="13925"/>
                <wp:lineTo x="16909" y="12930"/>
                <wp:lineTo x="15914" y="10941"/>
                <wp:lineTo x="10444" y="4973"/>
                <wp:lineTo x="6962" y="4973"/>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6">
                      <a:extLst>
                        <a:ext uri="{28A0092B-C50C-407E-A947-70E740481C1C}">
                          <a14:useLocalDpi xmlns:a14="http://schemas.microsoft.com/office/drawing/2010/main" val="0"/>
                        </a:ext>
                      </a:extLst>
                    </a:blip>
                    <a:stretch>
                      <a:fillRect/>
                    </a:stretch>
                  </pic:blipFill>
                  <pic:spPr>
                    <a:xfrm>
                      <a:off x="0" y="0"/>
                      <a:ext cx="827405" cy="827405"/>
                    </a:xfrm>
                    <a:prstGeom prst="rect">
                      <a:avLst/>
                    </a:prstGeom>
                  </pic:spPr>
                </pic:pic>
              </a:graphicData>
            </a:graphic>
            <wp14:sizeRelH relativeFrom="page">
              <wp14:pctWidth>0</wp14:pctWidth>
            </wp14:sizeRelH>
            <wp14:sizeRelV relativeFrom="page">
              <wp14:pctHeight>0</wp14:pctHeight>
            </wp14:sizeRelV>
          </wp:anchor>
        </w:drawing>
      </w:r>
      <w:r w:rsidRPr="2B503106">
        <w:rPr>
          <w:lang w:val="en-US"/>
        </w:rPr>
        <w:t>Authorisation</w:t>
      </w:r>
    </w:p>
    <w:p w14:paraId="54A38617" w14:textId="601C423B" w:rsidR="002B5BCE" w:rsidRDefault="002B5BCE" w:rsidP="002355C0">
      <w:pPr>
        <w:pStyle w:val="BODYTEXTELAA"/>
      </w:pPr>
      <w:r>
        <w:t xml:space="preserve">This policy was adopted by the approved provider of </w:t>
      </w:r>
      <w:sdt>
        <w:sdtPr>
          <w:alias w:val="Company"/>
          <w:tag w:val=""/>
          <w:id w:val="265808219"/>
          <w:placeholder>
            <w:docPart w:val="B1DF206F65E3445F9AB6E0C6A6C883D4"/>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r>
        <w:t xml:space="preserve"> on [Date].</w:t>
      </w:r>
    </w:p>
    <w:p w14:paraId="205C0AC2" w14:textId="77777777" w:rsidR="002B5BCE" w:rsidRDefault="002B5BCE" w:rsidP="002355C0">
      <w:pPr>
        <w:pStyle w:val="BODYTEXTELAA"/>
      </w:pPr>
      <w:r w:rsidRPr="009416A1">
        <w:rPr>
          <w:b/>
          <w:bCs/>
        </w:rPr>
        <w:t>REVIEW DATE:</w:t>
      </w:r>
      <w:r>
        <w:t xml:space="preserve"> [DAY]/[MONTH]/[YEAR]</w:t>
      </w:r>
    </w:p>
    <w:p w14:paraId="06156542" w14:textId="77777777" w:rsidR="002B5BCE" w:rsidRDefault="002B5BCE" w:rsidP="002355C0">
      <w:pPr>
        <w:pStyle w:val="BODYTEXTELAA"/>
      </w:pPr>
    </w:p>
    <w:p w14:paraId="7DDA51F7" w14:textId="77777777" w:rsidR="002B5BCE" w:rsidRDefault="002B5BCE" w:rsidP="002355C0">
      <w:pPr>
        <w:pStyle w:val="BODYTEXTELAA"/>
      </w:pPr>
      <w:r>
        <w:rPr>
          <w:noProof/>
        </w:rPr>
        <mc:AlternateContent>
          <mc:Choice Requires="wps">
            <w:drawing>
              <wp:anchor distT="0" distB="0" distL="114300" distR="114300" simplePos="0" relativeHeight="251658258" behindDoc="0" locked="1" layoutInCell="1" allowOverlap="1" wp14:anchorId="76E09BEA" wp14:editId="21CA629C">
                <wp:simplePos x="0" y="0"/>
                <wp:positionH relativeFrom="column">
                  <wp:posOffset>821055</wp:posOffset>
                </wp:positionH>
                <wp:positionV relativeFrom="paragraph">
                  <wp:posOffset>10795</wp:posOffset>
                </wp:positionV>
                <wp:extent cx="5709600" cy="1"/>
                <wp:effectExtent l="0" t="0" r="0" b="0"/>
                <wp:wrapNone/>
                <wp:docPr id="19" name="Straight Connector 19"/>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1F06B" id="Straight Connector 19" o:spid="_x0000_s1026" style="position:absolute;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" strokecolor="#f69434" strokeweight="1.25pt">
                <v:stroke dashstyle="1 1" joinstyle="miter"/>
                <w10:anchorlock/>
              </v:line>
            </w:pict>
          </mc:Fallback>
        </mc:AlternateContent>
      </w:r>
    </w:p>
    <w:p w14:paraId="3B876B64" w14:textId="77777777" w:rsidR="002B5BCE" w:rsidRDefault="002B5BCE" w:rsidP="002355C0">
      <w:pPr>
        <w:pStyle w:val="BODYTEXTELAA"/>
        <w:sectPr w:rsidR="002B5BCE" w:rsidSect="002B5BCE">
          <w:headerReference w:type="default" r:id="rId77"/>
          <w:footerReference w:type="default" r:id="rId78"/>
          <w:headerReference w:type="first" r:id="rId79"/>
          <w:footerReference w:type="first" r:id="rId80"/>
          <w:pgSz w:w="11910" w:h="16840" w:code="9"/>
          <w:pgMar w:top="1418" w:right="992" w:bottom="720" w:left="992" w:header="284" w:footer="873" w:gutter="0"/>
          <w:cols w:space="720"/>
          <w:docGrid w:linePitch="299"/>
        </w:sectPr>
      </w:pPr>
    </w:p>
    <w:p w14:paraId="552F9C24" w14:textId="77777777" w:rsidR="002B5BCE" w:rsidRDefault="002B5BCE">
      <w:pPr>
        <w:pStyle w:val="AttachmentsAttachments"/>
      </w:pPr>
      <w:r>
        <w:lastRenderedPageBreak/>
        <w:t xml:space="preserve">Attachment 1: </w:t>
      </w:r>
      <w:r w:rsidRPr="006425F5">
        <w:t>Guidelines for incorporation of child safety into the recruitment and management of staff</w:t>
      </w:r>
    </w:p>
    <w:p w14:paraId="1E85EF7D" w14:textId="56404AD5" w:rsidR="002B5BCE" w:rsidRDefault="002B5BCE" w:rsidP="002355C0">
      <w:r>
        <w:t xml:space="preserve">The following guidelines and processes for the incorporation of child safety into the recruitment and management of staff demonstrate </w:t>
      </w:r>
      <w:sdt>
        <w:sdtPr>
          <w:alias w:val="Company"/>
          <w:tag w:val=""/>
          <w:id w:val="-2025547037"/>
          <w:placeholder>
            <w:docPart w:val="547D40E193CF4D25BA67F1B58F489A2C"/>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r>
        <w:t xml:space="preserve">’s commitment to maximising the safety of children and deterring unsuitable and inappropriate persons from attempting to work at our service. </w:t>
      </w:r>
    </w:p>
    <w:p w14:paraId="13416328" w14:textId="77777777" w:rsidR="002B5BCE" w:rsidRDefault="002B5BCE" w:rsidP="002355C0">
      <w:pPr>
        <w:pStyle w:val="AttachmentsHeading2"/>
      </w:pPr>
      <w:r>
        <w:t>Preparation for recruitment</w:t>
      </w:r>
    </w:p>
    <w:p w14:paraId="4E85B9B7" w14:textId="46410B80" w:rsidR="002B5BCE" w:rsidRDefault="002B5BCE" w:rsidP="00525AED">
      <w:pPr>
        <w:pStyle w:val="TableAttachmentTextBullet1"/>
      </w:pPr>
      <w:r>
        <w:t xml:space="preserve">Include a statement of </w:t>
      </w:r>
      <w:sdt>
        <w:sdtPr>
          <w:alias w:val="Company"/>
          <w:tag w:val=""/>
          <w:id w:val="-1790500557"/>
          <w:placeholder>
            <w:docPart w:val="9B70F70FC18742ECA5BF359F27FEF629"/>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r>
        <w:t>’s commitment to maintaining a child safe environment in the job description</w:t>
      </w:r>
    </w:p>
    <w:p w14:paraId="7B32868E" w14:textId="77777777" w:rsidR="002B5BCE" w:rsidRDefault="002B5BCE" w:rsidP="00525AED">
      <w:pPr>
        <w:pStyle w:val="TableAttachmentTextBullet1"/>
      </w:pPr>
      <w:r>
        <w:t>Job description clearly outlines responsibilities and accountability</w:t>
      </w:r>
    </w:p>
    <w:p w14:paraId="5C60F710" w14:textId="77777777" w:rsidR="002B5BCE" w:rsidRDefault="002B5BCE" w:rsidP="00525AED">
      <w:pPr>
        <w:pStyle w:val="TableAttachmentTextBullet1"/>
      </w:pPr>
      <w:r>
        <w:t>Job advertisements clearly state our commitment to child safety</w:t>
      </w:r>
    </w:p>
    <w:p w14:paraId="0EF2F5DC" w14:textId="77777777" w:rsidR="002B5BCE" w:rsidRDefault="002B5BCE" w:rsidP="00525AED">
      <w:pPr>
        <w:pStyle w:val="TableAttachmentTextBullet1"/>
      </w:pPr>
      <w:r>
        <w:t>Include requirement for a current Working with Children Check (WWCC) or Victorian Institute of Teaching registration</w:t>
      </w:r>
    </w:p>
    <w:p w14:paraId="19CEB29F" w14:textId="77777777" w:rsidR="002B5BCE" w:rsidRDefault="002B5BCE" w:rsidP="00525AED">
      <w:pPr>
        <w:pStyle w:val="TableAttachmentTextBullet1"/>
      </w:pPr>
      <w:r>
        <w:t>The template letter of offer includes a statement about what is expected of the staff member in terms of commitment and responsibilities for child safety.</w:t>
      </w:r>
    </w:p>
    <w:p w14:paraId="29A72BFF" w14:textId="77777777" w:rsidR="002B5BCE" w:rsidRDefault="002B5BCE" w:rsidP="002355C0">
      <w:pPr>
        <w:pStyle w:val="AttachmentsHeading2"/>
      </w:pPr>
      <w:r>
        <w:t>Selection process</w:t>
      </w:r>
    </w:p>
    <w:p w14:paraId="0D4F8BE3" w14:textId="77777777" w:rsidR="002B5BCE" w:rsidRDefault="002B5BCE" w:rsidP="00525AED">
      <w:pPr>
        <w:pStyle w:val="TableAttachmentTextBullet1"/>
      </w:pPr>
      <w:r>
        <w:t>At least three people are on the interview panel including, where possible, a gender mix and a person external to the service or someone with human resource/interviewing experience</w:t>
      </w:r>
    </w:p>
    <w:p w14:paraId="3FB64A6C" w14:textId="77777777" w:rsidR="002B5BCE" w:rsidRDefault="002B5BCE" w:rsidP="00525AED">
      <w:pPr>
        <w:pStyle w:val="TableAttachmentTextBullet1"/>
      </w:pPr>
      <w:r>
        <w:t>Questions are behaviour-based and ask the interviewee to provide examples of their past behaviour in specific situations relevant to the job being applied for</w:t>
      </w:r>
    </w:p>
    <w:p w14:paraId="4F51EB99" w14:textId="77777777" w:rsidR="002B5BCE" w:rsidRDefault="002B5BCE" w:rsidP="00525AED">
      <w:pPr>
        <w:pStyle w:val="TableAttachmentTextBullet1"/>
      </w:pPr>
      <w:r>
        <w:t>Questions regarding relationships with children are values-based and include a consideration of issues such as professional boundaries, resilience and motivation, teamwork, accountability and ethics</w:t>
      </w:r>
    </w:p>
    <w:p w14:paraId="14C828AC" w14:textId="77777777" w:rsidR="002B5BCE" w:rsidRDefault="002B5BCE" w:rsidP="00525AED">
      <w:pPr>
        <w:pStyle w:val="TableAttachmentTextBullet1"/>
      </w:pPr>
      <w:r>
        <w:t>Questions are based on key selection criteria</w:t>
      </w:r>
    </w:p>
    <w:p w14:paraId="5DCD0B06" w14:textId="77777777" w:rsidR="002B5BCE" w:rsidRDefault="002B5BCE" w:rsidP="00525AED">
      <w:pPr>
        <w:pStyle w:val="TableAttachmentTextBullet1"/>
      </w:pPr>
      <w:r>
        <w:t>More detail is asked for when answers seem incomplete</w:t>
      </w:r>
    </w:p>
    <w:p w14:paraId="1E2CDC65" w14:textId="77777777" w:rsidR="002B5BCE" w:rsidRDefault="002B5BCE" w:rsidP="00525AED">
      <w:pPr>
        <w:pStyle w:val="TableAttachmentTextBullet1"/>
      </w:pPr>
      <w:r>
        <w:t>Confirm identity by sighting (and taking a copy of) a driver’s licence or a passport</w:t>
      </w:r>
    </w:p>
    <w:p w14:paraId="3A0FC1CB" w14:textId="77777777" w:rsidR="002B5BCE" w:rsidRDefault="002B5BCE" w:rsidP="00525AED">
      <w:pPr>
        <w:pStyle w:val="TableAttachmentTextBullet1"/>
      </w:pPr>
      <w:r>
        <w:t>Verify qualifications and, where relevant, Working with Children Clearance or Victorian Institute of Teaching registration</w:t>
      </w:r>
    </w:p>
    <w:p w14:paraId="098A5DF1" w14:textId="77777777" w:rsidR="002B5BCE" w:rsidRDefault="002B5BCE" w:rsidP="00525AED">
      <w:pPr>
        <w:pStyle w:val="TableAttachmentTextBullet1"/>
      </w:pPr>
      <w:r>
        <w:t>Thorough reference checks:</w:t>
      </w:r>
    </w:p>
    <w:p w14:paraId="1C42AE2F" w14:textId="77777777" w:rsidR="002B5BCE" w:rsidRDefault="002B5BCE" w:rsidP="003B7F37">
      <w:pPr>
        <w:pStyle w:val="TableAttachmentTextBullet2"/>
      </w:pPr>
      <w:r>
        <w:t xml:space="preserve">at least two referees are contacted (including the current or most recent employer or direct line manager) in person or via telephone </w:t>
      </w:r>
    </w:p>
    <w:p w14:paraId="45210D6D" w14:textId="77777777" w:rsidR="002B5BCE" w:rsidRDefault="002B5BCE" w:rsidP="003B7F37">
      <w:pPr>
        <w:pStyle w:val="TableAttachmentTextBullet2"/>
      </w:pPr>
      <w:r>
        <w:t>all referees must have observed the applicant working with children first-hand</w:t>
      </w:r>
    </w:p>
    <w:p w14:paraId="200CEBF6" w14:textId="77777777" w:rsidR="002B5BCE" w:rsidRDefault="002B5BCE" w:rsidP="003B7F37">
      <w:pPr>
        <w:pStyle w:val="TableAttachmentTextBullet2"/>
      </w:pPr>
      <w:r>
        <w:t>referees are asked about the candidate’s past behaviour including relationships with children, professional boundaries, resilience and motivation, teamwork, accountability and ethics.</w:t>
      </w:r>
    </w:p>
    <w:p w14:paraId="2AC4FC48" w14:textId="77777777" w:rsidR="002B5BCE" w:rsidRDefault="002B5BCE" w:rsidP="00525AED">
      <w:pPr>
        <w:pStyle w:val="TableAttachmentTextBullet1"/>
      </w:pPr>
      <w:r>
        <w:t>Orientation and induction covers information about values, attitudes, expectations and workplace practices in relation to maintaining a child safe environment</w:t>
      </w:r>
    </w:p>
    <w:p w14:paraId="620F2DAC" w14:textId="77777777" w:rsidR="002B5BCE" w:rsidRPr="003B7F37" w:rsidRDefault="002B5BCE" w:rsidP="00525AED">
      <w:pPr>
        <w:pStyle w:val="TableAttachmentTextBullet1"/>
        <w:rPr>
          <w:rStyle w:val="PolicyNameChar"/>
          <w:rFonts w:ascii="TheSansB W3 Light" w:hAnsi="TheSansB W3 Light"/>
          <w:bCs w:val="0"/>
          <w:i w:val="0"/>
          <w:iCs/>
          <w:color w:val="auto"/>
          <w:szCs w:val="22"/>
        </w:rPr>
      </w:pPr>
      <w:r>
        <w:t xml:space="preserve">Information provided to the new staff member on commencing work at the service includes </w:t>
      </w:r>
      <w:r w:rsidRPr="0057555B">
        <w:rPr>
          <w:rStyle w:val="PolicyNameChar"/>
        </w:rPr>
        <w:t>Child Safe Environment</w:t>
      </w:r>
      <w:r>
        <w:rPr>
          <w:rStyle w:val="PolicyNameChar"/>
        </w:rPr>
        <w:t xml:space="preserve"> and Wellbeing</w:t>
      </w:r>
      <w:r w:rsidRPr="0057555B">
        <w:rPr>
          <w:rStyle w:val="PolicyNameChar"/>
        </w:rPr>
        <w:t xml:space="preserve"> Policy, Code of Conduct Policy, </w:t>
      </w:r>
      <w:r>
        <w:rPr>
          <w:rStyle w:val="PolicyNameChar"/>
        </w:rPr>
        <w:t xml:space="preserve">Compliments and </w:t>
      </w:r>
      <w:r w:rsidRPr="0057555B">
        <w:rPr>
          <w:rStyle w:val="PolicyNameChar"/>
        </w:rPr>
        <w:t>Complaints Policy and Staffing Policy</w:t>
      </w:r>
    </w:p>
    <w:p w14:paraId="7B57FF50" w14:textId="77777777" w:rsidR="002B5BCE" w:rsidRPr="0049421C" w:rsidRDefault="002B5BCE" w:rsidP="00525AED">
      <w:pPr>
        <w:pStyle w:val="TableAttachmentTextBullet1"/>
      </w:pPr>
      <w:r w:rsidRPr="0049421C">
        <w:t xml:space="preserve">New staff must update their organisation details with the Victorian Government Service Victoria online portal </w:t>
      </w:r>
      <w:hyperlink r:id="rId81">
        <w:r w:rsidRPr="0049421C">
          <w:rPr>
            <w:rStyle w:val="Hyperlink"/>
          </w:rPr>
          <w:t>https://service.vic.gov.au/find-services/work-and-volunteering/working-with-children-check/update-your-working-with-children-check-details</w:t>
        </w:r>
      </w:hyperlink>
      <w:r w:rsidRPr="0049421C">
        <w:t xml:space="preserve"> and provide proof of update upon commencement.</w:t>
      </w:r>
    </w:p>
    <w:p w14:paraId="79EAAC7A" w14:textId="77777777" w:rsidR="002B5BCE" w:rsidRDefault="002B5BCE" w:rsidP="00525AED">
      <w:pPr>
        <w:pStyle w:val="TableAttachmentTextBullet1"/>
      </w:pPr>
      <w:r>
        <w:t>Regular meetings are held between staff members and the approved provider or the person with management or control</w:t>
      </w:r>
    </w:p>
    <w:p w14:paraId="3AE7AD72" w14:textId="77777777" w:rsidR="002B5BCE" w:rsidRDefault="002B5BCE" w:rsidP="00525AED">
      <w:pPr>
        <w:pStyle w:val="TableAttachmentTextBullet1"/>
      </w:pPr>
      <w:r>
        <w:t>A mentoring or buddy system for staff members is in place</w:t>
      </w:r>
    </w:p>
    <w:p w14:paraId="64F5C242" w14:textId="77777777" w:rsidR="002B5BCE" w:rsidRDefault="002B5BCE" w:rsidP="00525AED">
      <w:pPr>
        <w:pStyle w:val="TableAttachmentTextBullet1"/>
      </w:pPr>
      <w:r>
        <w:t>Training and education with regard to child safety and child protection is provided for all staff</w:t>
      </w:r>
    </w:p>
    <w:p w14:paraId="432A41A2" w14:textId="77777777" w:rsidR="002B5BCE" w:rsidRDefault="002B5BCE" w:rsidP="00525AED">
      <w:pPr>
        <w:pStyle w:val="TableAttachmentTextBullet1"/>
      </w:pPr>
      <w:r>
        <w:t>Resources and support are provided for all staff to ensure a child safe environment.</w:t>
      </w:r>
    </w:p>
    <w:p w14:paraId="4724ADA8" w14:textId="77777777" w:rsidR="002B5BCE" w:rsidRDefault="002B5BCE" w:rsidP="002355C0">
      <w:pPr>
        <w:pStyle w:val="AttachmentsHeading2"/>
      </w:pPr>
      <w:r>
        <w:t>Ongoing Management</w:t>
      </w:r>
    </w:p>
    <w:p w14:paraId="6526DCA5" w14:textId="77777777" w:rsidR="002B5BCE" w:rsidRDefault="002B5BCE" w:rsidP="00525AED">
      <w:pPr>
        <w:pStyle w:val="TableAttachmentTextBullet1"/>
      </w:pPr>
      <w:r>
        <w:t>Regular meetings are held between staff and the approved provider or person with management or control and child safety is a regular item on the agenda</w:t>
      </w:r>
    </w:p>
    <w:p w14:paraId="1EEBA53F" w14:textId="77777777" w:rsidR="002B5BCE" w:rsidRDefault="002B5BCE" w:rsidP="00525AED">
      <w:pPr>
        <w:pStyle w:val="TableAttachmentTextBullet1"/>
      </w:pPr>
      <w:r>
        <w:t>Provide supervision to ensure clear expectations about the role, adequate support as well as on-the-job monitoring of their performance</w:t>
      </w:r>
    </w:p>
    <w:p w14:paraId="512F2CAA" w14:textId="77777777" w:rsidR="002B5BCE" w:rsidRDefault="002B5BCE" w:rsidP="00525AED">
      <w:pPr>
        <w:pStyle w:val="TableAttachmentTextBullet1"/>
      </w:pPr>
      <w:r>
        <w:t>Performance reviews consider the staff member’s contribution to creating a child safe environment</w:t>
      </w:r>
    </w:p>
    <w:p w14:paraId="19D15A3D" w14:textId="77777777" w:rsidR="002B5BCE" w:rsidRDefault="002B5BCE" w:rsidP="00525AED">
      <w:pPr>
        <w:pStyle w:val="TableAttachmentTextBullet1"/>
      </w:pPr>
      <w:r>
        <w:t>Regular training and education with regard to child safety, child protection and inclusive practices is provided for all staff</w:t>
      </w:r>
    </w:p>
    <w:p w14:paraId="0F7F9FE5" w14:textId="77777777" w:rsidR="002B5BCE" w:rsidRDefault="002B5BCE" w:rsidP="00525AED">
      <w:pPr>
        <w:pStyle w:val="TableAttachmentTextBullet1"/>
      </w:pPr>
      <w:r>
        <w:t>Resources and support are provided for all staff to ensure a child safe environment</w:t>
      </w:r>
    </w:p>
    <w:p w14:paraId="2E25BD7A" w14:textId="77777777" w:rsidR="002B5BCE" w:rsidRDefault="002B5BCE" w:rsidP="00525AED">
      <w:pPr>
        <w:pStyle w:val="TableAttachmentTextBullet1"/>
      </w:pPr>
      <w:r>
        <w:lastRenderedPageBreak/>
        <w:t>Have a process to ensure that the registration of all early childhood teachers with Victorian Institute of Training remains current</w:t>
      </w:r>
    </w:p>
    <w:p w14:paraId="78E2CE61" w14:textId="77777777" w:rsidR="002B5BCE" w:rsidRDefault="002B5BCE" w:rsidP="00525AED">
      <w:pPr>
        <w:pStyle w:val="TableAttachmentTextBullet1"/>
      </w:pPr>
      <w:r>
        <w:t>Maintain a register of all staff with a WWCC card and regularly check the status of the WWCC cards of all staff to ensure that no one has been given a Negative Notice or had their card revoked or suspended or that it has expired</w:t>
      </w:r>
    </w:p>
    <w:p w14:paraId="30145002" w14:textId="77777777" w:rsidR="002B5BCE" w:rsidRDefault="002B5BCE" w:rsidP="00525AED">
      <w:pPr>
        <w:pStyle w:val="TableAttachmentTextBullet1"/>
      </w:pPr>
      <w:r>
        <w:t>Develop processes to deal with a staff member who is given a Negative Notice including ensuring that they do not do any child-related work.</w:t>
      </w:r>
    </w:p>
    <w:p w14:paraId="164E1E71" w14:textId="77777777" w:rsidR="002B5BCE" w:rsidRDefault="002B5BCE">
      <w:pPr>
        <w:spacing w:after="200" w:line="276" w:lineRule="auto"/>
      </w:pPr>
      <w:r>
        <w:br w:type="page"/>
      </w:r>
    </w:p>
    <w:p w14:paraId="4DF293FD" w14:textId="77777777" w:rsidR="002B5BCE" w:rsidRDefault="002B5BCE">
      <w:pPr>
        <w:pStyle w:val="AttachmentsAttachments"/>
      </w:pPr>
      <w:r w:rsidRPr="2B503106">
        <w:rPr>
          <w:lang w:val="en-US"/>
        </w:rPr>
        <w:lastRenderedPageBreak/>
        <w:t>ATTACHMENT 2: Guidelines for incorporation of child safety into the recruitment and management of contractors, volunteers and students</w:t>
      </w:r>
    </w:p>
    <w:p w14:paraId="6E2440ED" w14:textId="440B5F96" w:rsidR="002B5BCE" w:rsidRDefault="002B5BCE" w:rsidP="002355C0">
      <w:r>
        <w:t xml:space="preserve">The following guidelines and processes for the recruitment and management of contractors </w:t>
      </w:r>
      <w:r w:rsidRPr="004F137E">
        <w:rPr>
          <w:rStyle w:val="RefertosourcedefinitionsChar"/>
        </w:rPr>
        <w:t>(refer to Definitions)</w:t>
      </w:r>
      <w:r>
        <w:t xml:space="preserve">, volunteers </w:t>
      </w:r>
      <w:r w:rsidRPr="004F137E">
        <w:rPr>
          <w:rStyle w:val="RefertosourcedefinitionsChar"/>
        </w:rPr>
        <w:t>(refer to Definitions)</w:t>
      </w:r>
      <w:r>
        <w:t xml:space="preserve"> and students demonstrates </w:t>
      </w:r>
      <w:sdt>
        <w:sdtPr>
          <w:alias w:val="Company"/>
          <w:tag w:val=""/>
          <w:id w:val="-719210094"/>
          <w:placeholder>
            <w:docPart w:val="2AD6E96EABFE482BA59378676925F746"/>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r>
        <w:t xml:space="preserve">’s commitment to maximising the safety of children and deterring unsuitable and inappropriate persons from attempting to work, volunteer or be on student placement at our service. </w:t>
      </w:r>
    </w:p>
    <w:p w14:paraId="7FDBB323" w14:textId="77777777" w:rsidR="002B5BCE" w:rsidRDefault="002B5BCE" w:rsidP="00525AED">
      <w:pPr>
        <w:pStyle w:val="TableAttachmentTextBullet1"/>
      </w:pPr>
      <w:r>
        <w:t>Assess the nature of the work or task being undertaken by contractors, volunteers and students to determine whether a position description is required</w:t>
      </w:r>
    </w:p>
    <w:p w14:paraId="2A744D69" w14:textId="77777777" w:rsidR="002B5BCE" w:rsidRDefault="002B5BCE" w:rsidP="00525AED">
      <w:pPr>
        <w:pStyle w:val="TableAttachmentTextBullet1"/>
      </w:pPr>
      <w:r>
        <w:t>Consider whether a screening or recruitment process is relevant to the role and the risks to children</w:t>
      </w:r>
    </w:p>
    <w:p w14:paraId="4ACA8D2F" w14:textId="77777777" w:rsidR="002B5BCE" w:rsidRDefault="002B5BCE" w:rsidP="00525AED">
      <w:pPr>
        <w:pStyle w:val="TableAttachmentTextBullet1"/>
      </w:pPr>
      <w:r>
        <w:t xml:space="preserve">Ensure a valid Working with Children Check or an exemption applies for people engaged in ‘direct contact’ in child-related work, including physical contact, face to face contact, oral, written or electronic communication. </w:t>
      </w:r>
    </w:p>
    <w:p w14:paraId="57972E52" w14:textId="77777777" w:rsidR="002B5BCE" w:rsidRDefault="002B5BCE" w:rsidP="00525AED">
      <w:pPr>
        <w:pStyle w:val="TableAttachmentTextBullet1"/>
      </w:pPr>
      <w:r>
        <w:t>Inform contractors, volunteers and students of policies relevant to their role as part of their orientation to the service</w:t>
      </w:r>
    </w:p>
    <w:p w14:paraId="5DD8EF5B" w14:textId="77777777" w:rsidR="002B5BCE" w:rsidRDefault="002B5BCE" w:rsidP="00525AED">
      <w:pPr>
        <w:pStyle w:val="TableAttachmentTextBullet1"/>
      </w:pPr>
      <w:r>
        <w:t>Provide supervision to ensure clear expectations about the role and responsibilities</w:t>
      </w:r>
    </w:p>
    <w:p w14:paraId="666361A7" w14:textId="77777777" w:rsidR="002B5BCE" w:rsidRDefault="002B5BCE" w:rsidP="00525AED">
      <w:pPr>
        <w:pStyle w:val="TableAttachmentTextBullet1"/>
      </w:pPr>
      <w:r>
        <w:t>Do not leave contractors, volunteers or students (or visitors) alone with children</w:t>
      </w:r>
    </w:p>
    <w:p w14:paraId="0DA63D94" w14:textId="77777777" w:rsidR="002B5BCE" w:rsidRDefault="002B5BCE" w:rsidP="00525AED">
      <w:pPr>
        <w:pStyle w:val="TableAttachmentTextBullet1"/>
      </w:pPr>
      <w:r>
        <w:t>Have conversations about child safety and wellbeing and how the service maintains and responds to issues of safety with contractors, volunteers and students.</w:t>
      </w:r>
    </w:p>
    <w:p w14:paraId="3D951E8C" w14:textId="77777777" w:rsidR="002B5BCE" w:rsidRDefault="002B5BCE">
      <w:pPr>
        <w:spacing w:after="200" w:line="276" w:lineRule="auto"/>
      </w:pPr>
      <w:r>
        <w:br w:type="page"/>
      </w:r>
    </w:p>
    <w:p w14:paraId="1CC1BB27" w14:textId="77777777" w:rsidR="002B5BCE" w:rsidRPr="005B6FE5" w:rsidRDefault="002B5BCE">
      <w:pPr>
        <w:pStyle w:val="AttachmentsAttachments"/>
      </w:pPr>
      <w:r w:rsidRPr="005B6FE5">
        <w:lastRenderedPageBreak/>
        <w:t>ATTACHMENT 3: Child Safety Reporting Process,</w:t>
      </w:r>
    </w:p>
    <w:p w14:paraId="4F3575EC" w14:textId="77777777" w:rsidR="002B5BCE" w:rsidRDefault="002B5BCE" w:rsidP="002355C0">
      <w:pPr>
        <w:jc w:val="center"/>
      </w:pPr>
      <w:r w:rsidRPr="005B6FE5">
        <w:rPr>
          <w:noProof/>
        </w:rPr>
        <w:drawing>
          <wp:inline distT="0" distB="0" distL="0" distR="0" wp14:anchorId="6C35C539" wp14:editId="65DC11A4">
            <wp:extent cx="5943600" cy="8404496"/>
            <wp:effectExtent l="0" t="0" r="0" b="0"/>
            <wp:docPr id="107814157" name="Picture 1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4157" name="Picture 19" descr="A screenshot of a phone&#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54680" cy="8420164"/>
                    </a:xfrm>
                    <a:prstGeom prst="rect">
                      <a:avLst/>
                    </a:prstGeom>
                  </pic:spPr>
                </pic:pic>
              </a:graphicData>
            </a:graphic>
          </wp:inline>
        </w:drawing>
      </w:r>
    </w:p>
    <w:p w14:paraId="50F9C5C3" w14:textId="77777777" w:rsidR="002B5BCE" w:rsidRDefault="002B5BCE" w:rsidP="002355C0">
      <w:pPr>
        <w:sectPr w:rsidR="002B5BCE" w:rsidSect="002B5BCE">
          <w:headerReference w:type="first" r:id="rId83"/>
          <w:pgSz w:w="11906" w:h="16838"/>
          <w:pgMar w:top="1440" w:right="851" w:bottom="1440" w:left="851" w:header="0" w:footer="709" w:gutter="0"/>
          <w:cols w:space="708"/>
          <w:titlePg/>
          <w:docGrid w:linePitch="360"/>
        </w:sectPr>
      </w:pPr>
    </w:p>
    <w:p w14:paraId="19249A51" w14:textId="77777777" w:rsidR="002B5BCE" w:rsidRDefault="002B5BCE">
      <w:pPr>
        <w:pStyle w:val="AttachmentsAttachments"/>
      </w:pPr>
      <w:r w:rsidRPr="2B503106">
        <w:rPr>
          <w:lang w:val="en-US"/>
        </w:rPr>
        <w:lastRenderedPageBreak/>
        <w:t xml:space="preserve">Processes for responding to incidents, disclosure and suspicions of child abuse </w:t>
      </w:r>
    </w:p>
    <w:p w14:paraId="2C40CC0D" w14:textId="77777777" w:rsidR="002B5BCE" w:rsidRDefault="002B5BCE" w:rsidP="002355C0">
      <w:pPr>
        <w:pStyle w:val="Attachmentsudheading"/>
      </w:pPr>
      <w:r>
        <w:t>Overview</w:t>
      </w:r>
    </w:p>
    <w:p w14:paraId="4CE0D228" w14:textId="77777777" w:rsidR="002B5BCE" w:rsidRDefault="002B5BCE" w:rsidP="00525AED">
      <w:pPr>
        <w:pStyle w:val="TableAttachmentTextBullet1"/>
      </w:pPr>
      <w:r>
        <w:t xml:space="preserve">The approved provider or staff, including those with mandatory reporting responsibilities </w:t>
      </w:r>
      <w:r w:rsidRPr="5C5A3D5F">
        <w:rPr>
          <w:rStyle w:val="RefertoSourceDefinitionsAttachmentChar"/>
        </w:rPr>
        <w:t>(refer to Definitions)</w:t>
      </w:r>
      <w:r>
        <w:t xml:space="preserve"> must act when they form a reasonable belief or have a suspicion that a child has been, or is at risk of being abused. Regardless of the suspected cause, all concerns about the wellbeing of a child (or an unborn child) should be taken seriously and acted upon. This includes concerns about the wellbeing of a child, which does not appear to be the result of abuse</w:t>
      </w:r>
    </w:p>
    <w:p w14:paraId="67EB34A7" w14:textId="77777777" w:rsidR="002B5BCE" w:rsidRDefault="002B5BCE" w:rsidP="00525AED">
      <w:pPr>
        <w:pStyle w:val="TableAttachmentTextBullet1"/>
      </w:pPr>
      <w:r>
        <w:t>Staff must seek advice from the approved provider or person with management or control, DFFH Child Protection, Child First and/or Victoria Police if they are uncertain about whether they have sufficient grounds to form a reasonable belief.</w:t>
      </w:r>
    </w:p>
    <w:p w14:paraId="454FC8A1" w14:textId="77777777" w:rsidR="002B5BCE" w:rsidRDefault="002B5BCE" w:rsidP="00525AED">
      <w:pPr>
        <w:pStyle w:val="TableAttachmentTextBullet1"/>
      </w:pPr>
      <w:r>
        <w:t>If staff hold a reasonable belief that a child has been or is at risk of being abused, regardless of the advice of the Approved Provider or Person with Management or Control, or any other staff member, they must still make a report to Child Protection and/or Victoria Police.</w:t>
      </w:r>
    </w:p>
    <w:p w14:paraId="20D099CA" w14:textId="77777777" w:rsidR="002B5BCE" w:rsidRDefault="002B5BCE" w:rsidP="00525AED">
      <w:pPr>
        <w:pStyle w:val="TableAttachmentTextBullet1"/>
      </w:pPr>
      <w:r>
        <w:t xml:space="preserve">The steps outlined in the Department of Education’s flowchart: Four critical actions for early childhood services: Responding to Incidents, Disclosures and Suspicions of Child Abuse, provides a summary of the critical actions which are to be followed: </w:t>
      </w:r>
      <w:hyperlink r:id="rId84" w:history="1">
        <w:r w:rsidRPr="002A4489">
          <w:rPr>
            <w:rStyle w:val="Hyperlink"/>
          </w:rPr>
          <w:t>www.education.vic.gov.au</w:t>
        </w:r>
      </w:hyperlink>
    </w:p>
    <w:p w14:paraId="7DA890ED" w14:textId="77777777" w:rsidR="002B5BCE" w:rsidRDefault="002B5BCE" w:rsidP="00525AED">
      <w:pPr>
        <w:pStyle w:val="TableAttachmentTextBullet1"/>
      </w:pPr>
      <w:r>
        <w:t xml:space="preserve">Records are kept about all child safety concerns or complaints. These records contain comprehensive descriptions of incidents/ issues of concern and provide evidence for actions taken, including reports made to statutory authorities or professional bodies and follow-up actions to be completed. The records are stored in accordance with the service’s </w:t>
      </w:r>
      <w:r w:rsidRPr="004F137E">
        <w:rPr>
          <w:rStyle w:val="PolicyNameChar"/>
        </w:rPr>
        <w:t>Privacy and Confidentiality Policy.</w:t>
      </w:r>
      <w:r>
        <w:t xml:space="preserve"> </w:t>
      </w:r>
    </w:p>
    <w:p w14:paraId="46CCDD4B" w14:textId="77777777" w:rsidR="002B5BCE" w:rsidRDefault="002B5BCE" w:rsidP="00525AED">
      <w:pPr>
        <w:pStyle w:val="TableAttachmentTextBullet1"/>
      </w:pPr>
      <w:r>
        <w:t>Privacy is maintained, and information is disclosed when it promotes the safety or wellbeing of a child.</w:t>
      </w:r>
    </w:p>
    <w:p w14:paraId="3C525033" w14:textId="77777777" w:rsidR="002B5BCE" w:rsidRDefault="002B5BCE" w:rsidP="00525AED">
      <w:pPr>
        <w:pStyle w:val="TableAttachmentTextBullet1"/>
      </w:pPr>
      <w:r>
        <w:t>Permission is not required from parents/guardians of a child to make a report where abuse is suspected.</w:t>
      </w:r>
    </w:p>
    <w:p w14:paraId="3CDB9915" w14:textId="77777777" w:rsidR="002B5BCE" w:rsidRDefault="002B5BCE" w:rsidP="002355C0">
      <w:pPr>
        <w:pStyle w:val="Attachmentsudheading"/>
      </w:pPr>
      <w:r>
        <w:t xml:space="preserve">Responding to concerns about the wellbeing of a child </w:t>
      </w:r>
    </w:p>
    <w:p w14:paraId="4F8C8B53" w14:textId="77777777" w:rsidR="002B5BCE" w:rsidRDefault="002B5BCE" w:rsidP="002355C0">
      <w:pPr>
        <w:pStyle w:val="AttachmentsHeading2"/>
      </w:pPr>
      <w:r>
        <w:t>When to report wellbeing concerns to Child FIRST (Family Information, Referral and Support Team)</w:t>
      </w:r>
    </w:p>
    <w:p w14:paraId="5DC9E10B" w14:textId="77777777" w:rsidR="002B5BCE" w:rsidRDefault="002B5BCE" w:rsidP="002355C0">
      <w:r>
        <w:t xml:space="preserve">A referral to Child FIRST or Orange Door </w:t>
      </w:r>
      <w:r w:rsidRPr="5C5A3D5F">
        <w:rPr>
          <w:rStyle w:val="RefertoSourceDefinitionsAttachmentChar"/>
        </w:rPr>
        <w:t>(refer to Definitions)</w:t>
      </w:r>
      <w:r>
        <w:t xml:space="preserve"> should be made if the approved provider/staff member has significant concerns for a child’s wellbeing and the child is not in immediate need of protection. This may include circumstances when there are:</w:t>
      </w:r>
    </w:p>
    <w:p w14:paraId="24CB406F" w14:textId="77777777" w:rsidR="002B5BCE" w:rsidRDefault="002B5BCE" w:rsidP="00525AED">
      <w:pPr>
        <w:pStyle w:val="TableAttachmentTextBullet1"/>
      </w:pPr>
      <w:r w:rsidRPr="007920BA">
        <w:t>significant concern for a child's wellbeing</w:t>
      </w:r>
    </w:p>
    <w:p w14:paraId="2473A935" w14:textId="77777777" w:rsidR="002B5BCE" w:rsidRDefault="002B5BCE" w:rsidP="00525AED">
      <w:pPr>
        <w:pStyle w:val="TableAttachmentTextBullet1"/>
      </w:pPr>
      <w:r w:rsidRPr="007920BA">
        <w:t>parents who lack the skills to support their child's physical, emotional and cognitive development</w:t>
      </w:r>
      <w:r w:rsidRPr="007920BA" w:rsidDel="007920BA">
        <w:t xml:space="preserve"> </w:t>
      </w:r>
      <w:r>
        <w:t>that may be affecting the child’s development</w:t>
      </w:r>
    </w:p>
    <w:p w14:paraId="042F29A7" w14:textId="77777777" w:rsidR="002B5BCE" w:rsidRDefault="002B5BCE" w:rsidP="00525AED">
      <w:pPr>
        <w:pStyle w:val="TableAttachmentTextBullet1"/>
      </w:pPr>
      <w:r>
        <w:t>family conflict, including family breakdown</w:t>
      </w:r>
    </w:p>
    <w:p w14:paraId="205DA584" w14:textId="77777777" w:rsidR="002B5BCE" w:rsidRDefault="002B5BCE" w:rsidP="00525AED">
      <w:pPr>
        <w:pStyle w:val="TableAttachmentTextBullet1"/>
      </w:pPr>
      <w:r>
        <w:t>families under pressure, due to a family member’s physical or mental illness, substance misuse, disability or bereavement</w:t>
      </w:r>
    </w:p>
    <w:p w14:paraId="43A3751F" w14:textId="77777777" w:rsidR="002B5BCE" w:rsidRDefault="002B5BCE" w:rsidP="00525AED">
      <w:pPr>
        <w:pStyle w:val="TableAttachmentTextBullet1"/>
      </w:pPr>
      <w:r>
        <w:t>young, isolated and/or unsupported families</w:t>
      </w:r>
    </w:p>
    <w:p w14:paraId="70D0FAA1" w14:textId="77777777" w:rsidR="002B5BCE" w:rsidRDefault="002B5BCE" w:rsidP="00525AED">
      <w:pPr>
        <w:pStyle w:val="TableAttachmentTextBullet1"/>
      </w:pPr>
      <w:r>
        <w:t>families experiencing significant social or economic disadvantage that may adversely impact on a child’s care or development.</w:t>
      </w:r>
    </w:p>
    <w:p w14:paraId="1C2BE08F" w14:textId="77777777" w:rsidR="002B5BCE" w:rsidRDefault="002B5BCE" w:rsidP="002355C0">
      <w:pPr>
        <w:pStyle w:val="Attachmentsudheading"/>
      </w:pPr>
      <w:r>
        <w:t>When to make a referral to orange door</w:t>
      </w:r>
    </w:p>
    <w:p w14:paraId="5A52A158" w14:textId="77777777" w:rsidR="002B5BCE" w:rsidRPr="00F44454" w:rsidRDefault="002B5BCE" w:rsidP="002355C0">
      <w:r>
        <w:t>Orange Door</w:t>
      </w:r>
      <w:r w:rsidRPr="00FC33A4">
        <w:t xml:space="preserve"> is </w:t>
      </w:r>
      <w:r>
        <w:t>a free</w:t>
      </w:r>
      <w:r w:rsidRPr="00FC33A4">
        <w:t xml:space="preserve"> </w:t>
      </w:r>
      <w:r>
        <w:t>service</w:t>
      </w:r>
      <w:r w:rsidRPr="00FC33A4">
        <w:t xml:space="preserve"> for women, children and young people who are experiencing family violence, or families who need assistance with the care and wellbeing of children to access the services they need to be safe and supported</w:t>
      </w:r>
      <w:r>
        <w:t>. Both services ensure that vulnerable children, young people and their families are linked effectively into relevant services, and this may be the best way to connect children, young people and their families with the services they need.</w:t>
      </w:r>
    </w:p>
    <w:p w14:paraId="2F048D2E" w14:textId="77777777" w:rsidR="002B5BCE" w:rsidRDefault="002B5BCE" w:rsidP="002355C0">
      <w:pPr>
        <w:pStyle w:val="Attachmentsudheading"/>
      </w:pPr>
      <w:r>
        <w:t>When to report wellbeing concerns to Victoria police</w:t>
      </w:r>
    </w:p>
    <w:p w14:paraId="5CA8D9E0" w14:textId="77777777" w:rsidR="002B5BCE" w:rsidRDefault="002B5BCE" w:rsidP="002355C0">
      <w:r>
        <w:t>In addition to reporting suspected abuse to appropriate authorities, you must contact Victoria Police on 000 if the:</w:t>
      </w:r>
    </w:p>
    <w:p w14:paraId="54BB611B" w14:textId="77777777" w:rsidR="002B5BCE" w:rsidRDefault="002B5BCE" w:rsidP="00525AED">
      <w:pPr>
        <w:pStyle w:val="TableAttachmentTextBullet1"/>
      </w:pPr>
      <w:r>
        <w:t>child's immediate safety is compromised</w:t>
      </w:r>
    </w:p>
    <w:p w14:paraId="338936E1" w14:textId="77777777" w:rsidR="002B5BCE" w:rsidRDefault="002B5BCE" w:rsidP="00525AED">
      <w:pPr>
        <w:pStyle w:val="TableAttachmentTextBullet1"/>
      </w:pPr>
      <w:r>
        <w:t>child is partaking in any risk taking activity that is illegal and extreme in nature or poses a high risk to their safety, or the safety of somebody else.</w:t>
      </w:r>
    </w:p>
    <w:p w14:paraId="320B290F" w14:textId="77777777" w:rsidR="002B5BCE" w:rsidRDefault="002B5BCE" w:rsidP="002355C0">
      <w:pPr>
        <w:pStyle w:val="Attachmentsudheading"/>
      </w:pPr>
      <w:r>
        <w:t>When to report wellbeing concerns to DFFH child protection</w:t>
      </w:r>
    </w:p>
    <w:p w14:paraId="7132FDB0" w14:textId="77777777" w:rsidR="002B5BCE" w:rsidRDefault="002B5BCE" w:rsidP="002355C0">
      <w:r>
        <w:t xml:space="preserve">In addition to reporting suspected abuse to appropriate authorities, you should contact DFFH Child Protection if you have </w:t>
      </w:r>
      <w:r>
        <w:lastRenderedPageBreak/>
        <w:t xml:space="preserve">significant protective concerns for the wellbeing of a child, but the parents are unable or unwilling to address or resolve these concerns. </w:t>
      </w:r>
    </w:p>
    <w:p w14:paraId="4C3B2F97" w14:textId="77777777" w:rsidR="002B5BCE" w:rsidRDefault="002B5BCE" w:rsidP="002355C0">
      <w:r>
        <w:t>This includes all concerns that:</w:t>
      </w:r>
    </w:p>
    <w:p w14:paraId="159D8801" w14:textId="77777777" w:rsidR="002B5BCE" w:rsidRDefault="002B5BCE" w:rsidP="00525AED">
      <w:pPr>
        <w:pStyle w:val="TableAttachmentTextBullet1"/>
      </w:pPr>
      <w:r>
        <w:t>have a serious impact on a child's safety, stability or development (including abandonment, death or incapacity, extreme risk-taking behaviour, or harm to an unborn child)</w:t>
      </w:r>
    </w:p>
    <w:p w14:paraId="5777412A" w14:textId="77777777" w:rsidR="002B5BCE" w:rsidRDefault="002B5BCE" w:rsidP="00525AED">
      <w:pPr>
        <w:pStyle w:val="TableAttachmentTextBullet1"/>
      </w:pPr>
      <w:r>
        <w:t>are persistent and entrenched and likely to have a serious impact on a child's safety, stability or development</w:t>
      </w:r>
    </w:p>
    <w:p w14:paraId="150BC7F2" w14:textId="77777777" w:rsidR="002B5BCE" w:rsidRDefault="002B5BCE" w:rsidP="00525AED">
      <w:pPr>
        <w:pStyle w:val="TableAttachmentTextBullet1"/>
      </w:pPr>
      <w:r>
        <w:t>relate to a parent/s who cannot or will not protect the child from significant harm</w:t>
      </w:r>
    </w:p>
    <w:p w14:paraId="000240AC" w14:textId="77777777" w:rsidR="002B5BCE" w:rsidRDefault="002B5BCE" w:rsidP="00525AED">
      <w:pPr>
        <w:pStyle w:val="TableAttachmentTextBullet1"/>
      </w:pPr>
      <w:r>
        <w:t>include a belief that the family is likely to be uncooperative in seeking assistance.</w:t>
      </w:r>
    </w:p>
    <w:p w14:paraId="7177AAF9" w14:textId="77777777" w:rsidR="002B5BCE" w:rsidRDefault="002B5BCE" w:rsidP="002355C0">
      <w:pPr>
        <w:pStyle w:val="Attachmentsudheading"/>
      </w:pPr>
      <w:r>
        <w:t>Managing a disclosure</w:t>
      </w:r>
    </w:p>
    <w:p w14:paraId="16E6FDE9" w14:textId="290A2415" w:rsidR="002B5BCE" w:rsidRDefault="002B5BCE" w:rsidP="002355C0">
      <w:r>
        <w:t xml:space="preserve">It is very important to validate a child’s disclosure, by listening to the child, taking them seriously and responding and acting on the disclosure by implementing the </w:t>
      </w:r>
      <w:sdt>
        <w:sdtPr>
          <w:alias w:val="Company"/>
          <w:tag w:val=""/>
          <w:id w:val="858164062"/>
          <w:placeholder>
            <w:docPart w:val="0FC8F2441043441EABFBAE2E73EC4C4A"/>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r>
        <w:t>’s reporting procedures.</w:t>
      </w:r>
    </w:p>
    <w:p w14:paraId="36A780D4" w14:textId="77777777" w:rsidR="002B5BCE" w:rsidRDefault="002B5BCE" w:rsidP="002355C0">
      <w:r>
        <w:t>Strategies include:</w:t>
      </w:r>
    </w:p>
    <w:p w14:paraId="53060CCC" w14:textId="77777777" w:rsidR="002B5BCE" w:rsidRDefault="002B5BCE" w:rsidP="00525AED">
      <w:pPr>
        <w:pStyle w:val="TableAttachmentTextBullet1"/>
      </w:pPr>
      <w:r>
        <w:t>let the child talk about their concerns in their own time and in their own words</w:t>
      </w:r>
    </w:p>
    <w:p w14:paraId="2A25C866" w14:textId="77777777" w:rsidR="002B5BCE" w:rsidRDefault="002B5BCE" w:rsidP="00525AED">
      <w:pPr>
        <w:pStyle w:val="TableAttachmentTextBullet1"/>
      </w:pPr>
      <w:r>
        <w:t>give them your full attention, the time and a quiet space in which to do this and be a supportive and reassuring listener</w:t>
      </w:r>
    </w:p>
    <w:p w14:paraId="0685C62D" w14:textId="77777777" w:rsidR="002B5BCE" w:rsidRDefault="002B5BCE" w:rsidP="00525AED">
      <w:pPr>
        <w:pStyle w:val="TableAttachmentTextBullet1"/>
      </w:pPr>
      <w:r>
        <w:t>remain calm and use a neutral non-judgmental tone</w:t>
      </w:r>
    </w:p>
    <w:p w14:paraId="55106D03" w14:textId="77777777" w:rsidR="002B5BCE" w:rsidRDefault="002B5BCE" w:rsidP="00525AED">
      <w:pPr>
        <w:pStyle w:val="TableAttachmentTextBullet1"/>
      </w:pPr>
      <w:r>
        <w:t>comfort the child if they are distressed</w:t>
      </w:r>
    </w:p>
    <w:p w14:paraId="7232DC8F" w14:textId="77777777" w:rsidR="002B5BCE" w:rsidRDefault="002B5BCE" w:rsidP="00525AED">
      <w:pPr>
        <w:pStyle w:val="TableAttachmentTextBullet1"/>
      </w:pPr>
      <w:r>
        <w:t>record the child’s disclosure using the child’s words.</w:t>
      </w:r>
    </w:p>
    <w:p w14:paraId="24445D4D" w14:textId="77777777" w:rsidR="002B5BCE" w:rsidRDefault="002B5BCE" w:rsidP="00525AED">
      <w:pPr>
        <w:pStyle w:val="TableAttachmentTextBullet1"/>
      </w:pPr>
      <w:r>
        <w:t>tell the child that telling you is the right thing to do and that what has happened is not their fault</w:t>
      </w:r>
    </w:p>
    <w:p w14:paraId="6DBC167B" w14:textId="77777777" w:rsidR="002B5BCE" w:rsidRDefault="002B5BCE" w:rsidP="00525AED">
      <w:pPr>
        <w:pStyle w:val="TableAttachmentTextBullet1"/>
      </w:pPr>
      <w:r>
        <w:t>let them know that you will act on this information and that you will need to let other people know so that they can help the child</w:t>
      </w:r>
    </w:p>
    <w:p w14:paraId="63B75FC6" w14:textId="77777777" w:rsidR="002B5BCE" w:rsidRDefault="002B5BCE" w:rsidP="00525AED">
      <w:pPr>
        <w:pStyle w:val="TableAttachmentTextBullet1"/>
      </w:pPr>
      <w:r>
        <w:t>it is the role of DFFH Child Protection and Victoria Police to investigate. DO NOT taking any steps to investigate. Avoid asking investigative or invasive questions which may cause the child to withdraw and may interfere with an investigation. Avoid going over information repeatedly.</w:t>
      </w:r>
    </w:p>
    <w:p w14:paraId="0CE208C6" w14:textId="77777777" w:rsidR="002B5BCE" w:rsidRDefault="002B5BCE" w:rsidP="002355C0">
      <w:pPr>
        <w:pStyle w:val="Attachmentsudheading"/>
      </w:pPr>
      <w:r w:rsidRPr="2B503106">
        <w:rPr>
          <w:lang w:val="en-US"/>
        </w:rPr>
        <w:t xml:space="preserve">Responding to incidents, discloser and suspicions of child abuse </w:t>
      </w:r>
    </w:p>
    <w:p w14:paraId="56773F3D" w14:textId="77777777" w:rsidR="002B5BCE" w:rsidRDefault="002B5BCE" w:rsidP="002355C0">
      <w:r w:rsidRPr="003C7234">
        <w:t xml:space="preserve">To make a report to child protection a </w:t>
      </w:r>
      <w:r>
        <w:t>staff member</w:t>
      </w:r>
      <w:r w:rsidRPr="003C7234">
        <w:t xml:space="preserve"> needs to have formed a reasonable belief </w:t>
      </w:r>
      <w:r w:rsidRPr="004F137E">
        <w:rPr>
          <w:rStyle w:val="RefertoSourceDefinitionsAttachmentChar"/>
        </w:rPr>
        <w:t>(refer to Definition)</w:t>
      </w:r>
      <w:r>
        <w:t xml:space="preserve"> </w:t>
      </w:r>
      <w:r w:rsidRPr="003C7234">
        <w:t xml:space="preserve">that a child has suffered or is likely to suffer significant harm as a result of abuse or neglect, and that their parent has not protected or is unlikely to protect the child from harm of that type. </w:t>
      </w:r>
    </w:p>
    <w:p w14:paraId="37C1E08D" w14:textId="77777777" w:rsidR="002B5BCE" w:rsidRDefault="002B5BCE" w:rsidP="002355C0">
      <w:r>
        <w:t xml:space="preserve">It is strongly recommended that ALL early childhood service staff follow the </w:t>
      </w:r>
      <w:r w:rsidRPr="004F137E">
        <w:rPr>
          <w:b/>
          <w:bCs/>
        </w:rPr>
        <w:t>Four Critical Actions</w:t>
      </w:r>
      <w:r>
        <w:t xml:space="preserve"> as soon as they witness an incident, discloser or form a reasonable belief that a child has or is at risk of being abused.</w:t>
      </w:r>
    </w:p>
    <w:p w14:paraId="23D04F73" w14:textId="77777777" w:rsidR="002B5BCE" w:rsidRDefault="002B5BCE" w:rsidP="002355C0">
      <w:pPr>
        <w:pStyle w:val="AttachmentsPolicy"/>
      </w:pPr>
      <w:r>
        <w:t xml:space="preserve">Action 1: Responding to an emergency </w:t>
      </w:r>
    </w:p>
    <w:p w14:paraId="0984BA89" w14:textId="77777777" w:rsidR="002B5BCE" w:rsidRDefault="002B5BCE" w:rsidP="002355C0">
      <w:r>
        <w:t xml:space="preserve">If a child has just been abused or is at immediate risk of harm you must take reasonable steps to protect them. </w:t>
      </w:r>
    </w:p>
    <w:p w14:paraId="43F4BF62" w14:textId="77777777" w:rsidR="002B5BCE" w:rsidRDefault="002B5BCE" w:rsidP="002355C0">
      <w:r>
        <w:t>These include:</w:t>
      </w:r>
    </w:p>
    <w:p w14:paraId="1F5EF37C" w14:textId="77777777" w:rsidR="002B5BCE" w:rsidRDefault="002B5BCE" w:rsidP="00525AED">
      <w:pPr>
        <w:pStyle w:val="TableAttachmentTextBullet1"/>
      </w:pPr>
      <w:r>
        <w:t>separating the alleged victim and others involved, ensuring all parties are supervised by a service staff member</w:t>
      </w:r>
    </w:p>
    <w:p w14:paraId="18AFB092" w14:textId="77777777" w:rsidR="002B5BCE" w:rsidRDefault="002B5BCE" w:rsidP="00525AED">
      <w:pPr>
        <w:pStyle w:val="TableAttachmentTextBullet1"/>
      </w:pPr>
      <w:r>
        <w:t>arranging and providing urgent medical assistance where necessary by:</w:t>
      </w:r>
    </w:p>
    <w:p w14:paraId="27158052" w14:textId="77777777" w:rsidR="002B5BCE" w:rsidRDefault="002B5BCE" w:rsidP="003B7F37">
      <w:pPr>
        <w:pStyle w:val="TableAttachmentTextBullet2"/>
      </w:pPr>
      <w:r>
        <w:t>administering first aid assistance</w:t>
      </w:r>
    </w:p>
    <w:p w14:paraId="7EE894DD" w14:textId="77777777" w:rsidR="002B5BCE" w:rsidRDefault="002B5BCE" w:rsidP="003B7F37">
      <w:pPr>
        <w:pStyle w:val="TableAttachmentTextBullet2"/>
      </w:pPr>
      <w:r>
        <w:t>calling 000 for an ambulance and following any instructions from emergency service officers/paramedics</w:t>
      </w:r>
    </w:p>
    <w:p w14:paraId="3BA3E2A3" w14:textId="77777777" w:rsidR="002B5BCE" w:rsidRDefault="002B5BCE" w:rsidP="003B7F37">
      <w:pPr>
        <w:pStyle w:val="TableAttachmentTextBullet2"/>
      </w:pPr>
      <w:r>
        <w:t xml:space="preserve">calling 000 for urgent police assistance if the person who is alleged to have engaged in the abuse poses an immediate risk to the health and safety of any person </w:t>
      </w:r>
    </w:p>
    <w:p w14:paraId="193A66E7" w14:textId="77777777" w:rsidR="002B5BCE" w:rsidRDefault="002B5BCE" w:rsidP="00525AED">
      <w:pPr>
        <w:pStyle w:val="TableAttachmentTextBullet1"/>
      </w:pPr>
      <w:r>
        <w:t>you should also identify a contact person at the service for future liaison with police</w:t>
      </w:r>
    </w:p>
    <w:p w14:paraId="708A5DAB" w14:textId="77777777" w:rsidR="002B5BCE" w:rsidRDefault="002B5BCE" w:rsidP="00525AED">
      <w:pPr>
        <w:pStyle w:val="TableAttachmentTextBullet1"/>
      </w:pPr>
      <w:r>
        <w:t>taking reasonable steps to preserve evidence, such as the environment, clothing, other items, and potential witnesses until the police or other relevant authorities arrive on the premises.</w:t>
      </w:r>
    </w:p>
    <w:p w14:paraId="07385A57" w14:textId="77777777" w:rsidR="002B5BCE" w:rsidRDefault="002B5BCE" w:rsidP="002355C0">
      <w:pPr>
        <w:pStyle w:val="AttachmentsPolicy"/>
      </w:pPr>
      <w:r>
        <w:t xml:space="preserve">Action 2: Reporting to authorities </w:t>
      </w:r>
    </w:p>
    <w:p w14:paraId="17EE80C4" w14:textId="77777777" w:rsidR="002B5BCE" w:rsidRDefault="002B5BCE" w:rsidP="002355C0">
      <w:r>
        <w:t xml:space="preserve">As soon as immediate health and safety concerns are addressed you must report all incidents, suspicions and disclosures of child abuse as soon as possible. Failure to report physical and sexual child abuse may amount to a criminal offence. </w:t>
      </w:r>
    </w:p>
    <w:p w14:paraId="33CEABC8" w14:textId="77777777" w:rsidR="002B5BCE" w:rsidRPr="00501F42" w:rsidRDefault="002B5BCE" w:rsidP="002355C0">
      <w:pPr>
        <w:rPr>
          <w:b/>
          <w:bCs/>
        </w:rPr>
      </w:pPr>
      <w:r w:rsidRPr="00501F42">
        <w:rPr>
          <w:b/>
          <w:bCs/>
        </w:rPr>
        <w:t>IF THE SOURCE OF SUSPECTED ABUSE IS FROM WITHIN THE FAMILY OR COMMUNITY</w:t>
      </w:r>
      <w:r>
        <w:rPr>
          <w:b/>
          <w:bCs/>
        </w:rPr>
        <w:t>:</w:t>
      </w:r>
    </w:p>
    <w:p w14:paraId="1AA0E390" w14:textId="77777777" w:rsidR="002B5BCE" w:rsidRPr="004F137E" w:rsidRDefault="002B5BCE" w:rsidP="002355C0">
      <w:pPr>
        <w:rPr>
          <w:b/>
          <w:bCs/>
          <w:color w:val="156082" w:themeColor="accent1"/>
        </w:rPr>
      </w:pPr>
      <w:r>
        <w:rPr>
          <w:b/>
          <w:bCs/>
          <w:color w:val="156082" w:themeColor="accent1"/>
        </w:rPr>
        <w:t>DFFH</w:t>
      </w:r>
      <w:r w:rsidRPr="004F137E">
        <w:rPr>
          <w:b/>
          <w:bCs/>
          <w:color w:val="156082" w:themeColor="accent1"/>
        </w:rPr>
        <w:t xml:space="preserve"> CHILD PROTECTION </w:t>
      </w:r>
    </w:p>
    <w:p w14:paraId="2946BEDD" w14:textId="77777777" w:rsidR="002B5BCE" w:rsidRPr="004F137E" w:rsidRDefault="002B5BCE" w:rsidP="002355C0">
      <w:r w:rsidRPr="004F137E">
        <w:t>You must</w:t>
      </w:r>
      <w:r>
        <w:t xml:space="preserve"> </w:t>
      </w:r>
      <w:r w:rsidRPr="004F137E">
        <w:t xml:space="preserve">report to </w:t>
      </w:r>
      <w:r>
        <w:t>DFFH</w:t>
      </w:r>
      <w:r w:rsidRPr="004F137E">
        <w:t xml:space="preserve"> Child Protection if a child is considered to be: </w:t>
      </w:r>
    </w:p>
    <w:p w14:paraId="1A14FCEE" w14:textId="77777777" w:rsidR="002B5BCE" w:rsidRPr="00CB11B4" w:rsidRDefault="002B5BCE" w:rsidP="00525AED">
      <w:pPr>
        <w:pStyle w:val="TableAttachmentTextBullet1"/>
      </w:pPr>
      <w:r w:rsidRPr="00CB11B4">
        <w:t xml:space="preserve">in need of protection from child abuse </w:t>
      </w:r>
    </w:p>
    <w:p w14:paraId="3237E55E" w14:textId="77777777" w:rsidR="002B5BCE" w:rsidRPr="00CB11B4" w:rsidRDefault="002B5BCE" w:rsidP="00525AED">
      <w:pPr>
        <w:pStyle w:val="TableAttachmentTextBullet1"/>
      </w:pPr>
      <w:r w:rsidRPr="00CB11B4">
        <w:lastRenderedPageBreak/>
        <w:t>at risk of being harmed (or has been harmed) and the harm has had, or is likely to have, a serious impact on the child’s safety, stability or development.</w:t>
      </w:r>
    </w:p>
    <w:p w14:paraId="256715C0" w14:textId="77777777" w:rsidR="002B5BCE" w:rsidRPr="004F137E" w:rsidRDefault="002B5BCE" w:rsidP="002355C0">
      <w:pPr>
        <w:rPr>
          <w:b/>
          <w:bCs/>
          <w:color w:val="156082" w:themeColor="accent1"/>
        </w:rPr>
      </w:pPr>
      <w:r w:rsidRPr="004F137E">
        <w:rPr>
          <w:b/>
          <w:bCs/>
          <w:color w:val="156082" w:themeColor="accent1"/>
        </w:rPr>
        <w:t xml:space="preserve">VICTORIA POLICE </w:t>
      </w:r>
    </w:p>
    <w:p w14:paraId="7EBA2EFA" w14:textId="77777777" w:rsidR="002B5BCE" w:rsidRPr="004F137E" w:rsidRDefault="002B5BCE" w:rsidP="002355C0">
      <w:r w:rsidRPr="004F137E">
        <w:t>You must also</w:t>
      </w:r>
      <w:r>
        <w:t xml:space="preserve"> </w:t>
      </w:r>
      <w:r w:rsidRPr="004F137E">
        <w:t>report all instances of suspected sexual abuse (including grooming) to Victoria Police.</w:t>
      </w:r>
    </w:p>
    <w:p w14:paraId="47A930EB" w14:textId="77777777" w:rsidR="002B5BCE" w:rsidRPr="004F137E" w:rsidRDefault="002B5BCE" w:rsidP="002355C0">
      <w:pPr>
        <w:rPr>
          <w:b/>
          <w:bCs/>
          <w:color w:val="156082" w:themeColor="accent1"/>
        </w:rPr>
      </w:pPr>
      <w:r w:rsidRPr="004F137E">
        <w:rPr>
          <w:b/>
          <w:bCs/>
          <w:color w:val="156082" w:themeColor="accent1"/>
        </w:rPr>
        <w:t>REPORT TO MANAGEMENT</w:t>
      </w:r>
    </w:p>
    <w:p w14:paraId="40C68A34" w14:textId="77777777" w:rsidR="002B5BCE" w:rsidRPr="004F137E" w:rsidRDefault="002B5BCE" w:rsidP="002355C0">
      <w:r w:rsidRPr="004F137E">
        <w:t xml:space="preserve">You must report to your approved provider. </w:t>
      </w:r>
    </w:p>
    <w:p w14:paraId="1BB0B6C6" w14:textId="77777777" w:rsidR="002B5BCE" w:rsidRPr="004F137E" w:rsidRDefault="002B5BCE" w:rsidP="002355C0">
      <w:pPr>
        <w:rPr>
          <w:b/>
          <w:bCs/>
          <w:color w:val="156082" w:themeColor="accent1"/>
        </w:rPr>
      </w:pPr>
      <w:r w:rsidRPr="004F137E">
        <w:rPr>
          <w:b/>
          <w:bCs/>
          <w:color w:val="156082" w:themeColor="accent1"/>
        </w:rPr>
        <w:t xml:space="preserve">NOTIFY THE REGULATOR </w:t>
      </w:r>
    </w:p>
    <w:p w14:paraId="65608126" w14:textId="77777777" w:rsidR="002B5BCE" w:rsidRPr="004F137E" w:rsidRDefault="002B5BCE" w:rsidP="002355C0">
      <w:r>
        <w:t xml:space="preserve">The </w:t>
      </w:r>
      <w:r w:rsidRPr="004F137E">
        <w:t xml:space="preserve">Approved </w:t>
      </w:r>
      <w:r>
        <w:t>Provider</w:t>
      </w:r>
      <w:r w:rsidRPr="004F137E">
        <w:t xml:space="preserve"> early childhood services</w:t>
      </w:r>
      <w:r>
        <w:t xml:space="preserve"> </w:t>
      </w:r>
      <w:r w:rsidRPr="004F137E">
        <w:t>must notify the Quality Assessment and Regulation Division of any serious incidents, circumstances, or complaints which raise concerns about the safety, health and wellbeing of a child being educated and cared for by a service.</w:t>
      </w:r>
      <w:r>
        <w:t xml:space="preserve"> </w:t>
      </w:r>
      <w:bookmarkStart w:id="2" w:name="_Hlk66281888"/>
      <w:r w:rsidRPr="004F137E">
        <w:t xml:space="preserve">Notifications may be made at </w:t>
      </w:r>
      <w:r>
        <w:t xml:space="preserve">National Quality Agenda IT System: </w:t>
      </w:r>
      <w:hyperlink r:id="rId85" w:history="1">
        <w:r w:rsidRPr="00A71275">
          <w:rPr>
            <w:rStyle w:val="Hyperlink"/>
          </w:rPr>
          <w:t>https://www.acecqa.gov.au</w:t>
        </w:r>
      </w:hyperlink>
      <w:r>
        <w:t xml:space="preserve"> </w:t>
      </w:r>
      <w:bookmarkEnd w:id="2"/>
    </w:p>
    <w:p w14:paraId="424789FD" w14:textId="77777777" w:rsidR="002B5BCE" w:rsidRDefault="002B5BCE" w:rsidP="002355C0">
      <w:r w:rsidRPr="004F137E">
        <w:t xml:space="preserve">If you believe that a child is not subject to abuse, but you still hold significant concerns for their wellbeing you must still act. This may include making a referral or seeking advice from Child FIRST (in circumstances where the family are open to receiving support), or to </w:t>
      </w:r>
      <w:r>
        <w:t>DFFH</w:t>
      </w:r>
      <w:r w:rsidRPr="004F137E">
        <w:t xml:space="preserve"> Child PROTECTION or Victoria Police.</w:t>
      </w:r>
    </w:p>
    <w:p w14:paraId="4D857A10" w14:textId="77777777" w:rsidR="002B5BCE" w:rsidRPr="004F137E" w:rsidRDefault="002B5BCE" w:rsidP="002355C0">
      <w:pPr>
        <w:rPr>
          <w:b/>
          <w:bCs/>
        </w:rPr>
      </w:pPr>
      <w:r w:rsidRPr="004F137E">
        <w:rPr>
          <w:b/>
          <w:bCs/>
        </w:rPr>
        <w:t>If the source of suspected abuse is from within the service:</w:t>
      </w:r>
    </w:p>
    <w:p w14:paraId="14A898C6" w14:textId="77777777" w:rsidR="002B5BCE" w:rsidRDefault="002B5BCE" w:rsidP="002355C0">
      <w:r>
        <w:t>If the source of suspected abuse comes from within the service (this includes any forms of suspected child abuse involving a staff member, contractor, committee member or volunteer):</w:t>
      </w:r>
    </w:p>
    <w:p w14:paraId="22F9990E" w14:textId="77777777" w:rsidR="002B5BCE" w:rsidRDefault="002B5BCE" w:rsidP="00525AED">
      <w:pPr>
        <w:pStyle w:val="TableAttachmentTextBullet1"/>
      </w:pPr>
      <w:r>
        <w:t>you must contact Victoria Police via your local police station (where appropriate they will refer you on to the local Sexual Offences and Child Abuse Investigation Team)</w:t>
      </w:r>
    </w:p>
    <w:p w14:paraId="5C717F9B" w14:textId="77777777" w:rsidR="002B5BCE" w:rsidRDefault="002B5BCE" w:rsidP="00525AED">
      <w:pPr>
        <w:pStyle w:val="TableAttachmentTextBullet1"/>
      </w:pPr>
      <w:r>
        <w:t>you must also report internally to the approved provider or person with management or control</w:t>
      </w:r>
    </w:p>
    <w:p w14:paraId="09394F21" w14:textId="77777777" w:rsidR="002B5BCE" w:rsidRDefault="002B5BCE" w:rsidP="00525AED">
      <w:pPr>
        <w:pStyle w:val="TableAttachmentTextBullet1"/>
      </w:pPr>
      <w:r>
        <w:t xml:space="preserve">the approved provider must also notify the Quality Assessment and Regulation Division. </w:t>
      </w:r>
      <w:r w:rsidRPr="000C046C">
        <w:t xml:space="preserve">Notifications </w:t>
      </w:r>
      <w:r>
        <w:t>made</w:t>
      </w:r>
      <w:r w:rsidRPr="000C046C">
        <w:t xml:space="preserve"> </w:t>
      </w:r>
      <w:r>
        <w:t>via the</w:t>
      </w:r>
      <w:r w:rsidRPr="000C046C">
        <w:t xml:space="preserve"> National Quality Agenda IT System: </w:t>
      </w:r>
      <w:hyperlink r:id="rId86" w:history="1">
        <w:r w:rsidRPr="002A12BE">
          <w:rPr>
            <w:rStyle w:val="Hyperlink"/>
          </w:rPr>
          <w:t>https://www.acecqa.gov.au</w:t>
        </w:r>
      </w:hyperlink>
    </w:p>
    <w:p w14:paraId="769D5517" w14:textId="77777777" w:rsidR="002B5BCE" w:rsidRDefault="002B5BCE" w:rsidP="00525AED">
      <w:pPr>
        <w:pStyle w:val="TableAttachmentTextBullet1"/>
      </w:pPr>
      <w:r>
        <w:t xml:space="preserve">The approved provider must notify the Commission for Children and Young People (CCYP) of within </w:t>
      </w:r>
      <w:r w:rsidRPr="003B7F37">
        <w:rPr>
          <w:b/>
          <w:bCs/>
        </w:rPr>
        <w:t>three</w:t>
      </w:r>
      <w:r>
        <w:t xml:space="preserve"> business days of becoming aware of an allegation </w:t>
      </w:r>
      <w:r w:rsidRPr="004F137E">
        <w:rPr>
          <w:rStyle w:val="RefertoSourceDefinitionsAttachmentChar"/>
        </w:rPr>
        <w:t>(refer to Reportable Conduct</w:t>
      </w:r>
      <w:r>
        <w:rPr>
          <w:rStyle w:val="RefertoSourceDefinitionsAttachmentChar"/>
        </w:rPr>
        <w:t xml:space="preserve"> Scheme</w:t>
      </w:r>
      <w:r w:rsidRPr="004F137E">
        <w:rPr>
          <w:rStyle w:val="RefertoSourceDefinitionsAttachmentChar"/>
        </w:rPr>
        <w:t>)</w:t>
      </w:r>
    </w:p>
    <w:p w14:paraId="0CD644BA" w14:textId="77777777" w:rsidR="002B5BCE" w:rsidRDefault="002B5BCE" w:rsidP="00525AED">
      <w:pPr>
        <w:pStyle w:val="TableAttachmentTextBullet1"/>
      </w:pPr>
      <w:r>
        <w:t>a contact person must also be identified at the service for future liaison with Child Protection and Victoria Police and seek advice about contacting parents/carers.</w:t>
      </w:r>
    </w:p>
    <w:p w14:paraId="1317404E" w14:textId="77777777" w:rsidR="002B5BCE" w:rsidRDefault="002B5BCE" w:rsidP="002355C0">
      <w:pPr>
        <w:pStyle w:val="AttachmentsPolicy"/>
      </w:pPr>
      <w:r>
        <w:t>ACTION 3: CONTACTING PARENTS/CARERS</w:t>
      </w:r>
    </w:p>
    <w:p w14:paraId="7E0AB4AB" w14:textId="77777777" w:rsidR="002B5BCE" w:rsidRDefault="002B5BCE" w:rsidP="002355C0">
      <w:r>
        <w:t xml:space="preserve">You must consult with Victoria Police or DFFH Child Protection to determine what information can be shared with parents/carers. They may advise: </w:t>
      </w:r>
    </w:p>
    <w:p w14:paraId="7BC1F722" w14:textId="77777777" w:rsidR="002B5BCE" w:rsidRDefault="002B5BCE" w:rsidP="00525AED">
      <w:pPr>
        <w:pStyle w:val="TableAttachmentTextBullet1"/>
      </w:pPr>
      <w:r>
        <w:t>not to contact the parents/carers (e.g. in circumstances where the parents are alleged to have engaged in the abuse, or the child is a mature minor and has requested that their parent/carer not be contacted)</w:t>
      </w:r>
    </w:p>
    <w:p w14:paraId="5B32CCA9" w14:textId="77777777" w:rsidR="002B5BCE" w:rsidRDefault="002B5BCE" w:rsidP="00525AED">
      <w:pPr>
        <w:pStyle w:val="TableAttachmentTextBullet1"/>
      </w:pPr>
      <w:r>
        <w:t>to contact the parents/carers and provide agreed information as soon as possible (for approved provider’s, it is a requirement that parents/carers are notified within 24 hours if the suspected abuse occurred at the service).</w:t>
      </w:r>
    </w:p>
    <w:p w14:paraId="46E24C3B" w14:textId="77777777" w:rsidR="002B5BCE" w:rsidRDefault="002B5BCE" w:rsidP="002355C0">
      <w:pPr>
        <w:rPr>
          <w:rFonts w:ascii="Juhl" w:eastAsiaTheme="majorEastAsia" w:hAnsi="Juhl" w:cstheme="majorBidi"/>
          <w:color w:val="107CBF"/>
          <w:sz w:val="24"/>
          <w:szCs w:val="28"/>
        </w:rPr>
      </w:pPr>
      <w:r>
        <w:br w:type="page"/>
      </w:r>
    </w:p>
    <w:p w14:paraId="72934F4B" w14:textId="77777777" w:rsidR="002B5BCE" w:rsidRDefault="002B5BCE" w:rsidP="002355C0">
      <w:pPr>
        <w:pStyle w:val="AttachmentsPolicy"/>
      </w:pPr>
      <w:r>
        <w:lastRenderedPageBreak/>
        <w:t>ACTION 4: PROVIDING ONGOING SUPPORT</w:t>
      </w:r>
    </w:p>
    <w:p w14:paraId="1855E49D" w14:textId="77777777" w:rsidR="002B5BCE" w:rsidRDefault="002B5BCE">
      <w:r>
        <w:t xml:space="preserve">Your service should take reasonable steps to make a child feel safe and supported whilst they are attending your service. </w:t>
      </w:r>
    </w:p>
    <w:p w14:paraId="323011F5" w14:textId="77777777" w:rsidR="002B5BCE" w:rsidRDefault="002B5BCE" w:rsidP="00E8718E">
      <w:pPr>
        <w:pStyle w:val="TableAttachmentTextBullet1"/>
        <w:spacing w:after="0"/>
      </w:pPr>
      <w:r>
        <w:t xml:space="preserve">your service should also consider providing support for children impacted by abuse. Eg. Referral to wellbeing professionals. </w:t>
      </w:r>
    </w:p>
    <w:p w14:paraId="792DC34F" w14:textId="77777777" w:rsidR="002B5BCE" w:rsidRDefault="002B5BCE" w:rsidP="00525AED">
      <w:pPr>
        <w:pStyle w:val="TableAttachmentTextBullet1"/>
      </w:pPr>
      <w:r>
        <w:t xml:space="preserve">you must follow the </w:t>
      </w:r>
      <w:r w:rsidRPr="003B7F37">
        <w:rPr>
          <w:b/>
          <w:bCs/>
        </w:rPr>
        <w:t>Four Critical Actions</w:t>
      </w:r>
      <w:r>
        <w:t xml:space="preserve"> every time you become aware of a further instance or risk of abuse. This includes reporting new information to authorities.</w:t>
      </w:r>
    </w:p>
    <w:p w14:paraId="6BAAAFB3" w14:textId="77777777" w:rsidR="002B5BCE" w:rsidRDefault="002B5BCE" w:rsidP="002355C0">
      <w:pPr>
        <w:pStyle w:val="Attachmentsudheading"/>
      </w:pPr>
      <w:r>
        <w:t>The reportable conduct scheme</w:t>
      </w:r>
    </w:p>
    <w:p w14:paraId="0E234590" w14:textId="77777777" w:rsidR="002B5BCE" w:rsidRDefault="002B5BCE" w:rsidP="002355C0">
      <w:r>
        <w:t xml:space="preserve">The Approved Provider must notify the Commission for Children and Young People (The Commission) of a reportable allegation </w:t>
      </w:r>
      <w:r w:rsidRPr="004F137E">
        <w:rPr>
          <w:rStyle w:val="RefertoSourceDefinitionsAttachmentChar"/>
        </w:rPr>
        <w:t>(refer to Definitions)</w:t>
      </w:r>
      <w:r>
        <w:t xml:space="preserve"> within </w:t>
      </w:r>
      <w:r w:rsidRPr="004F137E">
        <w:rPr>
          <w:b/>
          <w:bCs/>
        </w:rPr>
        <w:t>three</w:t>
      </w:r>
      <w:r>
        <w:t xml:space="preserve"> business days of becoming aware of an allegation. The Approved Provider must provide certain detailed information about the allegation and their proposed response within </w:t>
      </w:r>
      <w:r w:rsidRPr="004F137E">
        <w:rPr>
          <w:b/>
          <w:bCs/>
        </w:rPr>
        <w:t>30 calendar days</w:t>
      </w:r>
      <w:r>
        <w:t xml:space="preserve">. </w:t>
      </w:r>
    </w:p>
    <w:p w14:paraId="7A306F90" w14:textId="77777777" w:rsidR="002B5BCE" w:rsidRDefault="002B5BCE" w:rsidP="002355C0">
      <w:r>
        <w:t>The approved provider must also investigate the reportable allegation and provide the findings of the investigation to the Commission. The service must also respond to the Commission when contacted for information.</w:t>
      </w:r>
    </w:p>
    <w:p w14:paraId="2F34E7BE" w14:textId="77777777" w:rsidR="002B5BCE" w:rsidRDefault="002B5BCE" w:rsidP="002355C0">
      <w:r>
        <w:t xml:space="preserve">The Commission provides guidance on the processes and documentation required when making a report: refer to </w:t>
      </w:r>
      <w:hyperlink r:id="rId87" w:history="1">
        <w:r w:rsidRPr="00E06870">
          <w:rPr>
            <w:rStyle w:val="Hyperlink"/>
          </w:rPr>
          <w:t>https://ccyp.vic.gov.au</w:t>
        </w:r>
      </w:hyperlink>
    </w:p>
    <w:p w14:paraId="1BAB2464" w14:textId="77777777" w:rsidR="002B5BCE" w:rsidRDefault="002B5BCE" w:rsidP="002355C0">
      <w:pPr>
        <w:pStyle w:val="Attachmentsudheading"/>
      </w:pPr>
      <w:r w:rsidRPr="005B7AE4">
        <w:t xml:space="preserve">Child protection in early childhood: </w:t>
      </w:r>
      <w:r>
        <w:t>P</w:t>
      </w:r>
      <w:r w:rsidRPr="005B7AE4">
        <w:t>rivacy and information sharing</w:t>
      </w:r>
    </w:p>
    <w:p w14:paraId="0F9FC4EE" w14:textId="77777777" w:rsidR="002B5BCE" w:rsidRDefault="002B5BCE" w:rsidP="001A3012">
      <w:r>
        <w:t xml:space="preserve">The </w:t>
      </w:r>
      <w:r w:rsidRPr="005B7AE4">
        <w:t xml:space="preserve">Child Information Sharing Scheme, </w:t>
      </w:r>
      <w:r>
        <w:t xml:space="preserve">and </w:t>
      </w:r>
      <w:r w:rsidRPr="005B7AE4">
        <w:t>the Family Violence Information Sharing Scheme allow professionals working with children to gain a complete view of the children they work with, making it easier to identify wellbeing or safety needs earlier, and to act on them sooner.</w:t>
      </w:r>
    </w:p>
    <w:p w14:paraId="7F52A590" w14:textId="77777777" w:rsidR="002B5BCE" w:rsidRDefault="002B5BCE" w:rsidP="001A3012">
      <w:r>
        <w:t>Following a report to DFFH Child Protection, Victoria Police and/or ChildFIRST you should:</w:t>
      </w:r>
    </w:p>
    <w:p w14:paraId="20A693FA" w14:textId="77777777" w:rsidR="002B5BCE" w:rsidRDefault="002B5BCE" w:rsidP="001A3012">
      <w:pPr>
        <w:pStyle w:val="TableAttachmentTextBullet1"/>
      </w:pPr>
      <w:r>
        <w:t>consult with your approved provider before disclosing information about the report and the child and their family to another information sharing entity (except to verified Victoria Police and DFFH Child Protection workers in very urgent situations and/or if the information is required to protect the safety of that child) and/or</w:t>
      </w:r>
    </w:p>
    <w:p w14:paraId="3187B1AB" w14:textId="77777777" w:rsidR="002B5BCE" w:rsidRDefault="002B5BCE" w:rsidP="001A3012">
      <w:pPr>
        <w:pStyle w:val="TableAttachmentTextBullet1"/>
      </w:pPr>
      <w:r>
        <w:t>seek consent from a child or their parents/carers before disclosing information about the report and the child and their family to anyone other than authorities and service staff members (provided this does not place the child or another person at risk).</w:t>
      </w:r>
    </w:p>
    <w:p w14:paraId="3DB7AA6A" w14:textId="77777777" w:rsidR="002B5BCE" w:rsidRDefault="002B5BCE" w:rsidP="002355C0">
      <w:pPr>
        <w:pStyle w:val="Attachmentsudheading"/>
      </w:pPr>
      <w:r>
        <w:t>Privacy laws allow for staff to share a child's personal and health information to enable the services to:</w:t>
      </w:r>
    </w:p>
    <w:p w14:paraId="4A116E50" w14:textId="77777777" w:rsidR="002B5BCE" w:rsidRDefault="002B5BCE" w:rsidP="00525AED">
      <w:pPr>
        <w:pStyle w:val="TableAttachmentTextBullet1"/>
      </w:pPr>
      <w:r>
        <w:t>provide and support the education of the child, plan for individual needs and address any barriers to learning</w:t>
      </w:r>
    </w:p>
    <w:p w14:paraId="19C1C9AF" w14:textId="77777777" w:rsidR="002B5BCE" w:rsidRDefault="002B5BCE" w:rsidP="00525AED">
      <w:pPr>
        <w:pStyle w:val="TableAttachmentTextBullet1"/>
      </w:pPr>
      <w:r>
        <w:t>support the social and emotional wellbeing and health of the child</w:t>
      </w:r>
    </w:p>
    <w:p w14:paraId="3A62F127" w14:textId="77777777" w:rsidR="002B5BCE" w:rsidRDefault="002B5BCE" w:rsidP="00525AED">
      <w:pPr>
        <w:pStyle w:val="TableAttachmentTextBullet1"/>
      </w:pPr>
      <w:r>
        <w:t>fulfil duty of care obligations to the child, other children, staff and visitors</w:t>
      </w:r>
    </w:p>
    <w:p w14:paraId="00CA2FF3" w14:textId="77777777" w:rsidR="002B5BCE" w:rsidRDefault="002B5BCE" w:rsidP="00525AED">
      <w:pPr>
        <w:pStyle w:val="TableAttachmentTextBullet1"/>
      </w:pPr>
      <w:r>
        <w:t>make reasonable adjustments if the child has a disability, including a medical condition or mental illness</w:t>
      </w:r>
    </w:p>
    <w:p w14:paraId="679E3B64" w14:textId="77777777" w:rsidR="002B5BCE" w:rsidRDefault="002B5BCE" w:rsidP="00525AED">
      <w:pPr>
        <w:pStyle w:val="TableAttachmentTextBullet1"/>
      </w:pPr>
      <w:r>
        <w:t>provide a safe and secure workplace.</w:t>
      </w:r>
    </w:p>
    <w:p w14:paraId="3C595B6C" w14:textId="77777777" w:rsidR="002B5BCE" w:rsidRDefault="002B5BCE" w:rsidP="002355C0">
      <w:pPr>
        <w:pStyle w:val="Attachmentsudheading"/>
      </w:pPr>
      <w:r>
        <w:t>Resources</w:t>
      </w:r>
    </w:p>
    <w:p w14:paraId="4B151959" w14:textId="77777777" w:rsidR="002B5BCE" w:rsidRPr="00915FAB" w:rsidRDefault="002B5BCE" w:rsidP="002355C0">
      <w:r w:rsidRPr="00915FAB">
        <w:t>Department of Education PROTECT Portal</w:t>
      </w:r>
      <w:r w:rsidRPr="00A35656">
        <w:t xml:space="preserve">: </w:t>
      </w:r>
      <w:hyperlink r:id="rId88" w:history="1">
        <w:r w:rsidRPr="00A35656">
          <w:rPr>
            <w:rStyle w:val="Hyperlink"/>
          </w:rPr>
          <w:t>www.vic.gov.au/protect</w:t>
        </w:r>
      </w:hyperlink>
    </w:p>
    <w:p w14:paraId="037A4061" w14:textId="77777777" w:rsidR="002B5BCE" w:rsidRDefault="002B5BCE" w:rsidP="002355C0">
      <w:r w:rsidRPr="00915FAB">
        <w:t>The Department of Education’s PROTECT</w:t>
      </w:r>
      <w:r>
        <w:t xml:space="preserve"> portal provides tools and resources to assist professionals and early years services to respond to child abuse or potential child abuse, including:</w:t>
      </w:r>
    </w:p>
    <w:p w14:paraId="040482F0" w14:textId="77777777" w:rsidR="002B5BCE" w:rsidRDefault="002B5BCE" w:rsidP="00525AED">
      <w:pPr>
        <w:pStyle w:val="TableAttachmentTextBullet1"/>
      </w:pPr>
      <w:r>
        <w:t>Early Childhood Guidance: This section supports early childhood providers to take action if they suspect, or are witness to, any form of child abuse.</w:t>
      </w:r>
    </w:p>
    <w:p w14:paraId="3C1FDF6B" w14:textId="77777777" w:rsidR="002B5BCE" w:rsidRDefault="002B5BCE" w:rsidP="00525AED">
      <w:pPr>
        <w:pStyle w:val="TableAttachmentTextBullet1"/>
      </w:pPr>
      <w:r>
        <w:t>The flowchart: Four critical actions for early childhood services: Responding to Incidents, Disclosures and Suspicions of Child Abuse, provides a summary of the critical actions to take:</w:t>
      </w:r>
    </w:p>
    <w:p w14:paraId="2DCAE87C" w14:textId="77777777" w:rsidR="002B5BCE" w:rsidRDefault="002B5BCE" w:rsidP="00525AED">
      <w:pPr>
        <w:pStyle w:val="TableAttachmentTextBullet1"/>
      </w:pPr>
      <w:r>
        <w:t>Early Childhood Online Learning: This eLearning Module supports all professionals in early childhood settings to increase their capacity to respond effectively to children whose safety, health or wellbeing may be at risk.</w:t>
      </w:r>
    </w:p>
    <w:p w14:paraId="76B194B9" w14:textId="47CC2F46" w:rsidR="002B5BCE" w:rsidRDefault="002B5BCE" w:rsidP="00B56AA1">
      <w:r>
        <w:t xml:space="preserve">Commission for Children and Young People: </w:t>
      </w:r>
      <w:hyperlink r:id="rId89" w:history="1">
        <w:r w:rsidRPr="00CC1CAA">
          <w:rPr>
            <w:rStyle w:val="Hyperlink"/>
          </w:rPr>
          <w:t>www.ccyp.vic.gov.au</w:t>
        </w:r>
      </w:hyperlink>
    </w:p>
    <w:p w14:paraId="47FD9CB7" w14:textId="77777777" w:rsidR="00B56AA1" w:rsidRDefault="00B56AA1" w:rsidP="00B56AA1">
      <w:pPr>
        <w:rPr>
          <w:rStyle w:val="Hyperlink"/>
        </w:rPr>
        <w:sectPr w:rsidR="00B56AA1" w:rsidSect="002B5BCE">
          <w:headerReference w:type="default" r:id="rId90"/>
          <w:headerReference w:type="first" r:id="rId91"/>
          <w:pgSz w:w="11906" w:h="16838"/>
          <w:pgMar w:top="1440" w:right="851" w:bottom="1440" w:left="851" w:header="0" w:footer="709" w:gutter="0"/>
          <w:cols w:space="708"/>
          <w:titlePg/>
          <w:docGrid w:linePitch="360"/>
        </w:sectPr>
      </w:pPr>
    </w:p>
    <w:p w14:paraId="15A37FA9" w14:textId="77777777" w:rsidR="002B5BCE" w:rsidRDefault="002B5BCE" w:rsidP="002355C0">
      <w:pPr>
        <w:pStyle w:val="AttachmentsAttachments"/>
      </w:pPr>
      <w:r w:rsidRPr="00E45A1B">
        <w:lastRenderedPageBreak/>
        <w:t xml:space="preserve">ATTACHMENT 4: </w:t>
      </w:r>
      <w:r w:rsidRPr="00915FAB">
        <w:t>documenting RESPONSE</w:t>
      </w:r>
      <w:r>
        <w:t xml:space="preserve"> </w:t>
      </w:r>
      <w:r w:rsidRPr="00E45A1B">
        <w:t>TO SUSPECTED CHILD ABUSE: TEMPLATE FOR ALL VICTORIAN EARLY CHILDHOOD SERVICES</w:t>
      </w:r>
    </w:p>
    <w:p w14:paraId="1162D1E9" w14:textId="29AA222B" w:rsidR="002B5BCE" w:rsidRDefault="002B5BCE" w:rsidP="002355C0">
      <w:r>
        <w:rPr>
          <w:noProof/>
        </w:rPr>
        <mc:AlternateContent>
          <mc:Choice Requires="wps">
            <w:drawing>
              <wp:anchor distT="0" distB="0" distL="114300" distR="114300" simplePos="0" relativeHeight="251658240" behindDoc="0" locked="0" layoutInCell="1" allowOverlap="1" wp14:anchorId="469DBD2F" wp14:editId="2C6F908A">
                <wp:simplePos x="0" y="0"/>
                <wp:positionH relativeFrom="column">
                  <wp:posOffset>5080</wp:posOffset>
                </wp:positionH>
                <wp:positionV relativeFrom="paragraph">
                  <wp:posOffset>157007</wp:posOffset>
                </wp:positionV>
                <wp:extent cx="6380329" cy="491320"/>
                <wp:effectExtent l="0" t="0" r="20955" b="23495"/>
                <wp:wrapNone/>
                <wp:docPr id="416236936" name="Rectangle 416236936"/>
                <wp:cNvGraphicFramePr/>
                <a:graphic xmlns:a="http://schemas.openxmlformats.org/drawingml/2006/main">
                  <a:graphicData uri="http://schemas.microsoft.com/office/word/2010/wordprocessingShape">
                    <wps:wsp>
                      <wps:cNvSpPr/>
                      <wps:spPr>
                        <a:xfrm>
                          <a:off x="0" y="0"/>
                          <a:ext cx="6380329" cy="49132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9441BC9" w14:textId="77777777" w:rsidR="002B5BCE" w:rsidRDefault="002B5BCE" w:rsidP="002355C0">
                            <w:pPr>
                              <w:jc w:val="center"/>
                            </w:pPr>
                            <w:r w:rsidRPr="008D6D88">
                              <w:t xml:space="preserve">This template has been adapted from </w:t>
                            </w:r>
                            <w:r w:rsidRPr="00915FAB">
                              <w:t>the Department of Education;</w:t>
                            </w:r>
                            <w:r w:rsidRPr="008D6D88">
                              <w:t xml:space="preserve"> </w:t>
                            </w:r>
                            <w:r>
                              <w:t>Responding to Suspected Child abuse: Template for all Victorian Early Childhood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9DBD2F" id="Rectangle 416236936" o:spid="_x0000_s1032" style="position:absolute;margin-left:.4pt;margin-top:12.35pt;width:502.4pt;height:38.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" fillcolor="#196b24 [3206]" strokecolor="#0c3511 [1606]" strokeweight="1pt">
                <v:textbox>
                  <w:txbxContent>
                    <w:p w14:paraId="79441BC9" w14:textId="77777777" w:rsidR="002B5BCE" w:rsidRDefault="002B5BCE" w:rsidP="002355C0">
                      <w:pPr>
                        <w:jc w:val="center"/>
                      </w:pPr>
                      <w:r w:rsidRPr="008D6D88">
                        <w:t xml:space="preserve">This template has been adapted from </w:t>
                      </w:r>
                      <w:r w:rsidRPr="00915FAB">
                        <w:t>the Department of Education;</w:t>
                      </w:r>
                      <w:r w:rsidRPr="008D6D88">
                        <w:t xml:space="preserve"> </w:t>
                      </w:r>
                      <w:r>
                        <w:t>Responding to Suspected Child abuse: Template for all Victorian Early Childhood Services</w:t>
                      </w:r>
                    </w:p>
                  </w:txbxContent>
                </v:textbox>
              </v:rect>
            </w:pict>
          </mc:Fallback>
        </mc:AlternateContent>
      </w:r>
    </w:p>
    <w:p w14:paraId="171B86A1" w14:textId="77777777" w:rsidR="002B5BCE" w:rsidRPr="004F137E" w:rsidRDefault="002B5BCE" w:rsidP="002355C0"/>
    <w:p w14:paraId="16087DB2" w14:textId="77777777" w:rsidR="002B5BCE" w:rsidRDefault="002B5BCE" w:rsidP="002355C0">
      <w:r>
        <w:t xml:space="preserve">Under the National Quality Framework, the approved provider of an education and care service must ensure that an incident, injury, trauma and illness record is kept </w:t>
      </w:r>
      <w:r w:rsidRPr="004F137E">
        <w:rPr>
          <w:rStyle w:val="RegulationLawChar"/>
        </w:rPr>
        <w:t>(Regulation 87)</w:t>
      </w:r>
      <w:r>
        <w:t>. This template aligns with this requirement and it is strongly recommended that all early childhood service staff utilise this template for incidents, disclosures and suspicions of child abuse.</w:t>
      </w:r>
    </w:p>
    <w:p w14:paraId="5ECAD9C6" w14:textId="77777777" w:rsidR="002B5BCE" w:rsidRDefault="002B5BCE" w:rsidP="002355C0">
      <w:r>
        <w:t>Completing this template should not impact on reporting times. If a child is in immediate danger staff should immediately contact Victoria Police on 000.</w:t>
      </w:r>
    </w:p>
    <w:p w14:paraId="27115F0B" w14:textId="77777777" w:rsidR="002B5BCE" w:rsidRDefault="002B5BCE" w:rsidP="002355C0">
      <w:r>
        <w:t xml:space="preserve">When completing this template, the aim should be to provide as much factual information as possible. This information will be critical and may be sought at a later date if the matter is the subject of Court proceedings. </w:t>
      </w:r>
    </w:p>
    <w:p w14:paraId="6077E1DD" w14:textId="77777777" w:rsidR="002B5BCE" w:rsidRPr="00AD5777" w:rsidRDefault="002B5BCE" w:rsidP="002355C0"/>
    <w:tbl>
      <w:tblPr>
        <w:tblStyle w:val="TableGrid"/>
        <w:tblW w:w="0" w:type="auto"/>
        <w:tblLook w:val="04A0" w:firstRow="1" w:lastRow="0" w:firstColumn="1" w:lastColumn="0" w:noHBand="0" w:noVBand="1"/>
      </w:tblPr>
      <w:tblGrid>
        <w:gridCol w:w="10194"/>
      </w:tblGrid>
      <w:tr w:rsidR="002B5BCE" w14:paraId="70CAC501" w14:textId="77777777" w:rsidTr="002355C0">
        <w:tc>
          <w:tcPr>
            <w:tcW w:w="10194" w:type="dxa"/>
            <w:shd w:val="clear" w:color="auto" w:fill="196B24" w:themeFill="accent3"/>
          </w:tcPr>
          <w:p w14:paraId="7220D651" w14:textId="77777777" w:rsidR="002B5BCE" w:rsidRDefault="002B5BCE" w:rsidP="002355C0">
            <w:r w:rsidRPr="00C467F3">
              <w:rPr>
                <w:color w:val="FFFFFF" w:themeColor="background1"/>
              </w:rPr>
              <w:t>Staff member leading the response</w:t>
            </w:r>
          </w:p>
        </w:tc>
      </w:tr>
      <w:tr w:rsidR="002B5BCE" w14:paraId="1CC36F00" w14:textId="77777777" w:rsidTr="002355C0">
        <w:tc>
          <w:tcPr>
            <w:tcW w:w="10194" w:type="dxa"/>
          </w:tcPr>
          <w:p w14:paraId="2DF4A0A4" w14:textId="77777777" w:rsidR="002B5BCE" w:rsidRDefault="002B5BCE" w:rsidP="002355C0">
            <w:r>
              <w:t>Name:</w:t>
            </w:r>
          </w:p>
        </w:tc>
      </w:tr>
      <w:tr w:rsidR="002B5BCE" w14:paraId="00EFA548" w14:textId="77777777" w:rsidTr="002355C0">
        <w:tc>
          <w:tcPr>
            <w:tcW w:w="10194" w:type="dxa"/>
          </w:tcPr>
          <w:p w14:paraId="1086080D" w14:textId="77777777" w:rsidR="002B5BCE" w:rsidRDefault="002B5BCE" w:rsidP="002355C0">
            <w:r>
              <w:t>Occupation:</w:t>
            </w:r>
          </w:p>
        </w:tc>
      </w:tr>
      <w:tr w:rsidR="002B5BCE" w14:paraId="31AB403E" w14:textId="77777777" w:rsidTr="002355C0">
        <w:tc>
          <w:tcPr>
            <w:tcW w:w="10194" w:type="dxa"/>
          </w:tcPr>
          <w:p w14:paraId="04A4645F" w14:textId="77777777" w:rsidR="002B5BCE" w:rsidRDefault="002B5BCE" w:rsidP="002355C0">
            <w:r>
              <w:t>Service address:</w:t>
            </w:r>
          </w:p>
        </w:tc>
      </w:tr>
      <w:tr w:rsidR="002B5BCE" w14:paraId="693A1720" w14:textId="77777777" w:rsidTr="002355C0">
        <w:tc>
          <w:tcPr>
            <w:tcW w:w="10194" w:type="dxa"/>
          </w:tcPr>
          <w:p w14:paraId="11CC648C" w14:textId="77777777" w:rsidR="002B5BCE" w:rsidRDefault="002B5BCE" w:rsidP="002355C0">
            <w:r>
              <w:t>Relationship to the child:</w:t>
            </w:r>
          </w:p>
        </w:tc>
      </w:tr>
    </w:tbl>
    <w:p w14:paraId="74961B06" w14:textId="77777777" w:rsidR="002B5BCE" w:rsidRDefault="002B5BCE" w:rsidP="002355C0"/>
    <w:p w14:paraId="3D97A905" w14:textId="77777777" w:rsidR="002B5BCE" w:rsidRDefault="002B5BCE" w:rsidP="002355C0">
      <w:pPr>
        <w:pStyle w:val="TableHeading"/>
      </w:pPr>
      <w:r w:rsidRPr="00C61F4C">
        <w:t>CRITICAL ACTION 1: IMMEDIATE RESPONSE TO AN INCIDENT</w:t>
      </w:r>
    </w:p>
    <w:tbl>
      <w:tblPr>
        <w:tblStyle w:val="TableGrid"/>
        <w:tblW w:w="0" w:type="auto"/>
        <w:tblLook w:val="04A0" w:firstRow="1" w:lastRow="0" w:firstColumn="1" w:lastColumn="0" w:noHBand="0" w:noVBand="1"/>
      </w:tblPr>
      <w:tblGrid>
        <w:gridCol w:w="10194"/>
      </w:tblGrid>
      <w:tr w:rsidR="002B5BCE" w14:paraId="5D9CD099" w14:textId="77777777" w:rsidTr="002355C0">
        <w:tc>
          <w:tcPr>
            <w:tcW w:w="10194" w:type="dxa"/>
            <w:shd w:val="clear" w:color="auto" w:fill="196B24" w:themeFill="accent3"/>
          </w:tcPr>
          <w:p w14:paraId="7E3BF7C2" w14:textId="77777777" w:rsidR="002B5BCE" w:rsidRPr="00C467F3" w:rsidRDefault="002B5BCE" w:rsidP="002355C0">
            <w:pPr>
              <w:rPr>
                <w:color w:val="FFFFFF" w:themeColor="background1"/>
              </w:rPr>
            </w:pPr>
            <w:r w:rsidRPr="00C467F3">
              <w:rPr>
                <w:color w:val="FFFFFF" w:themeColor="background1"/>
              </w:rPr>
              <w:t xml:space="preserve">Responding to an emergency </w:t>
            </w:r>
          </w:p>
        </w:tc>
      </w:tr>
      <w:tr w:rsidR="002B5BCE" w14:paraId="36843BB0" w14:textId="77777777" w:rsidTr="002355C0">
        <w:tc>
          <w:tcPr>
            <w:tcW w:w="10194" w:type="dxa"/>
          </w:tcPr>
          <w:p w14:paraId="63FB78FD" w14:textId="77777777" w:rsidR="002B5BCE" w:rsidRDefault="002B5BCE" w:rsidP="002355C0">
            <w:r>
              <w:t>Did the chid require first aid? If YES, provide Details?</w:t>
            </w:r>
          </w:p>
          <w:p w14:paraId="415D61F8" w14:textId="77777777" w:rsidR="002B5BCE" w:rsidRDefault="002B5BCE" w:rsidP="002355C0"/>
        </w:tc>
      </w:tr>
      <w:tr w:rsidR="002B5BCE" w14:paraId="3DAC072E" w14:textId="77777777" w:rsidTr="002355C0">
        <w:tc>
          <w:tcPr>
            <w:tcW w:w="10194" w:type="dxa"/>
          </w:tcPr>
          <w:p w14:paraId="09F2AB8D" w14:textId="77777777" w:rsidR="002B5BCE" w:rsidRDefault="002B5BCE" w:rsidP="002355C0">
            <w:r>
              <w:t xml:space="preserve">Who administrated First aid? (Name and Title) </w:t>
            </w:r>
          </w:p>
        </w:tc>
      </w:tr>
      <w:tr w:rsidR="002B5BCE" w14:paraId="7AF74AD0" w14:textId="77777777" w:rsidTr="002355C0">
        <w:tc>
          <w:tcPr>
            <w:tcW w:w="10194" w:type="dxa"/>
          </w:tcPr>
          <w:p w14:paraId="0B9C4A14" w14:textId="77777777" w:rsidR="002B5BCE" w:rsidRDefault="002B5BCE" w:rsidP="002355C0">
            <w:r>
              <w:t>Did the child require further immediate medical assistance?</w:t>
            </w:r>
          </w:p>
          <w:p w14:paraId="05D296FE" w14:textId="77777777" w:rsidR="002B5BCE" w:rsidRDefault="002B5BCE" w:rsidP="002355C0"/>
        </w:tc>
      </w:tr>
      <w:tr w:rsidR="002B5BCE" w14:paraId="28B44CD5" w14:textId="77777777" w:rsidTr="002355C0">
        <w:tc>
          <w:tcPr>
            <w:tcW w:w="10194" w:type="dxa"/>
          </w:tcPr>
          <w:p w14:paraId="7BFE04C5" w14:textId="77777777" w:rsidR="002B5BCE" w:rsidRDefault="002B5BCE" w:rsidP="002355C0">
            <w:pPr>
              <w:rPr>
                <w:sz w:val="16"/>
                <w:szCs w:val="16"/>
              </w:rPr>
            </w:pPr>
            <w:r>
              <w:t xml:space="preserve">Current location and safety status: </w:t>
            </w:r>
            <w:r w:rsidRPr="00C467F3">
              <w:rPr>
                <w:sz w:val="16"/>
                <w:szCs w:val="16"/>
              </w:rPr>
              <w:t xml:space="preserve">e.g. are all impacted </w:t>
            </w:r>
            <w:r>
              <w:rPr>
                <w:sz w:val="16"/>
                <w:szCs w:val="16"/>
              </w:rPr>
              <w:t>children</w:t>
            </w:r>
            <w:r w:rsidRPr="00C467F3">
              <w:rPr>
                <w:sz w:val="16"/>
                <w:szCs w:val="16"/>
              </w:rPr>
              <w:t xml:space="preserve"> safe and not in any immediate danger?</w:t>
            </w:r>
            <w:r>
              <w:rPr>
                <w:szCs w:val="16"/>
              </w:rPr>
              <w:t xml:space="preserve"> </w:t>
            </w:r>
            <w:r>
              <w:rPr>
                <w:sz w:val="16"/>
                <w:szCs w:val="16"/>
              </w:rPr>
              <w:t>I</w:t>
            </w:r>
            <w:r w:rsidRPr="00C467F3">
              <w:rPr>
                <w:sz w:val="16"/>
                <w:szCs w:val="16"/>
              </w:rPr>
              <w:t xml:space="preserve">f a child is in immediate danger staff should report immediately to </w:t>
            </w:r>
            <w:r>
              <w:rPr>
                <w:sz w:val="16"/>
                <w:szCs w:val="16"/>
              </w:rPr>
              <w:t>V</w:t>
            </w:r>
            <w:r w:rsidRPr="00C467F3">
              <w:rPr>
                <w:sz w:val="16"/>
                <w:szCs w:val="16"/>
              </w:rPr>
              <w:t>ictoria police on 000</w:t>
            </w:r>
          </w:p>
          <w:p w14:paraId="5B09F978" w14:textId="77777777" w:rsidR="002B5BCE" w:rsidRDefault="002B5BCE" w:rsidP="002355C0"/>
        </w:tc>
      </w:tr>
    </w:tbl>
    <w:p w14:paraId="06BB45F8" w14:textId="77777777" w:rsidR="002B5BCE" w:rsidRDefault="002B5BCE" w:rsidP="002355C0"/>
    <w:p w14:paraId="5977FB75" w14:textId="77777777" w:rsidR="002B5BCE" w:rsidRDefault="002B5BCE" w:rsidP="002355C0">
      <w:r>
        <w:t xml:space="preserve">INFORMATION OF THE ALLEGED VICTIM </w:t>
      </w:r>
    </w:p>
    <w:tbl>
      <w:tblPr>
        <w:tblStyle w:val="TableGrid"/>
        <w:tblW w:w="0" w:type="auto"/>
        <w:tblLook w:val="04A0" w:firstRow="1" w:lastRow="0" w:firstColumn="1" w:lastColumn="0" w:noHBand="0" w:noVBand="1"/>
      </w:tblPr>
      <w:tblGrid>
        <w:gridCol w:w="5097"/>
        <w:gridCol w:w="5097"/>
      </w:tblGrid>
      <w:tr w:rsidR="002B5BCE" w14:paraId="105DCCB4" w14:textId="77777777" w:rsidTr="002355C0">
        <w:tc>
          <w:tcPr>
            <w:tcW w:w="10194" w:type="dxa"/>
            <w:gridSpan w:val="2"/>
            <w:shd w:val="clear" w:color="auto" w:fill="196B24" w:themeFill="accent3"/>
          </w:tcPr>
          <w:p w14:paraId="6AF69277" w14:textId="77777777" w:rsidR="002B5BCE" w:rsidRDefault="002B5BCE" w:rsidP="002355C0">
            <w:r w:rsidRPr="00C467F3">
              <w:rPr>
                <w:color w:val="FFFFFF" w:themeColor="background1"/>
              </w:rPr>
              <w:t>Child’s personal details</w:t>
            </w:r>
          </w:p>
        </w:tc>
      </w:tr>
      <w:tr w:rsidR="002B5BCE" w14:paraId="10CE67F8" w14:textId="77777777" w:rsidTr="002355C0">
        <w:tc>
          <w:tcPr>
            <w:tcW w:w="5097" w:type="dxa"/>
          </w:tcPr>
          <w:p w14:paraId="7982D766" w14:textId="77777777" w:rsidR="002B5BCE" w:rsidRDefault="002B5BCE" w:rsidP="002355C0">
            <w:r>
              <w:t>Name:</w:t>
            </w:r>
          </w:p>
        </w:tc>
        <w:tc>
          <w:tcPr>
            <w:tcW w:w="5097" w:type="dxa"/>
          </w:tcPr>
          <w:p w14:paraId="2B8E653C" w14:textId="77777777" w:rsidR="002B5BCE" w:rsidRDefault="002B5BCE" w:rsidP="002355C0">
            <w:r>
              <w:t>Gender:</w:t>
            </w:r>
          </w:p>
        </w:tc>
      </w:tr>
      <w:tr w:rsidR="002B5BCE" w14:paraId="55DCA3E4" w14:textId="77777777" w:rsidTr="002355C0">
        <w:tc>
          <w:tcPr>
            <w:tcW w:w="5097" w:type="dxa"/>
          </w:tcPr>
          <w:p w14:paraId="59775F46" w14:textId="77777777" w:rsidR="002B5BCE" w:rsidRDefault="002B5BCE" w:rsidP="002355C0">
            <w:r>
              <w:t>Relationship to service: (e.g. 2 days, 3 year old kinder)</w:t>
            </w:r>
          </w:p>
          <w:p w14:paraId="538ED386" w14:textId="77777777" w:rsidR="002B5BCE" w:rsidRDefault="002B5BCE" w:rsidP="002355C0"/>
        </w:tc>
        <w:tc>
          <w:tcPr>
            <w:tcW w:w="5097" w:type="dxa"/>
          </w:tcPr>
          <w:p w14:paraId="2955A661" w14:textId="77777777" w:rsidR="002B5BCE" w:rsidRDefault="002B5BCE" w:rsidP="002355C0">
            <w:r>
              <w:t>Date of Birth:</w:t>
            </w:r>
          </w:p>
        </w:tc>
      </w:tr>
      <w:tr w:rsidR="002B5BCE" w14:paraId="605A8CD2" w14:textId="77777777" w:rsidTr="002355C0">
        <w:tc>
          <w:tcPr>
            <w:tcW w:w="10194" w:type="dxa"/>
            <w:gridSpan w:val="2"/>
          </w:tcPr>
          <w:p w14:paraId="0C8834B4" w14:textId="77777777" w:rsidR="002B5BCE" w:rsidRDefault="002B5BCE" w:rsidP="002355C0">
            <w:r>
              <w:t>Residential Address:</w:t>
            </w:r>
          </w:p>
        </w:tc>
      </w:tr>
      <w:tr w:rsidR="002B5BCE" w14:paraId="02ABDB16" w14:textId="77777777" w:rsidTr="002355C0">
        <w:tc>
          <w:tcPr>
            <w:tcW w:w="10194" w:type="dxa"/>
            <w:gridSpan w:val="2"/>
          </w:tcPr>
          <w:p w14:paraId="0CD92D4F" w14:textId="77777777" w:rsidR="002B5BCE" w:rsidRDefault="002B5BCE" w:rsidP="002355C0">
            <w:r>
              <w:t>Parent/Carer Name:</w:t>
            </w:r>
          </w:p>
        </w:tc>
      </w:tr>
      <w:tr w:rsidR="002B5BCE" w14:paraId="2F607805" w14:textId="77777777" w:rsidTr="002355C0">
        <w:tc>
          <w:tcPr>
            <w:tcW w:w="10194" w:type="dxa"/>
            <w:gridSpan w:val="2"/>
          </w:tcPr>
          <w:p w14:paraId="160094FD" w14:textId="77777777" w:rsidR="002B5BCE" w:rsidRDefault="002B5BCE" w:rsidP="002355C0">
            <w:r w:rsidRPr="00C467F3">
              <w:t>Parent</w:t>
            </w:r>
            <w:r>
              <w:t>/C</w:t>
            </w:r>
            <w:r w:rsidRPr="00C467F3">
              <w:t>are</w:t>
            </w:r>
            <w:r>
              <w:t xml:space="preserve">r </w:t>
            </w:r>
            <w:r w:rsidRPr="00C467F3">
              <w:t>contact</w:t>
            </w:r>
            <w:r>
              <w:t xml:space="preserve"> number:</w:t>
            </w:r>
            <w:r w:rsidRPr="00C467F3">
              <w:t xml:space="preserve"> </w:t>
            </w:r>
          </w:p>
        </w:tc>
      </w:tr>
      <w:tr w:rsidR="002B5BCE" w14:paraId="62C77DE1" w14:textId="77777777" w:rsidTr="002355C0">
        <w:tc>
          <w:tcPr>
            <w:tcW w:w="10194" w:type="dxa"/>
            <w:gridSpan w:val="2"/>
          </w:tcPr>
          <w:p w14:paraId="22E91496" w14:textId="77777777" w:rsidR="002B5BCE" w:rsidRDefault="002B5BCE" w:rsidP="002355C0">
            <w:r>
              <w:t>Language(s) spoken by child:</w:t>
            </w:r>
          </w:p>
        </w:tc>
      </w:tr>
      <w:tr w:rsidR="002B5BCE" w14:paraId="30EA05AF" w14:textId="77777777" w:rsidTr="002355C0">
        <w:tc>
          <w:tcPr>
            <w:tcW w:w="10194" w:type="dxa"/>
            <w:gridSpan w:val="2"/>
          </w:tcPr>
          <w:p w14:paraId="1A351435" w14:textId="77777777" w:rsidR="002B5BCE" w:rsidRDefault="002B5BCE" w:rsidP="002355C0">
            <w:r>
              <w:t>D</w:t>
            </w:r>
            <w:r w:rsidRPr="00C467F3">
              <w:t>isabilities</w:t>
            </w:r>
            <w:r>
              <w:t xml:space="preserve">, </w:t>
            </w:r>
            <w:r w:rsidRPr="00C467F3">
              <w:t>mental or physical health issues</w:t>
            </w:r>
            <w:r>
              <w:t>:</w:t>
            </w:r>
          </w:p>
          <w:p w14:paraId="0154E536" w14:textId="77777777" w:rsidR="002B5BCE" w:rsidRDefault="002B5BCE" w:rsidP="002355C0"/>
        </w:tc>
      </w:tr>
    </w:tbl>
    <w:p w14:paraId="1CE8E5D7" w14:textId="77777777" w:rsidR="002B5BCE" w:rsidRDefault="002B5BCE" w:rsidP="002355C0"/>
    <w:tbl>
      <w:tblPr>
        <w:tblStyle w:val="TableGrid"/>
        <w:tblW w:w="0" w:type="auto"/>
        <w:tblLook w:val="04A0" w:firstRow="1" w:lastRow="0" w:firstColumn="1" w:lastColumn="0" w:noHBand="0" w:noVBand="1"/>
      </w:tblPr>
      <w:tblGrid>
        <w:gridCol w:w="10194"/>
      </w:tblGrid>
      <w:tr w:rsidR="002B5BCE" w14:paraId="275B3E2C" w14:textId="77777777" w:rsidTr="002355C0">
        <w:tc>
          <w:tcPr>
            <w:tcW w:w="10194" w:type="dxa"/>
            <w:shd w:val="clear" w:color="auto" w:fill="196B24" w:themeFill="accent3"/>
          </w:tcPr>
          <w:p w14:paraId="2DC6313A" w14:textId="77777777" w:rsidR="002B5BCE" w:rsidRDefault="002B5BCE" w:rsidP="002355C0">
            <w:r w:rsidRPr="00C467F3">
              <w:rPr>
                <w:color w:val="FFFFFF" w:themeColor="background1"/>
              </w:rPr>
              <w:t xml:space="preserve">Child's background </w:t>
            </w:r>
          </w:p>
        </w:tc>
      </w:tr>
      <w:tr w:rsidR="002B5BCE" w14:paraId="2BC95D8A" w14:textId="77777777" w:rsidTr="002355C0">
        <w:tc>
          <w:tcPr>
            <w:tcW w:w="10194" w:type="dxa"/>
          </w:tcPr>
          <w:p w14:paraId="726CF3BD" w14:textId="77777777" w:rsidR="002B5BCE" w:rsidRDefault="002B5BCE" w:rsidP="002355C0">
            <w:r>
              <w:t>C</w:t>
            </w:r>
            <w:r w:rsidRPr="00C467F3">
              <w:t>ultural status and religious background</w:t>
            </w:r>
            <w:r>
              <w:t>:</w:t>
            </w:r>
            <w:r w:rsidRPr="00C467F3">
              <w:t xml:space="preserve"> </w:t>
            </w:r>
          </w:p>
          <w:p w14:paraId="58CF825F" w14:textId="77777777" w:rsidR="002B5BCE" w:rsidRDefault="002B5BCE" w:rsidP="002355C0"/>
        </w:tc>
      </w:tr>
      <w:tr w:rsidR="002B5BCE" w14:paraId="2E87410C" w14:textId="77777777" w:rsidTr="002355C0">
        <w:tc>
          <w:tcPr>
            <w:tcW w:w="10194" w:type="dxa"/>
          </w:tcPr>
          <w:p w14:paraId="6716479B" w14:textId="77777777" w:rsidR="002B5BCE" w:rsidRDefault="002B5BCE" w:rsidP="002355C0">
            <w:r>
              <w:t>P</w:t>
            </w:r>
            <w:r w:rsidRPr="00C467F3">
              <w:t>revious history or indicators of suspected abuse</w:t>
            </w:r>
            <w:r>
              <w:t>:</w:t>
            </w:r>
          </w:p>
          <w:p w14:paraId="5CC5E24B" w14:textId="77777777" w:rsidR="002B5BCE" w:rsidRDefault="002B5BCE" w:rsidP="002355C0"/>
        </w:tc>
      </w:tr>
    </w:tbl>
    <w:p w14:paraId="15D72F1F" w14:textId="77777777" w:rsidR="002B5BCE" w:rsidRDefault="002B5BCE" w:rsidP="002355C0"/>
    <w:tbl>
      <w:tblPr>
        <w:tblStyle w:val="TableGrid"/>
        <w:tblW w:w="0" w:type="auto"/>
        <w:tblLook w:val="04A0" w:firstRow="1" w:lastRow="0" w:firstColumn="1" w:lastColumn="0" w:noHBand="0" w:noVBand="1"/>
      </w:tblPr>
      <w:tblGrid>
        <w:gridCol w:w="10194"/>
      </w:tblGrid>
      <w:tr w:rsidR="002B5BCE" w14:paraId="18CB1C39" w14:textId="77777777" w:rsidTr="002355C0">
        <w:tc>
          <w:tcPr>
            <w:tcW w:w="10194" w:type="dxa"/>
            <w:shd w:val="clear" w:color="auto" w:fill="196B24" w:themeFill="accent3"/>
          </w:tcPr>
          <w:p w14:paraId="7B376FDB" w14:textId="77777777" w:rsidR="002B5BCE" w:rsidRDefault="002B5BCE" w:rsidP="002355C0">
            <w:r w:rsidRPr="00C467F3">
              <w:rPr>
                <w:color w:val="FFFFFF" w:themeColor="background1"/>
              </w:rPr>
              <w:t xml:space="preserve">Family background </w:t>
            </w:r>
          </w:p>
        </w:tc>
      </w:tr>
      <w:tr w:rsidR="002B5BCE" w14:paraId="6DE0FE2E" w14:textId="77777777" w:rsidTr="002355C0">
        <w:tc>
          <w:tcPr>
            <w:tcW w:w="10194" w:type="dxa"/>
          </w:tcPr>
          <w:p w14:paraId="43066D54" w14:textId="77777777" w:rsidR="002B5BCE" w:rsidRDefault="002B5BCE" w:rsidP="002355C0">
            <w:r>
              <w:t>F</w:t>
            </w:r>
            <w:r w:rsidRPr="00C467F3">
              <w:t xml:space="preserve">amily composition </w:t>
            </w:r>
            <w:r>
              <w:t>(</w:t>
            </w:r>
            <w:r w:rsidRPr="00C467F3">
              <w:t>if know</w:t>
            </w:r>
            <w:r>
              <w:t>):</w:t>
            </w:r>
            <w:r w:rsidRPr="00C467F3">
              <w:t xml:space="preserve"> </w:t>
            </w:r>
            <w:r w:rsidRPr="00C467F3">
              <w:rPr>
                <w:i/>
                <w:iCs/>
              </w:rPr>
              <w:t>List parenting or carer arrangements and siblings’ names and ages</w:t>
            </w:r>
          </w:p>
          <w:p w14:paraId="689D1950" w14:textId="77777777" w:rsidR="002B5BCE" w:rsidRDefault="002B5BCE" w:rsidP="002355C0">
            <w:r w:rsidRPr="00C467F3">
              <w:lastRenderedPageBreak/>
              <w:t xml:space="preserve"> </w:t>
            </w:r>
          </w:p>
        </w:tc>
      </w:tr>
      <w:tr w:rsidR="002B5BCE" w14:paraId="1C058068" w14:textId="77777777" w:rsidTr="002355C0">
        <w:tc>
          <w:tcPr>
            <w:tcW w:w="10194" w:type="dxa"/>
          </w:tcPr>
          <w:p w14:paraId="6B842F08" w14:textId="77777777" w:rsidR="002B5BCE" w:rsidRDefault="002B5BCE" w:rsidP="002355C0">
            <w:r>
              <w:lastRenderedPageBreak/>
              <w:t>A</w:t>
            </w:r>
            <w:r w:rsidRPr="00C467F3">
              <w:t xml:space="preserve">ny other people living with their child </w:t>
            </w:r>
            <w:r>
              <w:t>(</w:t>
            </w:r>
            <w:r w:rsidRPr="00C467F3">
              <w:t>if known</w:t>
            </w:r>
            <w:r>
              <w:t>):</w:t>
            </w:r>
            <w:r w:rsidRPr="00C467F3">
              <w:t xml:space="preserve"> </w:t>
            </w:r>
          </w:p>
          <w:p w14:paraId="490D3DB7" w14:textId="77777777" w:rsidR="002B5BCE" w:rsidRDefault="002B5BCE" w:rsidP="002355C0"/>
        </w:tc>
      </w:tr>
    </w:tbl>
    <w:p w14:paraId="1A1BD0FA" w14:textId="77777777" w:rsidR="002B5BCE" w:rsidRDefault="002B5BCE" w:rsidP="002355C0"/>
    <w:tbl>
      <w:tblPr>
        <w:tblStyle w:val="TableGrid"/>
        <w:tblW w:w="0" w:type="auto"/>
        <w:tblLook w:val="04A0" w:firstRow="1" w:lastRow="0" w:firstColumn="1" w:lastColumn="0" w:noHBand="0" w:noVBand="1"/>
      </w:tblPr>
      <w:tblGrid>
        <w:gridCol w:w="10194"/>
      </w:tblGrid>
      <w:tr w:rsidR="002B5BCE" w14:paraId="29CDE66F" w14:textId="77777777" w:rsidTr="002355C0">
        <w:tc>
          <w:tcPr>
            <w:tcW w:w="10194" w:type="dxa"/>
            <w:shd w:val="clear" w:color="auto" w:fill="196B24" w:themeFill="accent3"/>
          </w:tcPr>
          <w:p w14:paraId="382CCD54" w14:textId="77777777" w:rsidR="002B5BCE" w:rsidRDefault="002B5BCE" w:rsidP="002355C0">
            <w:r w:rsidRPr="00C467F3">
              <w:rPr>
                <w:color w:val="FFFFFF" w:themeColor="background1"/>
              </w:rPr>
              <w:t xml:space="preserve">Family background </w:t>
            </w:r>
          </w:p>
        </w:tc>
      </w:tr>
      <w:tr w:rsidR="002B5BCE" w14:paraId="1EE2AA79" w14:textId="77777777" w:rsidTr="002355C0">
        <w:tc>
          <w:tcPr>
            <w:tcW w:w="10194" w:type="dxa"/>
          </w:tcPr>
          <w:p w14:paraId="5B0DFEC6" w14:textId="77777777" w:rsidR="002B5BCE" w:rsidRDefault="002B5BCE" w:rsidP="002355C0">
            <w:r>
              <w:t>D</w:t>
            </w:r>
            <w:r w:rsidRPr="00C467F3">
              <w:t>isability</w:t>
            </w:r>
            <w:r>
              <w:t xml:space="preserve">, </w:t>
            </w:r>
            <w:r w:rsidRPr="00C467F3">
              <w:t xml:space="preserve">mental or physical health issues in family </w:t>
            </w:r>
            <w:r>
              <w:t>(</w:t>
            </w:r>
            <w:r w:rsidRPr="00C467F3">
              <w:t>if known</w:t>
            </w:r>
            <w:r>
              <w:t>):</w:t>
            </w:r>
            <w:r w:rsidRPr="00C467F3">
              <w:t xml:space="preserve"> </w:t>
            </w:r>
          </w:p>
          <w:p w14:paraId="42F3D296" w14:textId="77777777" w:rsidR="002B5BCE" w:rsidRDefault="002B5BCE" w:rsidP="002355C0"/>
        </w:tc>
      </w:tr>
      <w:tr w:rsidR="002B5BCE" w14:paraId="0EA67C30" w14:textId="77777777" w:rsidTr="002355C0">
        <w:tc>
          <w:tcPr>
            <w:tcW w:w="10194" w:type="dxa"/>
          </w:tcPr>
          <w:p w14:paraId="78B29F99" w14:textId="77777777" w:rsidR="002B5BCE" w:rsidRDefault="002B5BCE" w:rsidP="002355C0">
            <w:r>
              <w:t>L</w:t>
            </w:r>
            <w:r w:rsidRPr="00C467F3">
              <w:t xml:space="preserve">ikely reaction to report being made </w:t>
            </w:r>
            <w:r>
              <w:t>(</w:t>
            </w:r>
            <w:r w:rsidRPr="00C467F3">
              <w:t xml:space="preserve">if </w:t>
            </w:r>
            <w:r>
              <w:t>known):</w:t>
            </w:r>
          </w:p>
          <w:p w14:paraId="77A1A0E5" w14:textId="77777777" w:rsidR="002B5BCE" w:rsidRDefault="002B5BCE" w:rsidP="002355C0"/>
        </w:tc>
      </w:tr>
    </w:tbl>
    <w:p w14:paraId="7DFBAAC5" w14:textId="77777777" w:rsidR="002B5BCE" w:rsidRDefault="002B5BCE" w:rsidP="002355C0"/>
    <w:p w14:paraId="3AD33CC1" w14:textId="77777777" w:rsidR="002B5BCE" w:rsidRDefault="002B5BCE" w:rsidP="002355C0">
      <w:r w:rsidRPr="00C467F3">
        <w:t xml:space="preserve">DETAILS OF THE INCIDENT DISCLOSURE OF SUSPICION </w:t>
      </w:r>
    </w:p>
    <w:tbl>
      <w:tblPr>
        <w:tblStyle w:val="TableGrid"/>
        <w:tblW w:w="0" w:type="auto"/>
        <w:tblLook w:val="04A0" w:firstRow="1" w:lastRow="0" w:firstColumn="1" w:lastColumn="0" w:noHBand="0" w:noVBand="1"/>
      </w:tblPr>
      <w:tblGrid>
        <w:gridCol w:w="10194"/>
      </w:tblGrid>
      <w:tr w:rsidR="002B5BCE" w14:paraId="144089A0" w14:textId="77777777" w:rsidTr="002355C0">
        <w:tc>
          <w:tcPr>
            <w:tcW w:w="10194" w:type="dxa"/>
            <w:shd w:val="clear" w:color="auto" w:fill="196B24" w:themeFill="accent3"/>
          </w:tcPr>
          <w:p w14:paraId="54CE9540" w14:textId="77777777" w:rsidR="002B5BCE" w:rsidRDefault="002B5BCE" w:rsidP="002355C0">
            <w:r>
              <w:rPr>
                <w:color w:val="FFFFFF" w:themeColor="background1"/>
              </w:rPr>
              <w:t>G</w:t>
            </w:r>
            <w:r w:rsidRPr="00C467F3">
              <w:rPr>
                <w:color w:val="FFFFFF" w:themeColor="background1"/>
              </w:rPr>
              <w:t xml:space="preserve">rounds for your belief that a child has been or is at risk of abuse </w:t>
            </w:r>
          </w:p>
        </w:tc>
      </w:tr>
      <w:tr w:rsidR="002B5BCE" w14:paraId="2D33C3C8" w14:textId="77777777" w:rsidTr="002355C0">
        <w:tc>
          <w:tcPr>
            <w:tcW w:w="10194" w:type="dxa"/>
          </w:tcPr>
          <w:p w14:paraId="0AEC7CA5" w14:textId="77777777" w:rsidR="002B5BCE" w:rsidRDefault="002B5BCE" w:rsidP="002355C0">
            <w:pPr>
              <w:rPr>
                <w:i/>
                <w:iCs/>
                <w:sz w:val="16"/>
                <w:szCs w:val="16"/>
              </w:rPr>
            </w:pPr>
            <w:r>
              <w:t>I</w:t>
            </w:r>
            <w:r w:rsidRPr="00C467F3">
              <w:t>ndicators or instances which led you to believe that a child</w:t>
            </w:r>
            <w:r>
              <w:t>/</w:t>
            </w:r>
            <w:r w:rsidRPr="00C467F3">
              <w:t>children are subject to child abuse or at risk of abuse</w:t>
            </w:r>
            <w:r>
              <w:t>:</w:t>
            </w:r>
            <w:r w:rsidRPr="00C467F3">
              <w:t xml:space="preserve"> </w:t>
            </w:r>
            <w:r w:rsidRPr="00C467F3">
              <w:rPr>
                <w:i/>
                <w:iCs/>
                <w:sz w:val="16"/>
                <w:szCs w:val="16"/>
              </w:rPr>
              <w:t>Detail any disclosures or incidents or suspicion including names times and dates documenting a child's exact words as far as possible include specific detail here on what led you to form a reasonable belief that a child has been or is in risk of being abused</w:t>
            </w:r>
          </w:p>
          <w:p w14:paraId="2D767E4A" w14:textId="77777777" w:rsidR="002B5BCE" w:rsidRDefault="002B5BCE" w:rsidP="002355C0">
            <w:pPr>
              <w:rPr>
                <w:i/>
                <w:iCs/>
                <w:sz w:val="16"/>
                <w:szCs w:val="16"/>
              </w:rPr>
            </w:pPr>
          </w:p>
          <w:p w14:paraId="35D7A723" w14:textId="77777777" w:rsidR="002B5BCE" w:rsidRDefault="002B5BCE" w:rsidP="002355C0"/>
        </w:tc>
      </w:tr>
      <w:tr w:rsidR="002B5BCE" w14:paraId="08E5EDFC" w14:textId="77777777" w:rsidTr="002355C0">
        <w:tc>
          <w:tcPr>
            <w:tcW w:w="10194" w:type="dxa"/>
          </w:tcPr>
          <w:p w14:paraId="35EA8FDF" w14:textId="77777777" w:rsidR="002B5BCE" w:rsidRDefault="002B5BCE" w:rsidP="002355C0">
            <w:r>
              <w:t>A</w:t>
            </w:r>
            <w:r w:rsidRPr="00C467F3">
              <w:t>ny physical indicators of abuse</w:t>
            </w:r>
            <w:r>
              <w:t>:</w:t>
            </w:r>
          </w:p>
          <w:p w14:paraId="029E2B0B" w14:textId="77777777" w:rsidR="002B5BCE" w:rsidRDefault="002B5BCE" w:rsidP="002355C0"/>
        </w:tc>
      </w:tr>
      <w:tr w:rsidR="002B5BCE" w14:paraId="5A3ADE02" w14:textId="77777777" w:rsidTr="002355C0">
        <w:tc>
          <w:tcPr>
            <w:tcW w:w="10194" w:type="dxa"/>
          </w:tcPr>
          <w:p w14:paraId="77E79DBC" w14:textId="77777777" w:rsidR="002B5BCE" w:rsidRDefault="002B5BCE" w:rsidP="002355C0">
            <w:r>
              <w:t>A</w:t>
            </w:r>
            <w:r w:rsidRPr="00C467F3">
              <w:t>ny behavioural indicators of abuse</w:t>
            </w:r>
            <w:r>
              <w:t>:</w:t>
            </w:r>
            <w:r w:rsidRPr="00C467F3">
              <w:t xml:space="preserve"> </w:t>
            </w:r>
          </w:p>
          <w:p w14:paraId="0B9B272F" w14:textId="77777777" w:rsidR="002B5BCE" w:rsidRDefault="002B5BCE" w:rsidP="002355C0"/>
        </w:tc>
      </w:tr>
      <w:tr w:rsidR="002B5BCE" w14:paraId="3F18B421" w14:textId="77777777" w:rsidTr="002355C0">
        <w:tc>
          <w:tcPr>
            <w:tcW w:w="10194" w:type="dxa"/>
          </w:tcPr>
          <w:p w14:paraId="1F63EBD0" w14:textId="77777777" w:rsidR="002B5BCE" w:rsidRDefault="002B5BCE" w:rsidP="002355C0">
            <w:r>
              <w:t>A</w:t>
            </w:r>
            <w:r w:rsidRPr="00C467F3">
              <w:t>ny pattern of behaviour or prior concern leading up to an incident</w:t>
            </w:r>
            <w:r>
              <w:t>,</w:t>
            </w:r>
            <w:r w:rsidRPr="00C467F3">
              <w:t xml:space="preserve"> disclosure o</w:t>
            </w:r>
            <w:r>
              <w:t>r</w:t>
            </w:r>
            <w:r w:rsidRPr="00C467F3">
              <w:t xml:space="preserve"> suspicion</w:t>
            </w:r>
            <w:r>
              <w:t>:</w:t>
            </w:r>
          </w:p>
          <w:p w14:paraId="575A526B" w14:textId="77777777" w:rsidR="002B5BCE" w:rsidRDefault="002B5BCE" w:rsidP="002355C0"/>
        </w:tc>
      </w:tr>
    </w:tbl>
    <w:p w14:paraId="31C326FD" w14:textId="77777777" w:rsidR="002B5BCE" w:rsidRDefault="002B5BCE" w:rsidP="002355C0"/>
    <w:tbl>
      <w:tblPr>
        <w:tblStyle w:val="TableGrid"/>
        <w:tblW w:w="0" w:type="auto"/>
        <w:tblLook w:val="04A0" w:firstRow="1" w:lastRow="0" w:firstColumn="1" w:lastColumn="0" w:noHBand="0" w:noVBand="1"/>
      </w:tblPr>
      <w:tblGrid>
        <w:gridCol w:w="5097"/>
        <w:gridCol w:w="5097"/>
      </w:tblGrid>
      <w:tr w:rsidR="002B5BCE" w14:paraId="011BCF3C" w14:textId="77777777" w:rsidTr="002355C0">
        <w:tc>
          <w:tcPr>
            <w:tcW w:w="10194" w:type="dxa"/>
            <w:gridSpan w:val="2"/>
            <w:shd w:val="clear" w:color="auto" w:fill="196B24" w:themeFill="accent3"/>
          </w:tcPr>
          <w:p w14:paraId="26BB78F3" w14:textId="77777777" w:rsidR="002B5BCE" w:rsidRDefault="002B5BCE" w:rsidP="002355C0">
            <w:r w:rsidRPr="00C467F3">
              <w:rPr>
                <w:color w:val="FFFFFF" w:themeColor="background1"/>
              </w:rPr>
              <w:t xml:space="preserve">Details of person alleged to have committed they abuse if known </w:t>
            </w:r>
          </w:p>
        </w:tc>
      </w:tr>
      <w:tr w:rsidR="002B5BCE" w14:paraId="7F49613B" w14:textId="77777777" w:rsidTr="002355C0">
        <w:tc>
          <w:tcPr>
            <w:tcW w:w="10194" w:type="dxa"/>
            <w:gridSpan w:val="2"/>
          </w:tcPr>
          <w:p w14:paraId="22E9D2D1" w14:textId="77777777" w:rsidR="002B5BCE" w:rsidRPr="00C467F3" w:rsidRDefault="002B5BCE" w:rsidP="002355C0">
            <w:r>
              <w:t>N</w:t>
            </w:r>
            <w:r w:rsidRPr="00852ECB">
              <w:t>ame</w:t>
            </w:r>
            <w:r>
              <w:t>:</w:t>
            </w:r>
          </w:p>
        </w:tc>
      </w:tr>
      <w:tr w:rsidR="002B5BCE" w14:paraId="0EB5BF07" w14:textId="77777777" w:rsidTr="002355C0">
        <w:tc>
          <w:tcPr>
            <w:tcW w:w="5097" w:type="dxa"/>
          </w:tcPr>
          <w:p w14:paraId="3D2420D0" w14:textId="77777777" w:rsidR="002B5BCE" w:rsidRDefault="002B5BCE" w:rsidP="002355C0">
            <w:r>
              <w:t>Gender:</w:t>
            </w:r>
          </w:p>
        </w:tc>
        <w:tc>
          <w:tcPr>
            <w:tcW w:w="5097" w:type="dxa"/>
          </w:tcPr>
          <w:p w14:paraId="2E0B9DE9" w14:textId="77777777" w:rsidR="002B5BCE" w:rsidRDefault="002B5BCE" w:rsidP="002355C0">
            <w:r>
              <w:t>D</w:t>
            </w:r>
            <w:r w:rsidRPr="00C467F3">
              <w:t>ate of birth</w:t>
            </w:r>
            <w:r>
              <w:t xml:space="preserve"> (if known):</w:t>
            </w:r>
          </w:p>
        </w:tc>
      </w:tr>
      <w:tr w:rsidR="002B5BCE" w14:paraId="33B59A56" w14:textId="77777777" w:rsidTr="002355C0">
        <w:tc>
          <w:tcPr>
            <w:tcW w:w="10194" w:type="dxa"/>
            <w:gridSpan w:val="2"/>
          </w:tcPr>
          <w:p w14:paraId="6D6E18AD" w14:textId="77777777" w:rsidR="002B5BCE" w:rsidRDefault="002B5BCE" w:rsidP="002355C0">
            <w:r>
              <w:t>R</w:t>
            </w:r>
            <w:r w:rsidRPr="00C467F3">
              <w:t>elationship to child</w:t>
            </w:r>
            <w:r>
              <w:t>:</w:t>
            </w:r>
          </w:p>
        </w:tc>
      </w:tr>
      <w:tr w:rsidR="002B5BCE" w14:paraId="56AB96B7" w14:textId="77777777" w:rsidTr="002355C0">
        <w:tc>
          <w:tcPr>
            <w:tcW w:w="10194" w:type="dxa"/>
            <w:gridSpan w:val="2"/>
          </w:tcPr>
          <w:p w14:paraId="58EEA7E3" w14:textId="77777777" w:rsidR="002B5BCE" w:rsidRDefault="002B5BCE" w:rsidP="002355C0">
            <w:r>
              <w:t>A</w:t>
            </w:r>
            <w:r w:rsidRPr="00C467F3">
              <w:t>ddress</w:t>
            </w:r>
            <w:r>
              <w:t>:</w:t>
            </w:r>
          </w:p>
        </w:tc>
      </w:tr>
      <w:tr w:rsidR="002B5BCE" w14:paraId="194FFB8C" w14:textId="77777777" w:rsidTr="002355C0">
        <w:tc>
          <w:tcPr>
            <w:tcW w:w="10194" w:type="dxa"/>
            <w:gridSpan w:val="2"/>
          </w:tcPr>
          <w:p w14:paraId="0FC1CFDD" w14:textId="77777777" w:rsidR="002B5BCE" w:rsidRDefault="002B5BCE" w:rsidP="002355C0">
            <w:r>
              <w:t>C</w:t>
            </w:r>
            <w:r w:rsidRPr="00C467F3">
              <w:t>ontact details</w:t>
            </w:r>
            <w:r>
              <w:t>:</w:t>
            </w:r>
            <w:r w:rsidRPr="00C467F3">
              <w:t xml:space="preserve"> </w:t>
            </w:r>
          </w:p>
        </w:tc>
      </w:tr>
    </w:tbl>
    <w:p w14:paraId="2C71EE6C" w14:textId="77777777" w:rsidR="002B5BCE" w:rsidRDefault="002B5BCE" w:rsidP="002355C0"/>
    <w:p w14:paraId="29D4606E" w14:textId="77777777" w:rsidR="002B5BCE" w:rsidRDefault="002B5BCE" w:rsidP="002355C0">
      <w:pPr>
        <w:pStyle w:val="TableHeading"/>
      </w:pPr>
      <w:r w:rsidRPr="007405AA">
        <w:t>CRITICAL ACTION 2: REPORTING</w:t>
      </w:r>
    </w:p>
    <w:tbl>
      <w:tblPr>
        <w:tblStyle w:val="TableGrid"/>
        <w:tblW w:w="0" w:type="auto"/>
        <w:tblLook w:val="04A0" w:firstRow="1" w:lastRow="0" w:firstColumn="1" w:lastColumn="0" w:noHBand="0" w:noVBand="1"/>
      </w:tblPr>
      <w:tblGrid>
        <w:gridCol w:w="5097"/>
        <w:gridCol w:w="5097"/>
      </w:tblGrid>
      <w:tr w:rsidR="002B5BCE" w14:paraId="0F2B2C84" w14:textId="77777777" w:rsidTr="002355C0">
        <w:tc>
          <w:tcPr>
            <w:tcW w:w="10194" w:type="dxa"/>
            <w:gridSpan w:val="2"/>
            <w:shd w:val="clear" w:color="auto" w:fill="196B24" w:themeFill="accent3"/>
          </w:tcPr>
          <w:p w14:paraId="53842278" w14:textId="77777777" w:rsidR="002B5BCE" w:rsidRDefault="002B5BCE" w:rsidP="002355C0">
            <w:r w:rsidRPr="00C467F3">
              <w:rPr>
                <w:color w:val="FFFFFF" w:themeColor="background1"/>
              </w:rPr>
              <w:t xml:space="preserve">Reporting to authorities </w:t>
            </w:r>
          </w:p>
        </w:tc>
      </w:tr>
      <w:tr w:rsidR="002B5BCE" w14:paraId="040A316B" w14:textId="77777777" w:rsidTr="002355C0">
        <w:tc>
          <w:tcPr>
            <w:tcW w:w="10194" w:type="dxa"/>
            <w:gridSpan w:val="2"/>
          </w:tcPr>
          <w:p w14:paraId="06576C0B" w14:textId="77777777" w:rsidR="002B5BCE" w:rsidRDefault="002B5BCE" w:rsidP="002355C0">
            <w:r>
              <w:t>Tick</w:t>
            </w:r>
            <w:r w:rsidRPr="00C467F3">
              <w:t xml:space="preserve"> the authority you have reported to</w:t>
            </w:r>
            <w:r>
              <w:t>:</w:t>
            </w:r>
            <w:r w:rsidRPr="00C467F3">
              <w:t xml:space="preserve"> </w:t>
            </w:r>
          </w:p>
          <w:p w14:paraId="62D89C4A" w14:textId="77777777" w:rsidR="002B5BCE" w:rsidRDefault="002B5BCE" w:rsidP="002355C0">
            <w:r>
              <w:rPr>
                <w:rFonts w:ascii="Wingdings" w:eastAsia="Wingdings" w:hAnsi="Wingdings" w:cs="Wingdings"/>
              </w:rPr>
              <w:t></w:t>
            </w:r>
            <w:r>
              <w:t xml:space="preserve"> </w:t>
            </w:r>
            <w:r w:rsidRPr="00C467F3">
              <w:t>Victoria police</w:t>
            </w:r>
            <w:r>
              <w:t xml:space="preserve">       </w:t>
            </w:r>
            <w:r>
              <w:rPr>
                <w:rFonts w:ascii="Wingdings" w:eastAsia="Wingdings" w:hAnsi="Wingdings" w:cs="Wingdings"/>
              </w:rPr>
              <w:t></w:t>
            </w:r>
            <w:r>
              <w:t xml:space="preserve"> C</w:t>
            </w:r>
            <w:r w:rsidRPr="00E11EF4">
              <w:t xml:space="preserve">hild first </w:t>
            </w:r>
            <w:r>
              <w:t xml:space="preserve">       </w:t>
            </w:r>
            <w:r>
              <w:rPr>
                <w:rFonts w:ascii="Wingdings" w:eastAsia="Wingdings" w:hAnsi="Wingdings" w:cs="Wingdings"/>
              </w:rPr>
              <w:t></w:t>
            </w:r>
            <w:r>
              <w:t xml:space="preserve"> DFFH</w:t>
            </w:r>
            <w:r w:rsidRPr="00C467F3">
              <w:t xml:space="preserve"> child protection </w:t>
            </w:r>
            <w:r>
              <w:t xml:space="preserve">       </w:t>
            </w:r>
            <w:r>
              <w:rPr>
                <w:rFonts w:ascii="Wingdings" w:eastAsia="Wingdings" w:hAnsi="Wingdings" w:cs="Wingdings"/>
              </w:rPr>
              <w:t></w:t>
            </w:r>
            <w:r>
              <w:t xml:space="preserve"> D</w:t>
            </w:r>
            <w:r w:rsidRPr="00C467F3">
              <w:t xml:space="preserve">ecision not to report </w:t>
            </w:r>
          </w:p>
          <w:p w14:paraId="2AF0A8DD" w14:textId="77777777" w:rsidR="002B5BCE" w:rsidRDefault="002B5BCE" w:rsidP="002355C0">
            <w:r>
              <w:t>I</w:t>
            </w:r>
            <w:r w:rsidRPr="00C467F3">
              <w:t>f you have decided not to report list your reasons here also include any follow up actions undertaken by you below</w:t>
            </w:r>
            <w:r>
              <w:t>:</w:t>
            </w:r>
            <w:r w:rsidRPr="00C467F3">
              <w:t xml:space="preserve"> </w:t>
            </w:r>
          </w:p>
          <w:p w14:paraId="6D8AE1ED" w14:textId="77777777" w:rsidR="002B5BCE" w:rsidRDefault="002B5BCE" w:rsidP="002355C0"/>
        </w:tc>
      </w:tr>
      <w:tr w:rsidR="002B5BCE" w14:paraId="0EEFA903" w14:textId="77777777" w:rsidTr="002355C0">
        <w:tc>
          <w:tcPr>
            <w:tcW w:w="10194" w:type="dxa"/>
            <w:gridSpan w:val="2"/>
          </w:tcPr>
          <w:p w14:paraId="16169424" w14:textId="77777777" w:rsidR="002B5BCE" w:rsidRDefault="002B5BCE" w:rsidP="002355C0">
            <w:r>
              <w:t>P</w:t>
            </w:r>
            <w:r w:rsidRPr="00C467F3">
              <w:t>rovide your report</w:t>
            </w:r>
            <w:r>
              <w:t>:</w:t>
            </w:r>
          </w:p>
          <w:p w14:paraId="7B3DDA61" w14:textId="77777777" w:rsidR="002B5BCE" w:rsidRDefault="002B5BCE" w:rsidP="002355C0"/>
        </w:tc>
      </w:tr>
      <w:tr w:rsidR="002B5BCE" w14:paraId="786084D0" w14:textId="77777777" w:rsidTr="002355C0">
        <w:tc>
          <w:tcPr>
            <w:tcW w:w="5097" w:type="dxa"/>
          </w:tcPr>
          <w:p w14:paraId="1B338F9D" w14:textId="77777777" w:rsidR="002B5BCE" w:rsidRDefault="002B5BCE" w:rsidP="002355C0">
            <w:r>
              <w:t>D</w:t>
            </w:r>
            <w:r w:rsidRPr="00C467F3">
              <w:t>ate</w:t>
            </w:r>
            <w:r>
              <w:t>:</w:t>
            </w:r>
          </w:p>
        </w:tc>
        <w:tc>
          <w:tcPr>
            <w:tcW w:w="5097" w:type="dxa"/>
          </w:tcPr>
          <w:p w14:paraId="2419445E" w14:textId="77777777" w:rsidR="002B5BCE" w:rsidRDefault="002B5BCE" w:rsidP="002355C0">
            <w:r>
              <w:t>T</w:t>
            </w:r>
            <w:r w:rsidRPr="00C467F3">
              <w:t>ime</w:t>
            </w:r>
            <w:r>
              <w:t>:</w:t>
            </w:r>
          </w:p>
        </w:tc>
      </w:tr>
      <w:tr w:rsidR="002B5BCE" w14:paraId="4B1E0527" w14:textId="77777777" w:rsidTr="002355C0">
        <w:tc>
          <w:tcPr>
            <w:tcW w:w="10194" w:type="dxa"/>
            <w:gridSpan w:val="2"/>
          </w:tcPr>
          <w:p w14:paraId="29D42862" w14:textId="77777777" w:rsidR="002B5BCE" w:rsidRDefault="002B5BCE" w:rsidP="002355C0">
            <w:r>
              <w:t>A</w:t>
            </w:r>
            <w:r w:rsidRPr="00C467F3">
              <w:t>uthority</w:t>
            </w:r>
            <w:r>
              <w:t>:</w:t>
            </w:r>
          </w:p>
        </w:tc>
      </w:tr>
      <w:tr w:rsidR="002B5BCE" w14:paraId="1683D588" w14:textId="77777777" w:rsidTr="002355C0">
        <w:tc>
          <w:tcPr>
            <w:tcW w:w="10194" w:type="dxa"/>
            <w:gridSpan w:val="2"/>
          </w:tcPr>
          <w:p w14:paraId="59B882EE" w14:textId="77777777" w:rsidR="002B5BCE" w:rsidRDefault="002B5BCE" w:rsidP="002355C0">
            <w:r>
              <w:t>N</w:t>
            </w:r>
            <w:r w:rsidRPr="00E156B7">
              <w:t>ame of the person spoken to</w:t>
            </w:r>
            <w:r>
              <w:t>:</w:t>
            </w:r>
          </w:p>
        </w:tc>
      </w:tr>
      <w:tr w:rsidR="002B5BCE" w14:paraId="4C7B0A70" w14:textId="77777777" w:rsidTr="002355C0">
        <w:tc>
          <w:tcPr>
            <w:tcW w:w="10194" w:type="dxa"/>
            <w:gridSpan w:val="2"/>
          </w:tcPr>
          <w:p w14:paraId="5AA3798D" w14:textId="77777777" w:rsidR="002B5BCE" w:rsidRDefault="002B5BCE" w:rsidP="002355C0">
            <w:r>
              <w:t>O</w:t>
            </w:r>
            <w:r w:rsidRPr="00C467F3">
              <w:t>utcomes from the report</w:t>
            </w:r>
            <w:r>
              <w:t>:</w:t>
            </w:r>
          </w:p>
        </w:tc>
      </w:tr>
    </w:tbl>
    <w:p w14:paraId="2E70DDA6" w14:textId="77777777" w:rsidR="002B5BCE" w:rsidRDefault="002B5BCE" w:rsidP="002355C0"/>
    <w:tbl>
      <w:tblPr>
        <w:tblStyle w:val="TableGrid"/>
        <w:tblW w:w="0" w:type="auto"/>
        <w:tblLook w:val="04A0" w:firstRow="1" w:lastRow="0" w:firstColumn="1" w:lastColumn="0" w:noHBand="0" w:noVBand="1"/>
      </w:tblPr>
      <w:tblGrid>
        <w:gridCol w:w="5079"/>
        <w:gridCol w:w="5115"/>
      </w:tblGrid>
      <w:tr w:rsidR="002B5BCE" w14:paraId="3BB9B02D" w14:textId="77777777" w:rsidTr="002355C0">
        <w:tc>
          <w:tcPr>
            <w:tcW w:w="10194" w:type="dxa"/>
            <w:gridSpan w:val="2"/>
            <w:shd w:val="clear" w:color="auto" w:fill="196B24" w:themeFill="accent3"/>
          </w:tcPr>
          <w:p w14:paraId="3AF3F2E3" w14:textId="77777777" w:rsidR="002B5BCE" w:rsidRDefault="002B5BCE" w:rsidP="002355C0">
            <w:r w:rsidRPr="00C467F3">
              <w:rPr>
                <w:color w:val="FFFFFF" w:themeColor="background1"/>
              </w:rPr>
              <w:t xml:space="preserve">Reporting internally </w:t>
            </w:r>
          </w:p>
        </w:tc>
      </w:tr>
      <w:tr w:rsidR="002B5BCE" w14:paraId="27353753" w14:textId="77777777" w:rsidTr="002355C0">
        <w:tc>
          <w:tcPr>
            <w:tcW w:w="10194" w:type="dxa"/>
            <w:gridSpan w:val="2"/>
          </w:tcPr>
          <w:p w14:paraId="5DA893A6" w14:textId="77777777" w:rsidR="002B5BCE" w:rsidRPr="00C467F3" w:rsidRDefault="002B5BCE" w:rsidP="002355C0">
            <w:pPr>
              <w:rPr>
                <w:b/>
                <w:bCs/>
              </w:rPr>
            </w:pPr>
            <w:r w:rsidRPr="00C467F3">
              <w:rPr>
                <w:b/>
                <w:bCs/>
              </w:rPr>
              <w:t xml:space="preserve">Provide details of your discussion with approved provider </w:t>
            </w:r>
          </w:p>
        </w:tc>
      </w:tr>
      <w:tr w:rsidR="002B5BCE" w14:paraId="79D78557" w14:textId="77777777" w:rsidTr="002355C0">
        <w:tc>
          <w:tcPr>
            <w:tcW w:w="5097" w:type="dxa"/>
          </w:tcPr>
          <w:p w14:paraId="3F9833D5" w14:textId="77777777" w:rsidR="002B5BCE" w:rsidRDefault="002B5BCE" w:rsidP="002355C0">
            <w:r>
              <w:t>T</w:t>
            </w:r>
            <w:r w:rsidRPr="00C467F3">
              <w:t>ime</w:t>
            </w:r>
            <w:r>
              <w:t>:</w:t>
            </w:r>
          </w:p>
        </w:tc>
        <w:tc>
          <w:tcPr>
            <w:tcW w:w="5097" w:type="dxa"/>
          </w:tcPr>
          <w:p w14:paraId="4D09538F" w14:textId="77777777" w:rsidR="002B5BCE" w:rsidRDefault="002B5BCE" w:rsidP="002355C0">
            <w:r>
              <w:t>D</w:t>
            </w:r>
            <w:r w:rsidRPr="00C467F3">
              <w:t>ate</w:t>
            </w:r>
            <w:r>
              <w:t>:</w:t>
            </w:r>
          </w:p>
        </w:tc>
      </w:tr>
      <w:tr w:rsidR="002B5BCE" w14:paraId="50462CA4" w14:textId="77777777" w:rsidTr="002355C0">
        <w:tc>
          <w:tcPr>
            <w:tcW w:w="10194" w:type="dxa"/>
            <w:gridSpan w:val="2"/>
          </w:tcPr>
          <w:p w14:paraId="5C234620" w14:textId="77777777" w:rsidR="002B5BCE" w:rsidRDefault="002B5BCE" w:rsidP="002355C0">
            <w:r>
              <w:t>N</w:t>
            </w:r>
            <w:r w:rsidRPr="00C467F3">
              <w:t>ame</w:t>
            </w:r>
            <w:r>
              <w:t>:</w:t>
            </w:r>
            <w:r w:rsidRPr="00C467F3">
              <w:t xml:space="preserve"> </w:t>
            </w:r>
          </w:p>
        </w:tc>
      </w:tr>
      <w:tr w:rsidR="002B5BCE" w14:paraId="2E6CAB92" w14:textId="77777777" w:rsidTr="002355C0">
        <w:tc>
          <w:tcPr>
            <w:tcW w:w="10194" w:type="dxa"/>
            <w:gridSpan w:val="2"/>
          </w:tcPr>
          <w:p w14:paraId="2F2B6273" w14:textId="77777777" w:rsidR="002B5BCE" w:rsidRDefault="002B5BCE" w:rsidP="002355C0">
            <w:r>
              <w:t>D</w:t>
            </w:r>
            <w:r w:rsidRPr="00C467F3">
              <w:t>iscussion outcomes</w:t>
            </w:r>
            <w:r>
              <w:t>:</w:t>
            </w:r>
          </w:p>
        </w:tc>
      </w:tr>
      <w:tr w:rsidR="002B5BCE" w14:paraId="1CA12EBD" w14:textId="77777777" w:rsidTr="002355C0">
        <w:tc>
          <w:tcPr>
            <w:tcW w:w="10194" w:type="dxa"/>
            <w:gridSpan w:val="2"/>
          </w:tcPr>
          <w:p w14:paraId="19FED90E" w14:textId="77777777" w:rsidR="002B5BCE" w:rsidRDefault="002B5BCE" w:rsidP="002355C0">
            <w:r>
              <w:t>N</w:t>
            </w:r>
            <w:r w:rsidRPr="00C467F3">
              <w:t>otification to the regulato</w:t>
            </w:r>
            <w:r>
              <w:t xml:space="preserve">r: </w:t>
            </w:r>
            <w:r w:rsidRPr="00C467F3">
              <w:rPr>
                <w:sz w:val="16"/>
                <w:szCs w:val="16"/>
              </w:rPr>
              <w:t xml:space="preserve">All approved providers must notify the quality assessment and regulatory division if there is an incident at the </w:t>
            </w:r>
            <w:r w:rsidRPr="00C467F3">
              <w:rPr>
                <w:sz w:val="16"/>
                <w:szCs w:val="16"/>
              </w:rPr>
              <w:lastRenderedPageBreak/>
              <w:t>service and/or the health safety or wellbeing of a child has been compromised while attending the service</w:t>
            </w:r>
            <w:r>
              <w:rPr>
                <w:sz w:val="16"/>
                <w:szCs w:val="16"/>
              </w:rPr>
              <w:t>.</w:t>
            </w:r>
          </w:p>
          <w:p w14:paraId="60D9BFD5" w14:textId="77777777" w:rsidR="002B5BCE" w:rsidRDefault="002B5BCE" w:rsidP="002355C0"/>
        </w:tc>
      </w:tr>
      <w:tr w:rsidR="002B5BCE" w14:paraId="31D60656" w14:textId="77777777" w:rsidTr="002355C0">
        <w:tc>
          <w:tcPr>
            <w:tcW w:w="5061" w:type="dxa"/>
            <w:tcBorders>
              <w:right w:val="single" w:sz="4" w:space="0" w:color="196B24" w:themeColor="accent3"/>
            </w:tcBorders>
          </w:tcPr>
          <w:p w14:paraId="6E8AD2C3" w14:textId="77777777" w:rsidR="002B5BCE" w:rsidRPr="00C467F3" w:rsidRDefault="002B5BCE" w:rsidP="002355C0">
            <w:r>
              <w:lastRenderedPageBreak/>
              <w:t>T</w:t>
            </w:r>
            <w:r w:rsidRPr="00274D11">
              <w:t>ime</w:t>
            </w:r>
            <w:r>
              <w:t>:</w:t>
            </w:r>
          </w:p>
        </w:tc>
        <w:tc>
          <w:tcPr>
            <w:tcW w:w="5133" w:type="dxa"/>
            <w:tcBorders>
              <w:left w:val="single" w:sz="4" w:space="0" w:color="196B24" w:themeColor="accent3"/>
            </w:tcBorders>
          </w:tcPr>
          <w:p w14:paraId="5EC47554" w14:textId="77777777" w:rsidR="002B5BCE" w:rsidRPr="00C467F3" w:rsidRDefault="002B5BCE" w:rsidP="002355C0">
            <w:r>
              <w:t>D</w:t>
            </w:r>
            <w:r w:rsidRPr="00C467F3">
              <w:t>ate</w:t>
            </w:r>
            <w:r>
              <w:t>:</w:t>
            </w:r>
            <w:r w:rsidRPr="00C467F3">
              <w:t xml:space="preserve"> </w:t>
            </w:r>
          </w:p>
        </w:tc>
      </w:tr>
      <w:tr w:rsidR="002B5BCE" w14:paraId="60E80DB5" w14:textId="77777777" w:rsidTr="002355C0">
        <w:tc>
          <w:tcPr>
            <w:tcW w:w="10194" w:type="dxa"/>
            <w:gridSpan w:val="2"/>
          </w:tcPr>
          <w:p w14:paraId="7ABDDD84" w14:textId="77777777" w:rsidR="002B5BCE" w:rsidRDefault="002B5BCE" w:rsidP="002355C0">
            <w:r>
              <w:t>N</w:t>
            </w:r>
            <w:r w:rsidRPr="00C467F3">
              <w:t>ames</w:t>
            </w:r>
            <w:r>
              <w:t>:</w:t>
            </w:r>
            <w:r w:rsidRPr="00C467F3">
              <w:t xml:space="preserve"> </w:t>
            </w:r>
          </w:p>
        </w:tc>
      </w:tr>
      <w:tr w:rsidR="002B5BCE" w14:paraId="62A4D1F1" w14:textId="77777777" w:rsidTr="002355C0">
        <w:tc>
          <w:tcPr>
            <w:tcW w:w="10194" w:type="dxa"/>
            <w:gridSpan w:val="2"/>
          </w:tcPr>
          <w:p w14:paraId="4162C33A" w14:textId="77777777" w:rsidR="002B5BCE" w:rsidRDefault="002B5BCE" w:rsidP="002355C0">
            <w:r>
              <w:t>D</w:t>
            </w:r>
            <w:r w:rsidRPr="00C315A7">
              <w:t xml:space="preserve">iscussion </w:t>
            </w:r>
            <w:r w:rsidRPr="00C467F3">
              <w:t>outcomes</w:t>
            </w:r>
            <w:r>
              <w:t>:</w:t>
            </w:r>
          </w:p>
          <w:p w14:paraId="04E8662F" w14:textId="77777777" w:rsidR="002B5BCE" w:rsidRDefault="002B5BCE" w:rsidP="002355C0"/>
        </w:tc>
      </w:tr>
    </w:tbl>
    <w:p w14:paraId="68170595" w14:textId="77777777" w:rsidR="002B5BCE" w:rsidRDefault="002B5BCE" w:rsidP="002355C0"/>
    <w:p w14:paraId="563E08B5" w14:textId="77777777" w:rsidR="002B5BCE" w:rsidRDefault="002B5BCE" w:rsidP="002355C0">
      <w:pPr>
        <w:pStyle w:val="TableHeading"/>
      </w:pPr>
      <w:r w:rsidRPr="007405AA">
        <w:t>CRITICAL ACTION 3: CONTACTING PARENTS/CARERS</w:t>
      </w:r>
    </w:p>
    <w:tbl>
      <w:tblPr>
        <w:tblStyle w:val="TableGrid"/>
        <w:tblW w:w="0" w:type="auto"/>
        <w:tblLook w:val="04A0" w:firstRow="1" w:lastRow="0" w:firstColumn="1" w:lastColumn="0" w:noHBand="0" w:noVBand="1"/>
      </w:tblPr>
      <w:tblGrid>
        <w:gridCol w:w="10194"/>
      </w:tblGrid>
      <w:tr w:rsidR="002B5BCE" w14:paraId="64889B60" w14:textId="77777777" w:rsidTr="002355C0">
        <w:tc>
          <w:tcPr>
            <w:tcW w:w="10194" w:type="dxa"/>
            <w:shd w:val="clear" w:color="auto" w:fill="196B24" w:themeFill="accent3"/>
          </w:tcPr>
          <w:p w14:paraId="24E0F0F5" w14:textId="77777777" w:rsidR="002B5BCE" w:rsidRDefault="002B5BCE" w:rsidP="002355C0">
            <w:r w:rsidRPr="00C467F3">
              <w:rPr>
                <w:color w:val="FFFFFF" w:themeColor="background1"/>
              </w:rPr>
              <w:t xml:space="preserve">Actions taken (alleged victim) </w:t>
            </w:r>
          </w:p>
        </w:tc>
      </w:tr>
      <w:tr w:rsidR="002B5BCE" w14:paraId="447D1A70" w14:textId="77777777" w:rsidTr="002355C0">
        <w:tc>
          <w:tcPr>
            <w:tcW w:w="10194" w:type="dxa"/>
          </w:tcPr>
          <w:p w14:paraId="67BDB0CD" w14:textId="77777777" w:rsidR="002B5BCE" w:rsidRDefault="002B5BCE" w:rsidP="002355C0">
            <w:r>
              <w:t>P</w:t>
            </w:r>
            <w:r w:rsidRPr="00644C2B">
              <w:t>rovide details of your discussion with parents</w:t>
            </w:r>
            <w:r>
              <w:t>/</w:t>
            </w:r>
            <w:r w:rsidRPr="00644C2B">
              <w:t xml:space="preserve">cares </w:t>
            </w:r>
            <w:r>
              <w:t>(</w:t>
            </w:r>
            <w:r w:rsidRPr="00644C2B">
              <w:t>if appropriate</w:t>
            </w:r>
            <w:r>
              <w:t xml:space="preserve">): </w:t>
            </w:r>
            <w:r w:rsidRPr="00C467F3">
              <w:rPr>
                <w:sz w:val="16"/>
                <w:szCs w:val="16"/>
              </w:rPr>
              <w:t xml:space="preserve">You must consult with Victoria police and/or </w:t>
            </w:r>
            <w:r>
              <w:rPr>
                <w:sz w:val="16"/>
                <w:szCs w:val="16"/>
              </w:rPr>
              <w:t>DFFH</w:t>
            </w:r>
            <w:r w:rsidRPr="00C467F3">
              <w:rPr>
                <w:sz w:val="16"/>
                <w:szCs w:val="16"/>
              </w:rPr>
              <w:t xml:space="preserve"> child protection to determine if it is deemed appropriate, parents must be contacted as soon as possible (within 24 hours of the incident, disclosure or suspicion)</w:t>
            </w:r>
            <w:r w:rsidRPr="00C467F3">
              <w:t xml:space="preserve"> </w:t>
            </w:r>
          </w:p>
          <w:p w14:paraId="73349D22" w14:textId="77777777" w:rsidR="002B5BCE" w:rsidRDefault="002B5BCE" w:rsidP="002355C0"/>
        </w:tc>
      </w:tr>
      <w:tr w:rsidR="002B5BCE" w14:paraId="2869795B" w14:textId="77777777" w:rsidTr="002355C0">
        <w:tc>
          <w:tcPr>
            <w:tcW w:w="10194" w:type="dxa"/>
          </w:tcPr>
          <w:p w14:paraId="0E6C028C" w14:textId="77777777" w:rsidR="002B5BCE" w:rsidRDefault="002B5BCE" w:rsidP="002355C0">
            <w:r>
              <w:t>H</w:t>
            </w:r>
            <w:r w:rsidRPr="00C467F3">
              <w:t xml:space="preserve">ave you sought advice from </w:t>
            </w:r>
            <w:r>
              <w:t>DFFH</w:t>
            </w:r>
            <w:r w:rsidRPr="00C467F3">
              <w:t xml:space="preserve"> child protection or Victoria police</w:t>
            </w:r>
            <w:r>
              <w:t xml:space="preserve">? </w:t>
            </w:r>
            <w:r>
              <w:rPr>
                <w:rFonts w:ascii="Wingdings" w:eastAsia="Wingdings" w:hAnsi="Wingdings" w:cs="Wingdings"/>
              </w:rPr>
              <w:t></w:t>
            </w:r>
            <w:r w:rsidRPr="00C467F3">
              <w:t xml:space="preserve"> yes </w:t>
            </w:r>
            <w:r>
              <w:t xml:space="preserve"> </w:t>
            </w:r>
            <w:r>
              <w:rPr>
                <w:rFonts w:ascii="Wingdings" w:eastAsia="Wingdings" w:hAnsi="Wingdings" w:cs="Wingdings"/>
              </w:rPr>
              <w:t></w:t>
            </w:r>
            <w:r w:rsidRPr="00C467F3">
              <w:t xml:space="preserve">no </w:t>
            </w:r>
          </w:p>
          <w:p w14:paraId="60AA6FC0" w14:textId="77777777" w:rsidR="002B5BCE" w:rsidRDefault="002B5BCE" w:rsidP="002355C0">
            <w:r>
              <w:t>I</w:t>
            </w:r>
            <w:r w:rsidRPr="00C467F3">
              <w:t>s it appropriate to contact parent</w:t>
            </w:r>
            <w:r>
              <w:t>/</w:t>
            </w:r>
            <w:r w:rsidRPr="00C467F3">
              <w:t>carer</w:t>
            </w:r>
            <w:r>
              <w:t xml:space="preserve">: </w:t>
            </w:r>
            <w:r>
              <w:rPr>
                <w:rFonts w:ascii="Wingdings" w:eastAsia="Wingdings" w:hAnsi="Wingdings" w:cs="Wingdings"/>
              </w:rPr>
              <w:t></w:t>
            </w:r>
            <w:r w:rsidRPr="00C467F3">
              <w:t xml:space="preserve"> yes</w:t>
            </w:r>
            <w:r>
              <w:t xml:space="preserve"> </w:t>
            </w:r>
            <w:r>
              <w:rPr>
                <w:rFonts w:ascii="Wingdings" w:eastAsia="Wingdings" w:hAnsi="Wingdings" w:cs="Wingdings"/>
              </w:rPr>
              <w:t></w:t>
            </w:r>
            <w:r w:rsidRPr="00C467F3">
              <w:t xml:space="preserve"> no </w:t>
            </w:r>
          </w:p>
          <w:p w14:paraId="058E101D" w14:textId="77777777" w:rsidR="002B5BCE" w:rsidRDefault="002B5BCE" w:rsidP="002355C0">
            <w:r>
              <w:t>L</w:t>
            </w:r>
            <w:r w:rsidRPr="00C467F3">
              <w:t>ist reasons if it is not appropriate to contact parent</w:t>
            </w:r>
            <w:r>
              <w:t>/</w:t>
            </w:r>
            <w:r w:rsidRPr="00C467F3">
              <w:t>carer</w:t>
            </w:r>
            <w:r>
              <w:t>:</w:t>
            </w:r>
          </w:p>
          <w:p w14:paraId="360CE993" w14:textId="77777777" w:rsidR="002B5BCE" w:rsidRDefault="002B5BCE" w:rsidP="002355C0"/>
        </w:tc>
      </w:tr>
      <w:tr w:rsidR="002B5BCE" w14:paraId="3FBD945C" w14:textId="77777777" w:rsidTr="002355C0">
        <w:tc>
          <w:tcPr>
            <w:tcW w:w="10194" w:type="dxa"/>
            <w:shd w:val="clear" w:color="auto" w:fill="196B24" w:themeFill="accent3"/>
          </w:tcPr>
          <w:p w14:paraId="71616070" w14:textId="77777777" w:rsidR="002B5BCE" w:rsidRDefault="002B5BCE" w:rsidP="002355C0">
            <w:r w:rsidRPr="00C467F3">
              <w:rPr>
                <w:color w:val="FFFFFF" w:themeColor="background1"/>
              </w:rPr>
              <w:t xml:space="preserve">If contacting parent/carer, provide the following details: </w:t>
            </w:r>
          </w:p>
        </w:tc>
      </w:tr>
      <w:tr w:rsidR="002B5BCE" w14:paraId="563005B8" w14:textId="77777777" w:rsidTr="002355C0">
        <w:tc>
          <w:tcPr>
            <w:tcW w:w="10194" w:type="dxa"/>
          </w:tcPr>
          <w:p w14:paraId="66F16802" w14:textId="77777777" w:rsidR="002B5BCE" w:rsidRDefault="002B5BCE" w:rsidP="002355C0">
            <w:r>
              <w:t>N</w:t>
            </w:r>
            <w:r w:rsidRPr="00C467F3">
              <w:t>ame of staff member making the call</w:t>
            </w:r>
            <w:r>
              <w:t>:</w:t>
            </w:r>
          </w:p>
        </w:tc>
      </w:tr>
      <w:tr w:rsidR="002B5BCE" w14:paraId="52C4B9F0" w14:textId="77777777" w:rsidTr="002355C0">
        <w:tc>
          <w:tcPr>
            <w:tcW w:w="10194" w:type="dxa"/>
          </w:tcPr>
          <w:p w14:paraId="0B583A64" w14:textId="77777777" w:rsidR="002B5BCE" w:rsidRDefault="002B5BCE" w:rsidP="002355C0">
            <w:r>
              <w:t>N</w:t>
            </w:r>
            <w:r w:rsidRPr="00C467F3">
              <w:t>ame of par</w:t>
            </w:r>
            <w:r>
              <w:t>ent/carer</w:t>
            </w:r>
            <w:r w:rsidRPr="00C467F3">
              <w:t xml:space="preserve"> receiving the call</w:t>
            </w:r>
            <w:r>
              <w:t>:</w:t>
            </w:r>
          </w:p>
        </w:tc>
      </w:tr>
      <w:tr w:rsidR="002B5BCE" w14:paraId="35EB0F56" w14:textId="77777777" w:rsidTr="002355C0">
        <w:tc>
          <w:tcPr>
            <w:tcW w:w="10194" w:type="dxa"/>
          </w:tcPr>
          <w:p w14:paraId="601DFB16" w14:textId="77777777" w:rsidR="002B5BCE" w:rsidRDefault="002B5BCE" w:rsidP="002355C0">
            <w:r>
              <w:t>D</w:t>
            </w:r>
            <w:r w:rsidRPr="00C467F3">
              <w:t>iscussion outcomes</w:t>
            </w:r>
            <w:r>
              <w:t>:</w:t>
            </w:r>
          </w:p>
          <w:p w14:paraId="79365F18" w14:textId="77777777" w:rsidR="002B5BCE" w:rsidRDefault="002B5BCE" w:rsidP="002355C0"/>
        </w:tc>
      </w:tr>
    </w:tbl>
    <w:p w14:paraId="15B81436" w14:textId="77777777" w:rsidR="002B5BCE" w:rsidRDefault="002B5BCE" w:rsidP="002355C0"/>
    <w:p w14:paraId="51EC1769" w14:textId="77777777" w:rsidR="002B5BCE" w:rsidRDefault="002B5BCE" w:rsidP="002355C0">
      <w:pPr>
        <w:pStyle w:val="TableHeading"/>
      </w:pPr>
      <w:r w:rsidRPr="007405AA">
        <w:t>CRITICAL ACTION 4: PROVIDING ONGOING SUPPORT</w:t>
      </w:r>
    </w:p>
    <w:tbl>
      <w:tblPr>
        <w:tblStyle w:val="TableGrid"/>
        <w:tblW w:w="0" w:type="auto"/>
        <w:tblLook w:val="04A0" w:firstRow="1" w:lastRow="0" w:firstColumn="1" w:lastColumn="0" w:noHBand="0" w:noVBand="1"/>
      </w:tblPr>
      <w:tblGrid>
        <w:gridCol w:w="10194"/>
      </w:tblGrid>
      <w:tr w:rsidR="002B5BCE" w14:paraId="7AC10894" w14:textId="77777777" w:rsidTr="002355C0">
        <w:tc>
          <w:tcPr>
            <w:tcW w:w="10194" w:type="dxa"/>
            <w:shd w:val="clear" w:color="auto" w:fill="196B24" w:themeFill="accent3"/>
          </w:tcPr>
          <w:p w14:paraId="694AEF09" w14:textId="77777777" w:rsidR="002B5BCE" w:rsidRDefault="002B5BCE" w:rsidP="002355C0">
            <w:r w:rsidRPr="00C467F3">
              <w:rPr>
                <w:color w:val="FFFFFF" w:themeColor="background1"/>
              </w:rPr>
              <w:t>Planned actions</w:t>
            </w:r>
            <w:r>
              <w:rPr>
                <w:color w:val="FFFFFF" w:themeColor="background1"/>
              </w:rPr>
              <w:t>:</w:t>
            </w:r>
            <w:r w:rsidRPr="00C467F3">
              <w:rPr>
                <w:color w:val="FFFFFF" w:themeColor="background1"/>
              </w:rPr>
              <w:t xml:space="preserve"> </w:t>
            </w:r>
            <w:r w:rsidRPr="00C467F3">
              <w:rPr>
                <w:color w:val="FFFFFF" w:themeColor="background1"/>
                <w:sz w:val="16"/>
                <w:szCs w:val="16"/>
              </w:rPr>
              <w:t>Include details on what follow-up actions have occurred to support that child for example referral to specialised services:</w:t>
            </w:r>
          </w:p>
        </w:tc>
      </w:tr>
      <w:tr w:rsidR="002B5BCE" w14:paraId="4EA570B5" w14:textId="77777777" w:rsidTr="002355C0">
        <w:tc>
          <w:tcPr>
            <w:tcW w:w="10194" w:type="dxa"/>
          </w:tcPr>
          <w:p w14:paraId="5A730D93" w14:textId="77777777" w:rsidR="002B5BCE" w:rsidRDefault="002B5BCE" w:rsidP="002355C0">
            <w:r>
              <w:t>F</w:t>
            </w:r>
            <w:r w:rsidRPr="00C467F3">
              <w:t>ollow up actions</w:t>
            </w:r>
            <w:r>
              <w:t>:</w:t>
            </w:r>
          </w:p>
          <w:p w14:paraId="0ADCAB54" w14:textId="77777777" w:rsidR="002B5BCE" w:rsidRDefault="002B5BCE" w:rsidP="002355C0"/>
        </w:tc>
      </w:tr>
      <w:tr w:rsidR="002B5BCE" w14:paraId="5E7CFD72" w14:textId="77777777" w:rsidTr="002355C0">
        <w:tc>
          <w:tcPr>
            <w:tcW w:w="10194" w:type="dxa"/>
          </w:tcPr>
          <w:p w14:paraId="3BE1BCA0" w14:textId="77777777" w:rsidR="002B5BCE" w:rsidRDefault="002B5BCE" w:rsidP="002355C0">
            <w:r>
              <w:t>S</w:t>
            </w:r>
            <w:r w:rsidRPr="00C467F3">
              <w:t>upport</w:t>
            </w:r>
            <w:r>
              <w:t>:</w:t>
            </w:r>
            <w:r w:rsidRPr="00C467F3">
              <w:t xml:space="preserve"> </w:t>
            </w:r>
          </w:p>
          <w:p w14:paraId="5E0E1D0A" w14:textId="77777777" w:rsidR="002B5BCE" w:rsidRDefault="002B5BCE" w:rsidP="002355C0"/>
        </w:tc>
      </w:tr>
      <w:tr w:rsidR="002B5BCE" w14:paraId="3897F909" w14:textId="77777777" w:rsidTr="002355C0">
        <w:tc>
          <w:tcPr>
            <w:tcW w:w="10194" w:type="dxa"/>
          </w:tcPr>
          <w:p w14:paraId="7C13DF11" w14:textId="77777777" w:rsidR="002B5BCE" w:rsidRDefault="002B5BCE" w:rsidP="002355C0">
            <w:r>
              <w:t>R</w:t>
            </w:r>
            <w:r w:rsidRPr="00C467F3">
              <w:t>eferrals</w:t>
            </w:r>
            <w:r>
              <w:t>:</w:t>
            </w:r>
          </w:p>
          <w:p w14:paraId="21619B85" w14:textId="77777777" w:rsidR="002B5BCE" w:rsidRDefault="002B5BCE" w:rsidP="002355C0"/>
        </w:tc>
      </w:tr>
    </w:tbl>
    <w:p w14:paraId="39399F31" w14:textId="77777777" w:rsidR="002B5BCE" w:rsidRDefault="002B5BCE" w:rsidP="002355C0">
      <w:pPr>
        <w:pStyle w:val="Attachmentsudheading"/>
      </w:pPr>
      <w:r w:rsidRPr="004F137E">
        <w:t xml:space="preserve">Process of review </w:t>
      </w:r>
    </w:p>
    <w:p w14:paraId="729CFB3B" w14:textId="77777777" w:rsidR="002B5BCE" w:rsidRDefault="002B5BCE" w:rsidP="002355C0">
      <w:r>
        <w:t>C</w:t>
      </w:r>
      <w:r w:rsidRPr="00693E82">
        <w:t>omplete th</w:t>
      </w:r>
      <w:r>
        <w:t>is</w:t>
      </w:r>
      <w:r w:rsidRPr="00693E82">
        <w:t xml:space="preserve"> section between four to six weeks after an incident</w:t>
      </w:r>
      <w:r>
        <w:t>,</w:t>
      </w:r>
      <w:r w:rsidRPr="00693E82">
        <w:t xml:space="preserve"> suspicion or disclosure of abuse in conjunction with </w:t>
      </w:r>
      <w:r>
        <w:t>the approved</w:t>
      </w:r>
      <w:r w:rsidRPr="00693E82">
        <w:t xml:space="preserve"> provider</w:t>
      </w:r>
      <w:r>
        <w:t>. T</w:t>
      </w:r>
      <w:r w:rsidRPr="00693E82">
        <w:t>his will support you and your service to continue to protect children in your care and to reflect on your process and then need for any follow up action</w:t>
      </w:r>
      <w:r>
        <w:t>.</w:t>
      </w:r>
      <w:r w:rsidRPr="00693E82">
        <w:t xml:space="preserve"> </w:t>
      </w:r>
    </w:p>
    <w:p w14:paraId="0B5EFDDF" w14:textId="77777777" w:rsidR="002B5BCE" w:rsidRDefault="002B5BCE" w:rsidP="002355C0">
      <w:pPr>
        <w:pStyle w:val="TableHeading"/>
      </w:pPr>
      <w:r>
        <w:t>S</w:t>
      </w:r>
      <w:r w:rsidRPr="00693E82">
        <w:t xml:space="preserve">afety and wellbeing </w:t>
      </w:r>
    </w:p>
    <w:tbl>
      <w:tblPr>
        <w:tblStyle w:val="TableGrid"/>
        <w:tblW w:w="0" w:type="auto"/>
        <w:tblLook w:val="04A0" w:firstRow="1" w:lastRow="0" w:firstColumn="1" w:lastColumn="0" w:noHBand="0" w:noVBand="1"/>
      </w:tblPr>
      <w:tblGrid>
        <w:gridCol w:w="10194"/>
      </w:tblGrid>
      <w:tr w:rsidR="002B5BCE" w14:paraId="27CB7464" w14:textId="77777777" w:rsidTr="002355C0">
        <w:tc>
          <w:tcPr>
            <w:tcW w:w="0" w:type="dxa"/>
            <w:shd w:val="clear" w:color="auto" w:fill="196B24" w:themeFill="accent3"/>
          </w:tcPr>
          <w:p w14:paraId="563E1C2B" w14:textId="77777777" w:rsidR="002B5BCE" w:rsidRDefault="002B5BCE" w:rsidP="002355C0">
            <w:r w:rsidRPr="004F137E">
              <w:rPr>
                <w:color w:val="FFFFFF" w:themeColor="background1"/>
              </w:rPr>
              <w:t xml:space="preserve">Current safety and wellbeing of the child </w:t>
            </w:r>
          </w:p>
        </w:tc>
      </w:tr>
      <w:tr w:rsidR="002B5BCE" w14:paraId="30477E16" w14:textId="77777777" w:rsidTr="002355C0">
        <w:tc>
          <w:tcPr>
            <w:tcW w:w="10194" w:type="dxa"/>
          </w:tcPr>
          <w:p w14:paraId="433CE0D7" w14:textId="77777777" w:rsidR="002B5BCE" w:rsidRDefault="002B5BCE" w:rsidP="002355C0">
            <w:r>
              <w:t>I</w:t>
            </w:r>
            <w:r w:rsidRPr="00201D91">
              <w:t>s the child safe from abuse and harm</w:t>
            </w:r>
            <w:r>
              <w:t xml:space="preserve">? </w:t>
            </w:r>
            <w:r>
              <w:rPr>
                <w:rFonts w:ascii="Wingdings" w:eastAsia="Wingdings" w:hAnsi="Wingdings" w:cs="Wingdings"/>
              </w:rPr>
              <w:t></w:t>
            </w:r>
            <w:r w:rsidRPr="00201D91">
              <w:t xml:space="preserve"> yes </w:t>
            </w:r>
            <w:r>
              <w:t xml:space="preserve"> </w:t>
            </w:r>
            <w:r>
              <w:rPr>
                <w:rFonts w:ascii="Wingdings" w:eastAsia="Wingdings" w:hAnsi="Wingdings" w:cs="Wingdings"/>
              </w:rPr>
              <w:t></w:t>
            </w:r>
            <w:r>
              <w:t xml:space="preserve"> </w:t>
            </w:r>
            <w:r w:rsidRPr="00201D91">
              <w:t>no</w:t>
            </w:r>
          </w:p>
          <w:p w14:paraId="118A8102" w14:textId="77777777" w:rsidR="002B5BCE" w:rsidRPr="004F137E" w:rsidRDefault="002B5BCE" w:rsidP="002355C0">
            <w:pPr>
              <w:rPr>
                <w:sz w:val="16"/>
                <w:szCs w:val="16"/>
              </w:rPr>
            </w:pPr>
            <w:r w:rsidRPr="004F137E">
              <w:rPr>
                <w:sz w:val="16"/>
                <w:szCs w:val="16"/>
              </w:rPr>
              <w:t xml:space="preserve">If not consider the need to make a further report </w:t>
            </w:r>
          </w:p>
          <w:p w14:paraId="0983E898" w14:textId="77777777" w:rsidR="002B5BCE" w:rsidRDefault="002B5BCE" w:rsidP="002355C0">
            <w:r>
              <w:t>D</w:t>
            </w:r>
            <w:r w:rsidRPr="00693E82">
              <w:t>oes a child have any wellbeing issues that are not currently being addressed</w:t>
            </w:r>
            <w:r>
              <w:t xml:space="preserve">? </w:t>
            </w:r>
            <w:r>
              <w:rPr>
                <w:rFonts w:ascii="Wingdings" w:eastAsia="Wingdings" w:hAnsi="Wingdings" w:cs="Wingdings"/>
              </w:rPr>
              <w:t></w:t>
            </w:r>
            <w:r w:rsidRPr="00693E82">
              <w:t xml:space="preserve"> yes </w:t>
            </w:r>
            <w:r>
              <w:t xml:space="preserve"> </w:t>
            </w:r>
            <w:r>
              <w:rPr>
                <w:rFonts w:ascii="Wingdings" w:eastAsia="Wingdings" w:hAnsi="Wingdings" w:cs="Wingdings"/>
              </w:rPr>
              <w:t></w:t>
            </w:r>
            <w:r>
              <w:t xml:space="preserve"> </w:t>
            </w:r>
            <w:r w:rsidRPr="00693E82">
              <w:t xml:space="preserve">no </w:t>
            </w:r>
          </w:p>
          <w:p w14:paraId="247ED1E8" w14:textId="77777777" w:rsidR="002B5BCE" w:rsidRPr="004F137E" w:rsidRDefault="002B5BCE" w:rsidP="002355C0">
            <w:pPr>
              <w:rPr>
                <w:sz w:val="16"/>
                <w:szCs w:val="16"/>
              </w:rPr>
            </w:pPr>
            <w:r w:rsidRPr="004F137E">
              <w:rPr>
                <w:sz w:val="16"/>
                <w:szCs w:val="16"/>
              </w:rPr>
              <w:t xml:space="preserve">If so, consider how these can be addressed and captured within a child support plan </w:t>
            </w:r>
          </w:p>
        </w:tc>
      </w:tr>
    </w:tbl>
    <w:p w14:paraId="41BCCC70" w14:textId="77777777" w:rsidR="002B5BCE" w:rsidRDefault="002B5BCE" w:rsidP="002355C0"/>
    <w:tbl>
      <w:tblPr>
        <w:tblStyle w:val="TableGrid"/>
        <w:tblW w:w="0" w:type="auto"/>
        <w:tblLook w:val="04A0" w:firstRow="1" w:lastRow="0" w:firstColumn="1" w:lastColumn="0" w:noHBand="0" w:noVBand="1"/>
      </w:tblPr>
      <w:tblGrid>
        <w:gridCol w:w="10194"/>
      </w:tblGrid>
      <w:tr w:rsidR="002B5BCE" w14:paraId="0CF1A7ED" w14:textId="77777777" w:rsidTr="002355C0">
        <w:tc>
          <w:tcPr>
            <w:tcW w:w="10194" w:type="dxa"/>
            <w:shd w:val="clear" w:color="auto" w:fill="196B24" w:themeFill="accent3"/>
          </w:tcPr>
          <w:p w14:paraId="02FBB23E" w14:textId="77777777" w:rsidR="002B5BCE" w:rsidRDefault="002B5BCE" w:rsidP="002355C0">
            <w:r w:rsidRPr="004F137E">
              <w:rPr>
                <w:color w:val="FFFFFF" w:themeColor="background1"/>
              </w:rPr>
              <w:t xml:space="preserve">Current wellbeing of other children who may be impacted by the abuser </w:t>
            </w:r>
          </w:p>
        </w:tc>
      </w:tr>
      <w:tr w:rsidR="002B5BCE" w14:paraId="5A4B4FB8" w14:textId="77777777" w:rsidTr="002355C0">
        <w:tc>
          <w:tcPr>
            <w:tcW w:w="10194" w:type="dxa"/>
          </w:tcPr>
          <w:p w14:paraId="2DC3F9CE" w14:textId="77777777" w:rsidR="002B5BCE" w:rsidRDefault="002B5BCE" w:rsidP="002355C0">
            <w:r>
              <w:t>A</w:t>
            </w:r>
            <w:r w:rsidRPr="00693E82">
              <w:t>re there any other children who may be impacted by the abuser</w:t>
            </w:r>
            <w:r>
              <w:t xml:space="preserve">? </w:t>
            </w:r>
            <w:r>
              <w:rPr>
                <w:rFonts w:ascii="Wingdings" w:eastAsia="Wingdings" w:hAnsi="Wingdings" w:cs="Wingdings"/>
              </w:rPr>
              <w:t></w:t>
            </w:r>
            <w:r w:rsidRPr="00693E82">
              <w:t xml:space="preserve"> yes </w:t>
            </w:r>
            <w:r>
              <w:t xml:space="preserve"> </w:t>
            </w:r>
            <w:r>
              <w:rPr>
                <w:rFonts w:ascii="Wingdings" w:eastAsia="Wingdings" w:hAnsi="Wingdings" w:cs="Wingdings"/>
              </w:rPr>
              <w:t></w:t>
            </w:r>
            <w:r>
              <w:t xml:space="preserve"> </w:t>
            </w:r>
            <w:r w:rsidRPr="00693E82">
              <w:t xml:space="preserve">no </w:t>
            </w:r>
          </w:p>
          <w:p w14:paraId="525321FA" w14:textId="77777777" w:rsidR="002B5BCE" w:rsidRDefault="002B5BCE" w:rsidP="002355C0">
            <w:r>
              <w:t>I</w:t>
            </w:r>
            <w:r w:rsidRPr="00693E82">
              <w:t>f so have their wellbeing needs being met</w:t>
            </w:r>
            <w:r>
              <w:t xml:space="preserve">? </w:t>
            </w:r>
            <w:r>
              <w:rPr>
                <w:rFonts w:ascii="Wingdings" w:eastAsia="Wingdings" w:hAnsi="Wingdings" w:cs="Wingdings"/>
              </w:rPr>
              <w:t></w:t>
            </w:r>
            <w:r w:rsidRPr="00693E82">
              <w:t xml:space="preserve"> yes </w:t>
            </w:r>
            <w:r>
              <w:t xml:space="preserve"> </w:t>
            </w:r>
            <w:r>
              <w:rPr>
                <w:rFonts w:ascii="Wingdings" w:eastAsia="Wingdings" w:hAnsi="Wingdings" w:cs="Wingdings"/>
              </w:rPr>
              <w:t></w:t>
            </w:r>
            <w:r>
              <w:t xml:space="preserve"> </w:t>
            </w:r>
            <w:r w:rsidRPr="00693E82">
              <w:t xml:space="preserve">no </w:t>
            </w:r>
          </w:p>
        </w:tc>
      </w:tr>
    </w:tbl>
    <w:p w14:paraId="163E2A8D" w14:textId="77777777" w:rsidR="002B5BCE" w:rsidRDefault="002B5BCE" w:rsidP="002355C0"/>
    <w:tbl>
      <w:tblPr>
        <w:tblStyle w:val="TableGrid"/>
        <w:tblW w:w="0" w:type="auto"/>
        <w:tblLook w:val="04A0" w:firstRow="1" w:lastRow="0" w:firstColumn="1" w:lastColumn="0" w:noHBand="0" w:noVBand="1"/>
      </w:tblPr>
      <w:tblGrid>
        <w:gridCol w:w="5097"/>
        <w:gridCol w:w="5097"/>
      </w:tblGrid>
      <w:tr w:rsidR="002B5BCE" w14:paraId="2E729A6C" w14:textId="77777777" w:rsidTr="00896F83">
        <w:tc>
          <w:tcPr>
            <w:tcW w:w="10194" w:type="dxa"/>
            <w:gridSpan w:val="2"/>
            <w:shd w:val="clear" w:color="auto" w:fill="196B24" w:themeFill="accent3"/>
          </w:tcPr>
          <w:p w14:paraId="69F31B7E" w14:textId="77777777" w:rsidR="002B5BCE" w:rsidRDefault="002B5BCE" w:rsidP="002355C0">
            <w:r w:rsidRPr="004F137E">
              <w:rPr>
                <w:color w:val="FFFFFF" w:themeColor="background1"/>
              </w:rPr>
              <w:t xml:space="preserve">Current </w:t>
            </w:r>
            <w:r w:rsidRPr="00E12AF4">
              <w:rPr>
                <w:color w:val="FFFFFF" w:themeColor="background1"/>
              </w:rPr>
              <w:t>wellbeing</w:t>
            </w:r>
            <w:r w:rsidRPr="004F137E">
              <w:rPr>
                <w:color w:val="FFFFFF" w:themeColor="background1"/>
              </w:rPr>
              <w:t xml:space="preserve"> of impact staff members </w:t>
            </w:r>
          </w:p>
        </w:tc>
      </w:tr>
      <w:tr w:rsidR="002B5BCE" w14:paraId="0E01B374" w14:textId="77777777" w:rsidTr="002355C0">
        <w:tc>
          <w:tcPr>
            <w:tcW w:w="10194" w:type="dxa"/>
            <w:gridSpan w:val="2"/>
          </w:tcPr>
          <w:p w14:paraId="7D9AFF6A" w14:textId="77777777" w:rsidR="002B5BCE" w:rsidRDefault="002B5BCE" w:rsidP="002355C0">
            <w:r>
              <w:t>D</w:t>
            </w:r>
            <w:r w:rsidRPr="00693E82">
              <w:t>oes the staff member who made the report</w:t>
            </w:r>
            <w:r>
              <w:t>/</w:t>
            </w:r>
            <w:r w:rsidRPr="00693E82">
              <w:t>witnessed the incident</w:t>
            </w:r>
            <w:r>
              <w:t>,</w:t>
            </w:r>
            <w:r w:rsidRPr="00693E82">
              <w:t xml:space="preserve"> formed a suspicion or received a disclosure require any support</w:t>
            </w:r>
            <w:r>
              <w:t xml:space="preserve">? </w:t>
            </w:r>
            <w:r>
              <w:rPr>
                <w:rFonts w:ascii="Wingdings" w:eastAsia="Wingdings" w:hAnsi="Wingdings" w:cs="Wingdings"/>
              </w:rPr>
              <w:t></w:t>
            </w:r>
            <w:r w:rsidRPr="00693E82">
              <w:t xml:space="preserve"> yes </w:t>
            </w:r>
            <w:r>
              <w:t xml:space="preserve"> </w:t>
            </w:r>
            <w:r>
              <w:rPr>
                <w:rFonts w:ascii="Wingdings" w:eastAsia="Wingdings" w:hAnsi="Wingdings" w:cs="Wingdings"/>
              </w:rPr>
              <w:t></w:t>
            </w:r>
            <w:r>
              <w:t xml:space="preserve"> </w:t>
            </w:r>
            <w:r w:rsidRPr="00693E82">
              <w:t xml:space="preserve">no </w:t>
            </w:r>
          </w:p>
          <w:p w14:paraId="3E459213" w14:textId="77777777" w:rsidR="002B5BCE" w:rsidRDefault="002B5BCE" w:rsidP="002355C0">
            <w:r>
              <w:t>I</w:t>
            </w:r>
            <w:r w:rsidRPr="00693E82">
              <w:t>f so has this been received</w:t>
            </w:r>
            <w:r>
              <w:t xml:space="preserve">? </w:t>
            </w:r>
            <w:r>
              <w:rPr>
                <w:rFonts w:ascii="Wingdings" w:eastAsia="Wingdings" w:hAnsi="Wingdings" w:cs="Wingdings"/>
              </w:rPr>
              <w:t></w:t>
            </w:r>
            <w:r w:rsidRPr="00693E82">
              <w:t xml:space="preserve"> yes </w:t>
            </w:r>
            <w:r>
              <w:t xml:space="preserve"> </w:t>
            </w:r>
            <w:r>
              <w:rPr>
                <w:rFonts w:ascii="Wingdings" w:eastAsia="Wingdings" w:hAnsi="Wingdings" w:cs="Wingdings"/>
              </w:rPr>
              <w:t></w:t>
            </w:r>
            <w:r>
              <w:t xml:space="preserve"> </w:t>
            </w:r>
            <w:r w:rsidRPr="00693E82">
              <w:t xml:space="preserve">no </w:t>
            </w:r>
          </w:p>
        </w:tc>
      </w:tr>
      <w:tr w:rsidR="002B5BCE" w14:paraId="574D823E" w14:textId="77777777" w:rsidTr="002355C0">
        <w:tc>
          <w:tcPr>
            <w:tcW w:w="10194" w:type="dxa"/>
            <w:gridSpan w:val="2"/>
            <w:shd w:val="clear" w:color="auto" w:fill="196B24" w:themeFill="accent3"/>
          </w:tcPr>
          <w:p w14:paraId="3B30B99D" w14:textId="20872C1F" w:rsidR="002B5BCE" w:rsidRPr="004F137E" w:rsidRDefault="002B5BCE" w:rsidP="002355C0">
            <w:pPr>
              <w:rPr>
                <w:color w:val="FFFFFF" w:themeColor="background1"/>
              </w:rPr>
            </w:pPr>
            <w:r>
              <w:br w:type="page"/>
            </w:r>
            <w:r w:rsidRPr="004F137E">
              <w:rPr>
                <w:color w:val="FFFFFF" w:themeColor="background1"/>
              </w:rPr>
              <w:t xml:space="preserve">Review of actions taken </w:t>
            </w:r>
          </w:p>
        </w:tc>
      </w:tr>
      <w:tr w:rsidR="002B5BCE" w14:paraId="7F753A64" w14:textId="77777777" w:rsidTr="002355C0">
        <w:tc>
          <w:tcPr>
            <w:tcW w:w="10194" w:type="dxa"/>
            <w:gridSpan w:val="2"/>
          </w:tcPr>
          <w:p w14:paraId="538A65EE" w14:textId="77777777" w:rsidR="002B5BCE" w:rsidRDefault="002B5BCE" w:rsidP="002355C0">
            <w:r>
              <w:lastRenderedPageBreak/>
              <w:t>Have</w:t>
            </w:r>
            <w:r w:rsidRPr="00E26BD6">
              <w:t xml:space="preserve"> the </w:t>
            </w:r>
            <w:r>
              <w:t xml:space="preserve">staff </w:t>
            </w:r>
            <w:r w:rsidRPr="00E26BD6">
              <w:t>followed the f</w:t>
            </w:r>
            <w:r>
              <w:t>our</w:t>
            </w:r>
            <w:r w:rsidRPr="00E26BD6">
              <w:t xml:space="preserve"> critical actions for early childhood services</w:t>
            </w:r>
            <w:r>
              <w:t>:</w:t>
            </w:r>
            <w:r w:rsidRPr="00E26BD6">
              <w:t xml:space="preserve"> responding to incidents disclosure for suspicion of child abuse</w:t>
            </w:r>
            <w:r>
              <w:t>?</w:t>
            </w:r>
          </w:p>
        </w:tc>
      </w:tr>
      <w:tr w:rsidR="002B5BCE" w14:paraId="4A5A3837" w14:textId="77777777" w:rsidTr="002355C0">
        <w:tc>
          <w:tcPr>
            <w:tcW w:w="5097" w:type="dxa"/>
          </w:tcPr>
          <w:p w14:paraId="4F4E13DA" w14:textId="77777777" w:rsidR="002B5BCE" w:rsidRDefault="002B5BCE" w:rsidP="002355C0">
            <w:r>
              <w:t>W</w:t>
            </w:r>
            <w:r w:rsidRPr="00E26BD6">
              <w:t>as an appropriate decision made in relation to when to act</w:t>
            </w:r>
            <w:r>
              <w:t>?</w:t>
            </w:r>
            <w:r w:rsidRPr="00E26BD6">
              <w:t xml:space="preserve"> </w:t>
            </w:r>
          </w:p>
          <w:p w14:paraId="015C600D" w14:textId="77777777" w:rsidR="002B5BCE" w:rsidRDefault="002B5BCE">
            <w:r>
              <w:rPr>
                <w:rFonts w:ascii="Wingdings" w:eastAsia="Wingdings" w:hAnsi="Wingdings" w:cs="Wingdings"/>
              </w:rPr>
              <w:t></w:t>
            </w:r>
            <w:r>
              <w:t xml:space="preserve"> </w:t>
            </w:r>
            <w:r w:rsidRPr="00E26BD6">
              <w:t xml:space="preserve">yes </w:t>
            </w:r>
            <w:r>
              <w:t xml:space="preserve">   </w:t>
            </w:r>
            <w:r>
              <w:rPr>
                <w:rFonts w:ascii="Wingdings" w:eastAsia="Wingdings" w:hAnsi="Wingdings" w:cs="Wingdings"/>
              </w:rPr>
              <w:t></w:t>
            </w:r>
            <w:r>
              <w:t xml:space="preserve"> </w:t>
            </w:r>
            <w:r w:rsidRPr="00E26BD6">
              <w:t>no</w:t>
            </w:r>
          </w:p>
          <w:p w14:paraId="4FDD7BA2" w14:textId="77777777" w:rsidR="002B5BCE" w:rsidRDefault="002B5BCE" w:rsidP="002355C0">
            <w:r>
              <w:t>C</w:t>
            </w:r>
            <w:r w:rsidRPr="00E26BD6">
              <w:t>o</w:t>
            </w:r>
            <w:r>
              <w:t>uld</w:t>
            </w:r>
            <w:r w:rsidRPr="00E26BD6">
              <w:t xml:space="preserve"> the suspected abuse have been detected earlier?</w:t>
            </w:r>
          </w:p>
          <w:p w14:paraId="7EDCD66F" w14:textId="77777777" w:rsidR="002B5BCE" w:rsidRDefault="002B5BCE" w:rsidP="002355C0">
            <w:r w:rsidRPr="00E26BD6">
              <w:t xml:space="preserve"> </w:t>
            </w:r>
            <w:r>
              <w:rPr>
                <w:rFonts w:ascii="Wingdings" w:eastAsia="Wingdings" w:hAnsi="Wingdings" w:cs="Wingdings"/>
              </w:rPr>
              <w:t></w:t>
            </w:r>
            <w:r>
              <w:t xml:space="preserve"> </w:t>
            </w:r>
            <w:r w:rsidRPr="00E26BD6">
              <w:t xml:space="preserve">yes </w:t>
            </w:r>
            <w:r>
              <w:t xml:space="preserve">   </w:t>
            </w:r>
            <w:r>
              <w:rPr>
                <w:rFonts w:ascii="Wingdings" w:eastAsia="Wingdings" w:hAnsi="Wingdings" w:cs="Wingdings"/>
              </w:rPr>
              <w:t></w:t>
            </w:r>
            <w:r>
              <w:t xml:space="preserve"> </w:t>
            </w:r>
            <w:r w:rsidRPr="00E26BD6">
              <w:t xml:space="preserve">no </w:t>
            </w:r>
          </w:p>
          <w:p w14:paraId="791B4ACB" w14:textId="77777777" w:rsidR="002B5BCE" w:rsidRPr="004F137E" w:rsidRDefault="002B5BCE" w:rsidP="002355C0">
            <w:pPr>
              <w:rPr>
                <w:b/>
                <w:bCs/>
              </w:rPr>
            </w:pPr>
            <w:r w:rsidRPr="004F137E">
              <w:rPr>
                <w:b/>
                <w:bCs/>
              </w:rPr>
              <w:t>Action 1</w:t>
            </w:r>
          </w:p>
          <w:p w14:paraId="2711524C" w14:textId="77777777" w:rsidR="002B5BCE" w:rsidRDefault="002B5BCE" w:rsidP="002355C0">
            <w:r>
              <w:t>D</w:t>
            </w:r>
            <w:r w:rsidRPr="00E26BD6">
              <w:t xml:space="preserve">id the stop take appropriate actions in an emergency? </w:t>
            </w:r>
          </w:p>
          <w:p w14:paraId="5E8EED86" w14:textId="77777777" w:rsidR="002B5BCE" w:rsidRDefault="002B5BCE" w:rsidP="002355C0">
            <w:r>
              <w:rPr>
                <w:rFonts w:ascii="Wingdings" w:eastAsia="Wingdings" w:hAnsi="Wingdings" w:cs="Wingdings"/>
              </w:rPr>
              <w:t></w:t>
            </w:r>
            <w:r w:rsidRPr="00E26BD6">
              <w:t xml:space="preserve">yes </w:t>
            </w:r>
            <w:r>
              <w:t xml:space="preserve">    </w:t>
            </w:r>
            <w:r>
              <w:rPr>
                <w:rFonts w:ascii="Wingdings" w:eastAsia="Wingdings" w:hAnsi="Wingdings" w:cs="Wingdings"/>
              </w:rPr>
              <w:t></w:t>
            </w:r>
            <w:r>
              <w:t xml:space="preserve"> </w:t>
            </w:r>
            <w:r w:rsidRPr="00E26BD6">
              <w:t xml:space="preserve">no </w:t>
            </w:r>
          </w:p>
          <w:p w14:paraId="2C3B0533" w14:textId="77777777" w:rsidR="002B5BCE" w:rsidRPr="004F137E" w:rsidRDefault="002B5BCE" w:rsidP="002355C0">
            <w:pPr>
              <w:rPr>
                <w:b/>
                <w:bCs/>
              </w:rPr>
            </w:pPr>
            <w:r w:rsidRPr="004F137E">
              <w:rPr>
                <w:b/>
                <w:bCs/>
              </w:rPr>
              <w:t xml:space="preserve">Action 2 </w:t>
            </w:r>
          </w:p>
          <w:p w14:paraId="6F432EFF" w14:textId="77777777" w:rsidR="002B5BCE" w:rsidRDefault="002B5BCE" w:rsidP="002355C0">
            <w:r>
              <w:t>W</w:t>
            </w:r>
            <w:r w:rsidRPr="00E26BD6">
              <w:t xml:space="preserve">as a report made to the appropriate authorities and </w:t>
            </w:r>
            <w:r>
              <w:t>internally?</w:t>
            </w:r>
          </w:p>
          <w:p w14:paraId="7F6ED2AF" w14:textId="77777777" w:rsidR="002B5BCE" w:rsidRDefault="002B5BCE" w:rsidP="002355C0">
            <w:r>
              <w:rPr>
                <w:rFonts w:ascii="Wingdings" w:eastAsia="Wingdings" w:hAnsi="Wingdings" w:cs="Wingdings"/>
              </w:rPr>
              <w:t></w:t>
            </w:r>
            <w:r>
              <w:t xml:space="preserve"> </w:t>
            </w:r>
            <w:r w:rsidRPr="00E26BD6">
              <w:t xml:space="preserve">yes </w:t>
            </w:r>
            <w:r>
              <w:t xml:space="preserve">   </w:t>
            </w:r>
            <w:r>
              <w:rPr>
                <w:rFonts w:ascii="Wingdings" w:eastAsia="Wingdings" w:hAnsi="Wingdings" w:cs="Wingdings"/>
              </w:rPr>
              <w:t></w:t>
            </w:r>
            <w:r>
              <w:t xml:space="preserve"> </w:t>
            </w:r>
            <w:r w:rsidRPr="00E26BD6">
              <w:t xml:space="preserve">no </w:t>
            </w:r>
          </w:p>
          <w:p w14:paraId="59959310" w14:textId="77777777" w:rsidR="002B5BCE" w:rsidRDefault="002B5BCE" w:rsidP="002355C0">
            <w:r>
              <w:t>W</w:t>
            </w:r>
            <w:r w:rsidRPr="00E26BD6">
              <w:t>hat where subsequent reports made if necessary</w:t>
            </w:r>
            <w:r>
              <w:t>?</w:t>
            </w:r>
          </w:p>
          <w:p w14:paraId="5A37A0A8" w14:textId="77777777" w:rsidR="002B5BCE" w:rsidRDefault="002B5BCE" w:rsidP="002355C0">
            <w:r>
              <w:rPr>
                <w:rFonts w:ascii="Wingdings" w:eastAsia="Wingdings" w:hAnsi="Wingdings" w:cs="Wingdings"/>
              </w:rPr>
              <w:t></w:t>
            </w:r>
            <w:r>
              <w:t xml:space="preserve"> </w:t>
            </w:r>
            <w:r w:rsidRPr="00E26BD6">
              <w:t xml:space="preserve">yes </w:t>
            </w:r>
            <w:r>
              <w:t xml:space="preserve">   </w:t>
            </w:r>
            <w:r>
              <w:rPr>
                <w:rFonts w:ascii="Wingdings" w:eastAsia="Wingdings" w:hAnsi="Wingdings" w:cs="Wingdings"/>
              </w:rPr>
              <w:t></w:t>
            </w:r>
            <w:r>
              <w:t xml:space="preserve"> </w:t>
            </w:r>
            <w:r w:rsidRPr="00E26BD6">
              <w:t xml:space="preserve">no </w:t>
            </w:r>
          </w:p>
        </w:tc>
        <w:tc>
          <w:tcPr>
            <w:tcW w:w="5097" w:type="dxa"/>
          </w:tcPr>
          <w:p w14:paraId="231B30B0" w14:textId="77777777" w:rsidR="002B5BCE" w:rsidRPr="004F137E" w:rsidRDefault="002B5BCE" w:rsidP="002355C0">
            <w:pPr>
              <w:rPr>
                <w:b/>
                <w:bCs/>
              </w:rPr>
            </w:pPr>
            <w:r w:rsidRPr="004F137E">
              <w:rPr>
                <w:b/>
                <w:bCs/>
              </w:rPr>
              <w:t xml:space="preserve">Action 3 </w:t>
            </w:r>
          </w:p>
          <w:p w14:paraId="652799BD" w14:textId="77777777" w:rsidR="002B5BCE" w:rsidRDefault="002B5BCE" w:rsidP="002355C0">
            <w:r>
              <w:t>Did the service contact the parent carers as soon as possible?</w:t>
            </w:r>
          </w:p>
          <w:p w14:paraId="3B41E4A4" w14:textId="77777777" w:rsidR="002B5BCE" w:rsidRDefault="002B5BCE" w:rsidP="002355C0">
            <w:r>
              <w:rPr>
                <w:rFonts w:ascii="Wingdings" w:eastAsia="Wingdings" w:hAnsi="Wingdings" w:cs="Wingdings"/>
              </w:rPr>
              <w:t></w:t>
            </w:r>
            <w:r>
              <w:t xml:space="preserve"> yes    </w:t>
            </w:r>
            <w:r>
              <w:rPr>
                <w:rFonts w:ascii="Wingdings" w:eastAsia="Wingdings" w:hAnsi="Wingdings" w:cs="Wingdings"/>
              </w:rPr>
              <w:t></w:t>
            </w:r>
            <w:r>
              <w:t xml:space="preserve">  no </w:t>
            </w:r>
          </w:p>
          <w:p w14:paraId="69ED4084" w14:textId="77777777" w:rsidR="002B5BCE" w:rsidRDefault="002B5BCE" w:rsidP="002355C0">
            <w:r>
              <w:t>H</w:t>
            </w:r>
            <w:r w:rsidRPr="00E26BD6">
              <w:t>ave the parents continued to engage if appropriate</w:t>
            </w:r>
            <w:r>
              <w:t>?</w:t>
            </w:r>
          </w:p>
          <w:p w14:paraId="4DD0F918" w14:textId="77777777" w:rsidR="002B5BCE" w:rsidRDefault="002B5BCE" w:rsidP="002355C0">
            <w:r>
              <w:rPr>
                <w:rFonts w:ascii="Wingdings" w:eastAsia="Wingdings" w:hAnsi="Wingdings" w:cs="Wingdings"/>
              </w:rPr>
              <w:t></w:t>
            </w:r>
            <w:r>
              <w:t xml:space="preserve"> </w:t>
            </w:r>
            <w:r w:rsidRPr="00E26BD6">
              <w:t xml:space="preserve">yes </w:t>
            </w:r>
            <w:r>
              <w:t xml:space="preserve">   </w:t>
            </w:r>
            <w:r>
              <w:rPr>
                <w:rFonts w:ascii="Wingdings" w:eastAsia="Wingdings" w:hAnsi="Wingdings" w:cs="Wingdings"/>
              </w:rPr>
              <w:t></w:t>
            </w:r>
            <w:r>
              <w:t xml:space="preserve"> </w:t>
            </w:r>
            <w:r w:rsidRPr="00E26BD6">
              <w:t xml:space="preserve">no </w:t>
            </w:r>
          </w:p>
          <w:p w14:paraId="64F0F232" w14:textId="77777777" w:rsidR="002B5BCE" w:rsidRPr="004F137E" w:rsidRDefault="002B5BCE" w:rsidP="002355C0">
            <w:pPr>
              <w:rPr>
                <w:b/>
                <w:bCs/>
              </w:rPr>
            </w:pPr>
            <w:r w:rsidRPr="004F137E">
              <w:rPr>
                <w:b/>
                <w:bCs/>
              </w:rPr>
              <w:t xml:space="preserve">Action 4 </w:t>
            </w:r>
          </w:p>
          <w:p w14:paraId="0A885843" w14:textId="77777777" w:rsidR="002B5BCE" w:rsidRDefault="002B5BCE" w:rsidP="002355C0">
            <w:r>
              <w:t>H</w:t>
            </w:r>
            <w:r w:rsidRPr="00E26BD6">
              <w:t>as the service provided adequate ongoing support for the child</w:t>
            </w:r>
            <w:r>
              <w:t>?</w:t>
            </w:r>
          </w:p>
          <w:p w14:paraId="2BAEABA0" w14:textId="77777777" w:rsidR="002B5BCE" w:rsidRDefault="002B5BCE" w:rsidP="002355C0">
            <w:r>
              <w:rPr>
                <w:rFonts w:ascii="Wingdings" w:eastAsia="Wingdings" w:hAnsi="Wingdings" w:cs="Wingdings"/>
              </w:rPr>
              <w:t></w:t>
            </w:r>
            <w:r>
              <w:t xml:space="preserve"> </w:t>
            </w:r>
            <w:r w:rsidRPr="00E26BD6">
              <w:t xml:space="preserve">yes </w:t>
            </w:r>
            <w:r>
              <w:t xml:space="preserve">   </w:t>
            </w:r>
            <w:r>
              <w:rPr>
                <w:rFonts w:ascii="Wingdings" w:eastAsia="Wingdings" w:hAnsi="Wingdings" w:cs="Wingdings"/>
              </w:rPr>
              <w:t></w:t>
            </w:r>
            <w:r>
              <w:t xml:space="preserve"> </w:t>
            </w:r>
            <w:r w:rsidRPr="00E26BD6">
              <w:t xml:space="preserve">no </w:t>
            </w:r>
          </w:p>
          <w:p w14:paraId="66FAF62F" w14:textId="77777777" w:rsidR="002B5BCE" w:rsidRDefault="002B5BCE" w:rsidP="002355C0">
            <w:r>
              <w:t>H</w:t>
            </w:r>
            <w:r w:rsidRPr="00E26BD6">
              <w:t>ave any complaints be</w:t>
            </w:r>
            <w:r>
              <w:t>en</w:t>
            </w:r>
            <w:r w:rsidRPr="00E26BD6">
              <w:t xml:space="preserve"> received</w:t>
            </w:r>
            <w:r>
              <w:t>?</w:t>
            </w:r>
            <w:r w:rsidRPr="00E26BD6">
              <w:t xml:space="preserve"> </w:t>
            </w:r>
          </w:p>
          <w:p w14:paraId="44C359D7" w14:textId="77777777" w:rsidR="002B5BCE" w:rsidRDefault="002B5BCE" w:rsidP="002355C0">
            <w:r>
              <w:rPr>
                <w:rFonts w:ascii="Wingdings" w:eastAsia="Wingdings" w:hAnsi="Wingdings" w:cs="Wingdings"/>
              </w:rPr>
              <w:t></w:t>
            </w:r>
            <w:r>
              <w:t xml:space="preserve"> </w:t>
            </w:r>
            <w:r w:rsidRPr="00E26BD6">
              <w:t xml:space="preserve">yes </w:t>
            </w:r>
            <w:r>
              <w:t xml:space="preserve">   </w:t>
            </w:r>
            <w:r>
              <w:rPr>
                <w:rFonts w:ascii="Wingdings" w:eastAsia="Wingdings" w:hAnsi="Wingdings" w:cs="Wingdings"/>
              </w:rPr>
              <w:t></w:t>
            </w:r>
            <w:r>
              <w:t xml:space="preserve"> </w:t>
            </w:r>
            <w:r w:rsidRPr="00E26BD6">
              <w:t xml:space="preserve">no </w:t>
            </w:r>
          </w:p>
          <w:p w14:paraId="155A751C" w14:textId="77777777" w:rsidR="002B5BCE" w:rsidRDefault="002B5BCE" w:rsidP="002355C0">
            <w:r>
              <w:t>H</w:t>
            </w:r>
            <w:r w:rsidRPr="00E26BD6">
              <w:t>ave the complaints be</w:t>
            </w:r>
            <w:r>
              <w:t>en</w:t>
            </w:r>
            <w:r w:rsidRPr="00E26BD6">
              <w:t xml:space="preserve"> resolved</w:t>
            </w:r>
            <w:r>
              <w:t>?</w:t>
            </w:r>
            <w:r w:rsidRPr="00E26BD6">
              <w:t xml:space="preserve"> </w:t>
            </w:r>
          </w:p>
          <w:p w14:paraId="4A4B6B25" w14:textId="77777777" w:rsidR="002B5BCE" w:rsidRDefault="002B5BCE" w:rsidP="002355C0">
            <w:r>
              <w:rPr>
                <w:rFonts w:ascii="Wingdings" w:eastAsia="Wingdings" w:hAnsi="Wingdings" w:cs="Wingdings"/>
              </w:rPr>
              <w:t></w:t>
            </w:r>
            <w:r>
              <w:t xml:space="preserve"> </w:t>
            </w:r>
            <w:r w:rsidRPr="00E26BD6">
              <w:t xml:space="preserve">yes </w:t>
            </w:r>
            <w:r>
              <w:t xml:space="preserve">   </w:t>
            </w:r>
            <w:r>
              <w:rPr>
                <w:rFonts w:ascii="Wingdings" w:eastAsia="Wingdings" w:hAnsi="Wingdings" w:cs="Wingdings"/>
              </w:rPr>
              <w:t></w:t>
            </w:r>
            <w:r>
              <w:t xml:space="preserve"> </w:t>
            </w:r>
            <w:r w:rsidRPr="00E26BD6">
              <w:t xml:space="preserve">no </w:t>
            </w:r>
          </w:p>
        </w:tc>
      </w:tr>
    </w:tbl>
    <w:p w14:paraId="022B84A7" w14:textId="77777777" w:rsidR="002B5BCE" w:rsidRDefault="002B5BCE" w:rsidP="002355C0"/>
    <w:p w14:paraId="5A8CB902" w14:textId="77777777" w:rsidR="002B5BCE" w:rsidRDefault="002B5BCE">
      <w:pPr>
        <w:spacing w:after="200" w:line="276" w:lineRule="auto"/>
      </w:pPr>
      <w:r>
        <w:br w:type="page"/>
      </w:r>
    </w:p>
    <w:p w14:paraId="63A2605D" w14:textId="77777777" w:rsidR="002B5BCE" w:rsidRDefault="002B5BCE" w:rsidP="002355C0">
      <w:pPr>
        <w:pStyle w:val="AttachmentsPolicy"/>
      </w:pPr>
      <w:r w:rsidRPr="00DB21C4">
        <w:lastRenderedPageBreak/>
        <w:t xml:space="preserve">Attachment </w:t>
      </w:r>
      <w:r>
        <w:t>5</w:t>
      </w:r>
      <w:r w:rsidRPr="00DB21C4">
        <w:t>: Public commitment to the cultural safety of Aboriginal children template</w:t>
      </w:r>
    </w:p>
    <w:p w14:paraId="6757AA12" w14:textId="77777777" w:rsidR="002B5BCE" w:rsidRDefault="002B5BCE" w:rsidP="002355C0">
      <w:r>
        <w:rPr>
          <w:noProof/>
        </w:rPr>
        <mc:AlternateContent>
          <mc:Choice Requires="wps">
            <w:drawing>
              <wp:anchor distT="45720" distB="45720" distL="114300" distR="114300" simplePos="0" relativeHeight="251658241" behindDoc="0" locked="0" layoutInCell="1" allowOverlap="1" wp14:anchorId="4F08B727" wp14:editId="1C6735C7">
                <wp:simplePos x="0" y="0"/>
                <wp:positionH relativeFrom="column">
                  <wp:posOffset>970915</wp:posOffset>
                </wp:positionH>
                <wp:positionV relativeFrom="paragraph">
                  <wp:posOffset>241935</wp:posOffset>
                </wp:positionV>
                <wp:extent cx="5031740" cy="286385"/>
                <wp:effectExtent l="0" t="0" r="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740" cy="286385"/>
                        </a:xfrm>
                        <a:prstGeom prst="rect">
                          <a:avLst/>
                        </a:prstGeom>
                        <a:solidFill>
                          <a:srgbClr val="FFFFFF"/>
                        </a:solidFill>
                        <a:ln w="9525">
                          <a:noFill/>
                          <a:miter lim="800000"/>
                          <a:headEnd/>
                          <a:tailEnd/>
                        </a:ln>
                      </wps:spPr>
                      <wps:txbx>
                        <w:txbxContent>
                          <w:p w14:paraId="01CAC904" w14:textId="77777777" w:rsidR="002B5BCE" w:rsidRDefault="002B5BCE" w:rsidP="002355C0">
                            <w:r w:rsidRPr="002F681E">
                              <w:t>This template was reviewed by</w:t>
                            </w:r>
                            <w:r>
                              <w:t xml:space="preserve"> </w:t>
                            </w:r>
                            <w:r w:rsidRPr="002F681E">
                              <w:t>Victorian Aboriginal Education Association Incorporated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8B727" id="Text Box 26" o:spid="_x0000_s1033" type="#_x0000_t202" style="position:absolute;margin-left:76.45pt;margin-top:19.05pt;width:396.2pt;height:22.5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" stroked="f">
                <v:textbox>
                  <w:txbxContent>
                    <w:p w14:paraId="01CAC904" w14:textId="77777777" w:rsidR="002B5BCE" w:rsidRDefault="002B5BCE" w:rsidP="002355C0">
                      <w:r w:rsidRPr="002F681E">
                        <w:t>This template was reviewed by</w:t>
                      </w:r>
                      <w:r>
                        <w:t xml:space="preserve"> </w:t>
                      </w:r>
                      <w:r w:rsidRPr="002F681E">
                        <w:t>Victorian Aboriginal Education Association Incorporated</w:t>
                      </w:r>
                    </w:p>
                  </w:txbxContent>
                </v:textbox>
                <w10:wrap type="square"/>
              </v:shape>
            </w:pict>
          </mc:Fallback>
        </mc:AlternateContent>
      </w:r>
    </w:p>
    <w:p w14:paraId="29247006" w14:textId="77777777" w:rsidR="002B5BCE" w:rsidRDefault="002B5BCE" w:rsidP="002355C0">
      <w:r>
        <w:rPr>
          <w:noProof/>
        </w:rPr>
        <w:drawing>
          <wp:inline distT="0" distB="0" distL="0" distR="0" wp14:anchorId="3E86C845" wp14:editId="53BDC2A7">
            <wp:extent cx="829831" cy="186169"/>
            <wp:effectExtent l="0" t="0" r="889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50630" cy="190835"/>
                    </a:xfrm>
                    <a:prstGeom prst="rect">
                      <a:avLst/>
                    </a:prstGeom>
                  </pic:spPr>
                </pic:pic>
              </a:graphicData>
            </a:graphic>
          </wp:inline>
        </w:drawing>
      </w:r>
    </w:p>
    <w:p w14:paraId="75EA56D7" w14:textId="77777777" w:rsidR="002B5BCE" w:rsidRDefault="002B5BCE" w:rsidP="002355C0"/>
    <w:p w14:paraId="3A126CF1" w14:textId="43FBBCBC" w:rsidR="002B5BCE" w:rsidRDefault="00091831" w:rsidP="002355C0">
      <w:sdt>
        <w:sdtPr>
          <w:alias w:val="Company"/>
          <w:tag w:val=""/>
          <w:id w:val="-824112952"/>
          <w:placeholder>
            <w:docPart w:val="01D0A766C1404C0CB61FD7E050B6EB2E"/>
          </w:placeholder>
          <w:dataBinding w:prefixMappings="xmlns:ns0='http://schemas.openxmlformats.org/officeDocument/2006/extended-properties' " w:xpath="/ns0:Properties[1]/ns0:Company[1]" w:storeItemID="{6668398D-A668-4E3E-A5EB-62B293D839F1}"/>
          <w:text/>
        </w:sdtPr>
        <w:sdtEndPr/>
        <w:sdtContent>
          <w:r w:rsidR="00FF0451">
            <w:t>Service Name</w:t>
          </w:r>
        </w:sdtContent>
      </w:sdt>
      <w:r w:rsidR="002B5BCE">
        <w:t xml:space="preserve"> is committed to the cultural safety of Aboriginal children</w:t>
      </w:r>
    </w:p>
    <w:p w14:paraId="6FEA36AF" w14:textId="77777777" w:rsidR="002B5BCE" w:rsidRDefault="002B5BCE" w:rsidP="002355C0">
      <w:r>
        <w:t>We are committed to:</w:t>
      </w:r>
    </w:p>
    <w:p w14:paraId="0740CF50" w14:textId="77777777" w:rsidR="002B5BCE" w:rsidRDefault="002B5BCE" w:rsidP="00525AED">
      <w:pPr>
        <w:pStyle w:val="TableAttachmentTextBullet1"/>
      </w:pPr>
      <w:r>
        <w:t>actively supporting and facilitating participation and inclusion of Aboriginal children, young people and their families within our service</w:t>
      </w:r>
    </w:p>
    <w:p w14:paraId="5C5DEDBA" w14:textId="77777777" w:rsidR="002B5BCE" w:rsidRDefault="002B5BCE" w:rsidP="00525AED">
      <w:pPr>
        <w:pStyle w:val="TableAttachmentTextBullet1"/>
      </w:pPr>
      <w:r>
        <w:t>the safety, participation and empowerment of Aboriginal children</w:t>
      </w:r>
    </w:p>
    <w:p w14:paraId="1A75E538" w14:textId="77777777" w:rsidR="002B5BCE" w:rsidRDefault="002B5BCE" w:rsidP="00525AED">
      <w:pPr>
        <w:pStyle w:val="TableAttachmentTextBullet1"/>
      </w:pPr>
      <w:r>
        <w:t xml:space="preserve">providing an educational program that strengthens Aboriginal children’s culture and identity </w:t>
      </w:r>
    </w:p>
    <w:p w14:paraId="37E7575B" w14:textId="77777777" w:rsidR="002B5BCE" w:rsidRDefault="002B5BCE" w:rsidP="00525AED">
      <w:pPr>
        <w:pStyle w:val="TableAttachmentTextBullet1"/>
      </w:pPr>
      <w:r>
        <w:t xml:space="preserve">actively supporting and encouraging </w:t>
      </w:r>
      <w:r w:rsidRPr="00A76561">
        <w:t>Aboriginal children</w:t>
      </w:r>
      <w:r>
        <w:t xml:space="preserve"> </w:t>
      </w:r>
      <w:r w:rsidRPr="00504263">
        <w:t xml:space="preserve">to express their culture and enjoy their cultural rights </w:t>
      </w:r>
    </w:p>
    <w:p w14:paraId="410F18DF" w14:textId="77777777" w:rsidR="002B5BCE" w:rsidRDefault="002B5BCE" w:rsidP="00525AED">
      <w:pPr>
        <w:pStyle w:val="TableAttachmentTextBullet1"/>
      </w:pPr>
      <w:r>
        <w:t>supporting Aboriginal children and their families to identify as Aboriginal without fear of retribution or questioning</w:t>
      </w:r>
    </w:p>
    <w:p w14:paraId="7B3A028B" w14:textId="77777777" w:rsidR="002B5BCE" w:rsidRDefault="002B5BCE" w:rsidP="00525AED">
      <w:pPr>
        <w:pStyle w:val="TableAttachmentTextBullet1"/>
      </w:pPr>
      <w:r>
        <w:t>supporting Aboriginal children to maintain connection to their kinship ties, land and country</w:t>
      </w:r>
    </w:p>
    <w:p w14:paraId="7B807F09" w14:textId="77777777" w:rsidR="002B5BCE" w:rsidRDefault="002B5BCE" w:rsidP="00525AED">
      <w:pPr>
        <w:pStyle w:val="TableAttachmentTextBullet1"/>
      </w:pPr>
      <w:r>
        <w:t>supporting Aboriginal children to be taught their cultural heritage by Elders</w:t>
      </w:r>
    </w:p>
    <w:p w14:paraId="0B9675E2" w14:textId="77777777" w:rsidR="002B5BCE" w:rsidRDefault="002B5BCE" w:rsidP="00525AED">
      <w:pPr>
        <w:pStyle w:val="TableAttachmentTextBullet1"/>
      </w:pPr>
      <w:r>
        <w:t>facilitating regular training and education on Aboriginal cultural and cultural safety</w:t>
      </w:r>
    </w:p>
    <w:p w14:paraId="26350B16" w14:textId="77777777" w:rsidR="002B5BCE" w:rsidRDefault="002B5BCE" w:rsidP="00525AED">
      <w:pPr>
        <w:pStyle w:val="TableAttachmentTextBullet1"/>
        <w:sectPr w:rsidR="002B5BCE" w:rsidSect="002B5BCE">
          <w:pgSz w:w="11906" w:h="16838"/>
          <w:pgMar w:top="1440" w:right="851" w:bottom="1440" w:left="851" w:header="0" w:footer="709" w:gutter="0"/>
          <w:cols w:space="708"/>
          <w:titlePg/>
          <w:docGrid w:linePitch="360"/>
        </w:sectPr>
      </w:pPr>
      <w:r>
        <w:t xml:space="preserve">establishing </w:t>
      </w:r>
      <w:r w:rsidRPr="00504263">
        <w:t xml:space="preserve">policies, procedures, systems and processes </w:t>
      </w:r>
      <w:r>
        <w:t xml:space="preserve">to </w:t>
      </w:r>
      <w:r w:rsidRPr="00504263">
        <w:t>create a culturally safe and inclusive environment and meet the needs of Aboriginal children, young people and their families</w:t>
      </w:r>
      <w:r>
        <w:t>.</w:t>
      </w:r>
    </w:p>
    <w:p w14:paraId="5BF7165E" w14:textId="77777777" w:rsidR="002B5BCE" w:rsidRPr="005B6FE5" w:rsidRDefault="002B5BCE" w:rsidP="002355C0">
      <w:pPr>
        <w:pStyle w:val="AttachmentsAttachments"/>
      </w:pPr>
      <w:r w:rsidRPr="005B6FE5">
        <w:lastRenderedPageBreak/>
        <w:t>ATTACHMENT 5a: Statement of commitment to child safety</w:t>
      </w:r>
    </w:p>
    <w:tbl>
      <w:tblPr>
        <w:tblStyle w:val="TableGrid1"/>
        <w:tblW w:w="5000" w:type="pct"/>
        <w:tblInd w:w="0" w:type="dxa"/>
        <w:tblLook w:val="04A0" w:firstRow="1" w:lastRow="0" w:firstColumn="1" w:lastColumn="0" w:noHBand="0" w:noVBand="1"/>
      </w:tblPr>
      <w:tblGrid>
        <w:gridCol w:w="10459"/>
        <w:gridCol w:w="10459"/>
      </w:tblGrid>
      <w:tr w:rsidR="002B5BCE" w:rsidRPr="005B6FE5" w14:paraId="11CDE4A1" w14:textId="77777777" w:rsidTr="002355C0">
        <w:trPr>
          <w:cnfStyle w:val="100000000000" w:firstRow="1" w:lastRow="0" w:firstColumn="0" w:lastColumn="0" w:oddVBand="0" w:evenVBand="0" w:oddHBand="0" w:evenHBand="0" w:firstRowFirstColumn="0" w:firstRowLastColumn="0" w:lastRowFirstColumn="0" w:lastRowLastColumn="0"/>
          <w:trHeight w:val="757"/>
        </w:trPr>
        <w:tc>
          <w:tcPr>
            <w:tcW w:w="2500" w:type="pct"/>
            <w:shd w:val="clear" w:color="auto" w:fill="B6BD37"/>
            <w:vAlign w:val="center"/>
          </w:tcPr>
          <w:p w14:paraId="31220A03" w14:textId="77777777" w:rsidR="002B5BCE" w:rsidRPr="005B6FE5" w:rsidRDefault="002B5BCE" w:rsidP="002355C0">
            <w:pPr>
              <w:pStyle w:val="Responsibilities0"/>
              <w:jc w:val="center"/>
              <w:rPr>
                <w:color w:val="FFFFFF" w:themeColor="background1"/>
                <w:sz w:val="32"/>
                <w:szCs w:val="32"/>
              </w:rPr>
            </w:pPr>
            <w:r w:rsidRPr="005B6FE5">
              <w:rPr>
                <w:color w:val="FFFFFF" w:themeColor="background1"/>
                <w:sz w:val="32"/>
                <w:szCs w:val="32"/>
              </w:rPr>
              <w:t>Child Safe Standard</w:t>
            </w:r>
          </w:p>
        </w:tc>
        <w:tc>
          <w:tcPr>
            <w:tcW w:w="2500" w:type="pct"/>
            <w:shd w:val="clear" w:color="auto" w:fill="B6BD37"/>
            <w:vAlign w:val="center"/>
          </w:tcPr>
          <w:p w14:paraId="01E6E438" w14:textId="77777777" w:rsidR="002B5BCE" w:rsidRPr="005B6FE5" w:rsidRDefault="002B5BCE" w:rsidP="002355C0">
            <w:pPr>
              <w:pStyle w:val="Responsibilities0"/>
              <w:jc w:val="center"/>
              <w:rPr>
                <w:color w:val="FFFFFF" w:themeColor="background1"/>
                <w:sz w:val="32"/>
                <w:szCs w:val="32"/>
              </w:rPr>
            </w:pPr>
            <w:r w:rsidRPr="005B6FE5">
              <w:rPr>
                <w:color w:val="FFFFFF" w:themeColor="background1"/>
                <w:sz w:val="32"/>
                <w:szCs w:val="32"/>
              </w:rPr>
              <w:t>Our commitment</w:t>
            </w:r>
          </w:p>
        </w:tc>
      </w:tr>
      <w:tr w:rsidR="002B5BCE" w:rsidRPr="005B6FE5" w14:paraId="0C594B89" w14:textId="77777777" w:rsidTr="002355C0">
        <w:tc>
          <w:tcPr>
            <w:tcW w:w="2500" w:type="pct"/>
            <w:vAlign w:val="center"/>
          </w:tcPr>
          <w:p w14:paraId="22C8B561" w14:textId="77777777" w:rsidR="002B5BCE" w:rsidRPr="005B6FE5" w:rsidRDefault="002B5BCE" w:rsidP="002355C0">
            <w:pPr>
              <w:rPr>
                <w:sz w:val="24"/>
                <w:szCs w:val="24"/>
              </w:rPr>
            </w:pPr>
            <w:r w:rsidRPr="005B6FE5">
              <w:rPr>
                <w:b/>
                <w:bCs/>
                <w:sz w:val="24"/>
                <w:szCs w:val="24"/>
              </w:rPr>
              <w:t>Child Safe Standard 1</w:t>
            </w:r>
            <w:r w:rsidRPr="005B6FE5">
              <w:rPr>
                <w:sz w:val="24"/>
                <w:szCs w:val="24"/>
              </w:rPr>
              <w:t xml:space="preserve"> – Organisations establish a culturally safe environment in which the diverse and unique identifies and experiences of Aboriginal children and young people are respected and valued</w:t>
            </w:r>
          </w:p>
        </w:tc>
        <w:tc>
          <w:tcPr>
            <w:tcW w:w="2500" w:type="pct"/>
            <w:vAlign w:val="center"/>
          </w:tcPr>
          <w:p w14:paraId="08E32042" w14:textId="77777777" w:rsidR="002B5BCE" w:rsidRPr="005B6FE5" w:rsidRDefault="002B5BCE" w:rsidP="002355C0">
            <w:pPr>
              <w:rPr>
                <w:sz w:val="24"/>
                <w:szCs w:val="24"/>
              </w:rPr>
            </w:pPr>
            <w:r w:rsidRPr="005B6FE5">
              <w:rPr>
                <w:sz w:val="24"/>
                <w:szCs w:val="24"/>
              </w:rPr>
              <w:t>We are committed to ensuring our service is a place where Aboriginal children feel safe, respected and valued.</w:t>
            </w:r>
          </w:p>
        </w:tc>
      </w:tr>
      <w:tr w:rsidR="002B5BCE" w:rsidRPr="005B6FE5" w14:paraId="5FBDE735" w14:textId="77777777" w:rsidTr="002355C0">
        <w:tc>
          <w:tcPr>
            <w:tcW w:w="2500" w:type="pct"/>
            <w:vAlign w:val="center"/>
          </w:tcPr>
          <w:p w14:paraId="58B38C27" w14:textId="77777777" w:rsidR="002B5BCE" w:rsidRPr="005B6FE5" w:rsidRDefault="002B5BCE" w:rsidP="002355C0">
            <w:pPr>
              <w:rPr>
                <w:sz w:val="24"/>
                <w:szCs w:val="24"/>
              </w:rPr>
            </w:pPr>
            <w:r w:rsidRPr="005B6FE5">
              <w:rPr>
                <w:b/>
                <w:bCs/>
                <w:sz w:val="24"/>
                <w:szCs w:val="24"/>
              </w:rPr>
              <w:t>Child Safe Standard 2</w:t>
            </w:r>
            <w:r w:rsidRPr="005B6FE5">
              <w:rPr>
                <w:sz w:val="24"/>
                <w:szCs w:val="24"/>
              </w:rPr>
              <w:t xml:space="preserve"> – Child Safety and wellbeing is embedded in organisational leadership, governance and culture</w:t>
            </w:r>
          </w:p>
        </w:tc>
        <w:tc>
          <w:tcPr>
            <w:tcW w:w="2500" w:type="pct"/>
            <w:vAlign w:val="center"/>
          </w:tcPr>
          <w:p w14:paraId="7B1495A5" w14:textId="77777777" w:rsidR="002B5BCE" w:rsidRPr="005B6FE5" w:rsidRDefault="002B5BCE" w:rsidP="002355C0">
            <w:pPr>
              <w:rPr>
                <w:sz w:val="24"/>
                <w:szCs w:val="24"/>
              </w:rPr>
            </w:pPr>
            <w:r w:rsidRPr="005B6FE5">
              <w:rPr>
                <w:sz w:val="24"/>
                <w:szCs w:val="24"/>
              </w:rPr>
              <w:t>We commit to consider the safety and wellbeing of children in everything we do.</w:t>
            </w:r>
          </w:p>
        </w:tc>
      </w:tr>
      <w:tr w:rsidR="002B5BCE" w:rsidRPr="005B6FE5" w14:paraId="47C78D50" w14:textId="77777777" w:rsidTr="002355C0">
        <w:tc>
          <w:tcPr>
            <w:tcW w:w="2500" w:type="pct"/>
            <w:vAlign w:val="center"/>
          </w:tcPr>
          <w:p w14:paraId="135BB74B" w14:textId="77777777" w:rsidR="002B5BCE" w:rsidRPr="005B6FE5" w:rsidRDefault="002B5BCE" w:rsidP="002355C0">
            <w:pPr>
              <w:rPr>
                <w:sz w:val="24"/>
                <w:szCs w:val="24"/>
              </w:rPr>
            </w:pPr>
            <w:r w:rsidRPr="005B6FE5">
              <w:rPr>
                <w:b/>
                <w:bCs/>
                <w:sz w:val="24"/>
                <w:szCs w:val="24"/>
              </w:rPr>
              <w:t>Child Safe Standard 3</w:t>
            </w:r>
            <w:r w:rsidRPr="005B6FE5">
              <w:rPr>
                <w:sz w:val="24"/>
                <w:szCs w:val="24"/>
              </w:rPr>
              <w:t xml:space="preserve"> – Children and young people are empowered about their rights, participate in decisions affecting them and are taken seriously</w:t>
            </w:r>
          </w:p>
        </w:tc>
        <w:tc>
          <w:tcPr>
            <w:tcW w:w="2500" w:type="pct"/>
            <w:vAlign w:val="center"/>
          </w:tcPr>
          <w:p w14:paraId="40938652" w14:textId="77777777" w:rsidR="002B5BCE" w:rsidRPr="005B6FE5" w:rsidRDefault="002B5BCE" w:rsidP="002355C0">
            <w:pPr>
              <w:rPr>
                <w:sz w:val="24"/>
                <w:szCs w:val="24"/>
              </w:rPr>
            </w:pPr>
            <w:r w:rsidRPr="005B6FE5">
              <w:rPr>
                <w:sz w:val="24"/>
                <w:szCs w:val="24"/>
              </w:rPr>
              <w:t>We commit to engaging with children in the design of key policies and directions and co-developing an ongoing engagement framework to inform and enrich our work.</w:t>
            </w:r>
          </w:p>
          <w:p w14:paraId="7694DBF7" w14:textId="77777777" w:rsidR="002B5BCE" w:rsidRPr="005B6FE5" w:rsidRDefault="002B5BCE" w:rsidP="002355C0">
            <w:pPr>
              <w:rPr>
                <w:sz w:val="24"/>
                <w:szCs w:val="24"/>
              </w:rPr>
            </w:pPr>
            <w:r w:rsidRPr="005B6FE5">
              <w:rPr>
                <w:sz w:val="24"/>
                <w:szCs w:val="24"/>
              </w:rPr>
              <w:t>We commit to developing and sharing child friendly information and pathways for children to contact and engage with the service .</w:t>
            </w:r>
          </w:p>
        </w:tc>
      </w:tr>
      <w:tr w:rsidR="002B5BCE" w:rsidRPr="005B6FE5" w14:paraId="7F7F530F" w14:textId="77777777" w:rsidTr="002355C0">
        <w:tc>
          <w:tcPr>
            <w:tcW w:w="2500" w:type="pct"/>
            <w:vAlign w:val="center"/>
          </w:tcPr>
          <w:p w14:paraId="4D851632" w14:textId="77777777" w:rsidR="002B5BCE" w:rsidRPr="005B6FE5" w:rsidRDefault="002B5BCE" w:rsidP="002355C0">
            <w:pPr>
              <w:rPr>
                <w:sz w:val="24"/>
                <w:szCs w:val="24"/>
              </w:rPr>
            </w:pPr>
            <w:r w:rsidRPr="005B6FE5">
              <w:rPr>
                <w:b/>
                <w:bCs/>
                <w:sz w:val="24"/>
                <w:szCs w:val="24"/>
              </w:rPr>
              <w:t>Child Safe Standard 4</w:t>
            </w:r>
            <w:r w:rsidRPr="005B6FE5">
              <w:rPr>
                <w:sz w:val="24"/>
                <w:szCs w:val="24"/>
              </w:rPr>
              <w:t xml:space="preserve"> – Families and communities are informed, and involved in promoting child safety and wellbeing</w:t>
            </w:r>
          </w:p>
        </w:tc>
        <w:tc>
          <w:tcPr>
            <w:tcW w:w="2500" w:type="pct"/>
            <w:vAlign w:val="center"/>
          </w:tcPr>
          <w:p w14:paraId="05B157BB" w14:textId="77777777" w:rsidR="002B5BCE" w:rsidRPr="005B6FE5" w:rsidRDefault="002B5BCE" w:rsidP="002355C0">
            <w:pPr>
              <w:rPr>
                <w:sz w:val="24"/>
                <w:szCs w:val="24"/>
              </w:rPr>
            </w:pPr>
            <w:r w:rsidRPr="005B6FE5">
              <w:rPr>
                <w:sz w:val="24"/>
                <w:szCs w:val="24"/>
              </w:rPr>
              <w:t>We commit to communicating with communities about our child safety and wellbeing operations</w:t>
            </w:r>
          </w:p>
        </w:tc>
      </w:tr>
      <w:tr w:rsidR="002B5BCE" w:rsidRPr="005B6FE5" w14:paraId="10C94601" w14:textId="77777777" w:rsidTr="002355C0">
        <w:tc>
          <w:tcPr>
            <w:tcW w:w="2500" w:type="pct"/>
            <w:vAlign w:val="center"/>
          </w:tcPr>
          <w:p w14:paraId="52A25425" w14:textId="77777777" w:rsidR="002B5BCE" w:rsidRPr="005B6FE5" w:rsidRDefault="002B5BCE" w:rsidP="002355C0">
            <w:pPr>
              <w:rPr>
                <w:sz w:val="24"/>
                <w:szCs w:val="24"/>
              </w:rPr>
            </w:pPr>
            <w:r w:rsidRPr="005B6FE5">
              <w:rPr>
                <w:b/>
                <w:bCs/>
                <w:sz w:val="24"/>
                <w:szCs w:val="24"/>
              </w:rPr>
              <w:t>Child Safe Standard 5</w:t>
            </w:r>
            <w:r w:rsidRPr="005B6FE5">
              <w:rPr>
                <w:sz w:val="24"/>
                <w:szCs w:val="24"/>
              </w:rPr>
              <w:t xml:space="preserve"> – Equity is upheld, and diverse needs respected in policy and practice</w:t>
            </w:r>
          </w:p>
        </w:tc>
        <w:tc>
          <w:tcPr>
            <w:tcW w:w="2500" w:type="pct"/>
            <w:vAlign w:val="center"/>
          </w:tcPr>
          <w:p w14:paraId="3882E649" w14:textId="77777777" w:rsidR="002B5BCE" w:rsidRPr="005B6FE5" w:rsidRDefault="002B5BCE" w:rsidP="002355C0">
            <w:pPr>
              <w:rPr>
                <w:sz w:val="24"/>
                <w:szCs w:val="24"/>
              </w:rPr>
            </w:pPr>
            <w:r w:rsidRPr="005B6FE5">
              <w:rPr>
                <w:sz w:val="24"/>
                <w:szCs w:val="24"/>
              </w:rPr>
              <w:t>We are committed to understanding the diverse circumstances of children and working to ensure this knowledge informs everything we do.</w:t>
            </w:r>
          </w:p>
        </w:tc>
      </w:tr>
      <w:tr w:rsidR="002B5BCE" w:rsidRPr="005B6FE5" w14:paraId="543D4321" w14:textId="77777777" w:rsidTr="002355C0">
        <w:tc>
          <w:tcPr>
            <w:tcW w:w="2500" w:type="pct"/>
            <w:vAlign w:val="center"/>
          </w:tcPr>
          <w:p w14:paraId="148F52C8" w14:textId="77777777" w:rsidR="002B5BCE" w:rsidRPr="005B6FE5" w:rsidRDefault="002B5BCE" w:rsidP="002355C0">
            <w:pPr>
              <w:rPr>
                <w:sz w:val="24"/>
                <w:szCs w:val="24"/>
              </w:rPr>
            </w:pPr>
            <w:r w:rsidRPr="005B6FE5">
              <w:rPr>
                <w:b/>
                <w:bCs/>
                <w:sz w:val="24"/>
                <w:szCs w:val="24"/>
              </w:rPr>
              <w:t>Child Safe Standard 6</w:t>
            </w:r>
            <w:r w:rsidRPr="005B6FE5">
              <w:rPr>
                <w:sz w:val="24"/>
                <w:szCs w:val="24"/>
              </w:rPr>
              <w:t xml:space="preserve"> – People working with children and young people are suitable and supported to reflect child safety and wellbeing values in practice</w:t>
            </w:r>
          </w:p>
        </w:tc>
        <w:tc>
          <w:tcPr>
            <w:tcW w:w="2500" w:type="pct"/>
            <w:vAlign w:val="center"/>
          </w:tcPr>
          <w:p w14:paraId="596781E5" w14:textId="77777777" w:rsidR="002B5BCE" w:rsidRPr="005B6FE5" w:rsidRDefault="002B5BCE" w:rsidP="002355C0">
            <w:pPr>
              <w:rPr>
                <w:sz w:val="24"/>
                <w:szCs w:val="24"/>
              </w:rPr>
            </w:pPr>
            <w:r w:rsidRPr="005B6FE5">
              <w:rPr>
                <w:sz w:val="24"/>
                <w:szCs w:val="24"/>
              </w:rPr>
              <w:t>We commit to reviewing and continuously improving our practices in line with best practice, to:</w:t>
            </w:r>
          </w:p>
          <w:p w14:paraId="72EF13B7" w14:textId="77777777" w:rsidR="002B5BCE" w:rsidRPr="005B6FE5" w:rsidRDefault="002B5BCE" w:rsidP="00525AED">
            <w:pPr>
              <w:pStyle w:val="TableAttachmentTextBullet1"/>
            </w:pPr>
            <w:r w:rsidRPr="005B6FE5">
              <w:t>deter and prevent unsuitable people from working or volunteering at our service.</w:t>
            </w:r>
          </w:p>
          <w:p w14:paraId="58D45867" w14:textId="77777777" w:rsidR="002B5BCE" w:rsidRPr="005B6FE5" w:rsidRDefault="002B5BCE" w:rsidP="00525AED">
            <w:pPr>
              <w:pStyle w:val="TableAttachmentTextBullet1"/>
            </w:pPr>
            <w:r w:rsidRPr="005B6FE5">
              <w:t>ensure that all staff, contractors, volunteers and authorised persons understand and enact their responsibilities to support the safety of children</w:t>
            </w:r>
          </w:p>
          <w:p w14:paraId="65504A3F" w14:textId="77777777" w:rsidR="002B5BCE" w:rsidRPr="005B6FE5" w:rsidRDefault="002B5BCE" w:rsidP="00525AED">
            <w:pPr>
              <w:pStyle w:val="TableAttachmentTextBullet1"/>
            </w:pPr>
            <w:r w:rsidRPr="005B6FE5">
              <w:t>identify and take action to address behaviours and practices that place children at risk of abuse.</w:t>
            </w:r>
          </w:p>
        </w:tc>
      </w:tr>
      <w:tr w:rsidR="002B5BCE" w:rsidRPr="005B6FE5" w14:paraId="256033F5" w14:textId="77777777" w:rsidTr="002355C0">
        <w:tc>
          <w:tcPr>
            <w:tcW w:w="2500" w:type="pct"/>
            <w:vAlign w:val="center"/>
          </w:tcPr>
          <w:p w14:paraId="4D452693" w14:textId="77777777" w:rsidR="002B5BCE" w:rsidRPr="005B6FE5" w:rsidRDefault="002B5BCE" w:rsidP="002355C0">
            <w:pPr>
              <w:rPr>
                <w:sz w:val="24"/>
                <w:szCs w:val="24"/>
              </w:rPr>
            </w:pPr>
            <w:r w:rsidRPr="005B6FE5">
              <w:rPr>
                <w:b/>
                <w:bCs/>
                <w:sz w:val="24"/>
                <w:szCs w:val="24"/>
              </w:rPr>
              <w:t>Child Safe Standard 7</w:t>
            </w:r>
            <w:r w:rsidRPr="005B6FE5">
              <w:rPr>
                <w:sz w:val="24"/>
                <w:szCs w:val="24"/>
              </w:rPr>
              <w:t xml:space="preserve"> – Processes for complaints and concerns are child focused</w:t>
            </w:r>
          </w:p>
        </w:tc>
        <w:tc>
          <w:tcPr>
            <w:tcW w:w="2500" w:type="pct"/>
            <w:vAlign w:val="center"/>
          </w:tcPr>
          <w:p w14:paraId="70E5AA38" w14:textId="77777777" w:rsidR="002B5BCE" w:rsidRPr="005B6FE5" w:rsidRDefault="002B5BCE" w:rsidP="002355C0">
            <w:pPr>
              <w:rPr>
                <w:sz w:val="24"/>
                <w:szCs w:val="24"/>
              </w:rPr>
            </w:pPr>
            <w:r w:rsidRPr="005B6FE5">
              <w:rPr>
                <w:sz w:val="24"/>
                <w:szCs w:val="24"/>
              </w:rPr>
              <w:t>We commit to having clear procedures to inform staff, volunteers, contractors and authorised persons of their obligation to report child safety concerns and processes to do so.</w:t>
            </w:r>
          </w:p>
          <w:p w14:paraId="35C017DC" w14:textId="77777777" w:rsidR="002B5BCE" w:rsidRPr="005B6FE5" w:rsidRDefault="002B5BCE" w:rsidP="002355C0">
            <w:pPr>
              <w:rPr>
                <w:sz w:val="24"/>
                <w:szCs w:val="24"/>
              </w:rPr>
            </w:pPr>
            <w:r w:rsidRPr="005B6FE5">
              <w:rPr>
                <w:sz w:val="24"/>
                <w:szCs w:val="24"/>
              </w:rPr>
              <w:t>We respond to disclosures and allegations of abuse in a trauma informed way that removes the barriers to disclosure and manages the risks of further harm to children.</w:t>
            </w:r>
          </w:p>
        </w:tc>
      </w:tr>
      <w:tr w:rsidR="002B5BCE" w:rsidRPr="005B6FE5" w14:paraId="795D86F2" w14:textId="77777777" w:rsidTr="002355C0">
        <w:tc>
          <w:tcPr>
            <w:tcW w:w="2500" w:type="pct"/>
            <w:vAlign w:val="center"/>
          </w:tcPr>
          <w:p w14:paraId="76B5FA18" w14:textId="77777777" w:rsidR="002B5BCE" w:rsidRPr="005B6FE5" w:rsidRDefault="002B5BCE" w:rsidP="002355C0">
            <w:pPr>
              <w:rPr>
                <w:sz w:val="24"/>
                <w:szCs w:val="24"/>
              </w:rPr>
            </w:pPr>
            <w:r w:rsidRPr="005B6FE5">
              <w:rPr>
                <w:b/>
                <w:bCs/>
                <w:sz w:val="24"/>
                <w:szCs w:val="24"/>
              </w:rPr>
              <w:t>Child Safe Standard 8</w:t>
            </w:r>
            <w:r w:rsidRPr="005B6FE5">
              <w:rPr>
                <w:sz w:val="24"/>
                <w:szCs w:val="24"/>
              </w:rPr>
              <w:t xml:space="preserve"> – Staff and volunteers are equipped with the knowledge, skills and awareness to keep children and young people safe through ingoing education and training</w:t>
            </w:r>
          </w:p>
        </w:tc>
        <w:tc>
          <w:tcPr>
            <w:tcW w:w="2500" w:type="pct"/>
            <w:vAlign w:val="center"/>
          </w:tcPr>
          <w:p w14:paraId="3E485E7C" w14:textId="77777777" w:rsidR="002B5BCE" w:rsidRPr="005B6FE5" w:rsidRDefault="002B5BCE" w:rsidP="002355C0">
            <w:pPr>
              <w:rPr>
                <w:sz w:val="24"/>
                <w:szCs w:val="24"/>
              </w:rPr>
            </w:pPr>
            <w:r w:rsidRPr="005B6FE5">
              <w:rPr>
                <w:sz w:val="24"/>
                <w:szCs w:val="24"/>
              </w:rPr>
              <w:t>We commit to ensuring our staff have the skills to keep the safety of children at the centre of everything they do.</w:t>
            </w:r>
          </w:p>
        </w:tc>
      </w:tr>
      <w:tr w:rsidR="002B5BCE" w:rsidRPr="005B6FE5" w14:paraId="61A5B663" w14:textId="77777777" w:rsidTr="002355C0">
        <w:tc>
          <w:tcPr>
            <w:tcW w:w="2500" w:type="pct"/>
            <w:vAlign w:val="center"/>
          </w:tcPr>
          <w:p w14:paraId="140EF232" w14:textId="77777777" w:rsidR="002B5BCE" w:rsidRPr="005B6FE5" w:rsidRDefault="002B5BCE" w:rsidP="002355C0">
            <w:pPr>
              <w:rPr>
                <w:sz w:val="24"/>
                <w:szCs w:val="24"/>
              </w:rPr>
            </w:pPr>
            <w:r w:rsidRPr="005B6FE5">
              <w:rPr>
                <w:b/>
                <w:bCs/>
                <w:sz w:val="24"/>
                <w:szCs w:val="24"/>
              </w:rPr>
              <w:t>Child Safe Standard 9</w:t>
            </w:r>
            <w:r w:rsidRPr="005B6FE5">
              <w:rPr>
                <w:sz w:val="24"/>
                <w:szCs w:val="24"/>
              </w:rPr>
              <w:t xml:space="preserve"> – Physical and online environments promote safety and wellbeing while minimising the opportunity for children and young people to be harmed</w:t>
            </w:r>
          </w:p>
        </w:tc>
        <w:tc>
          <w:tcPr>
            <w:tcW w:w="2500" w:type="pct"/>
            <w:vAlign w:val="center"/>
          </w:tcPr>
          <w:p w14:paraId="1C6E1A72" w14:textId="77777777" w:rsidR="002B5BCE" w:rsidRPr="005B6FE5" w:rsidRDefault="002B5BCE" w:rsidP="002355C0">
            <w:pPr>
              <w:rPr>
                <w:sz w:val="24"/>
                <w:szCs w:val="24"/>
              </w:rPr>
            </w:pPr>
            <w:r w:rsidRPr="005B6FE5">
              <w:rPr>
                <w:sz w:val="24"/>
                <w:szCs w:val="24"/>
              </w:rPr>
              <w:t>We commit to ensuring our online environment is used in accordance with our Code of Conduct, eSafety and Child Safe Environment and Wellbeing policy and practices.</w:t>
            </w:r>
          </w:p>
          <w:p w14:paraId="46F93652" w14:textId="77777777" w:rsidR="002B5BCE" w:rsidRPr="005B6FE5" w:rsidRDefault="002B5BCE" w:rsidP="002355C0">
            <w:pPr>
              <w:rPr>
                <w:sz w:val="24"/>
                <w:szCs w:val="24"/>
              </w:rPr>
            </w:pPr>
            <w:r w:rsidRPr="005B6FE5">
              <w:rPr>
                <w:sz w:val="24"/>
                <w:szCs w:val="24"/>
              </w:rPr>
              <w:t>We commit to identifying and mitigating risks to the safety of children in all our operations.</w:t>
            </w:r>
          </w:p>
        </w:tc>
      </w:tr>
      <w:tr w:rsidR="002B5BCE" w:rsidRPr="005B6FE5" w14:paraId="72ABCD54" w14:textId="77777777" w:rsidTr="002355C0">
        <w:tc>
          <w:tcPr>
            <w:tcW w:w="2500" w:type="pct"/>
            <w:vAlign w:val="center"/>
          </w:tcPr>
          <w:p w14:paraId="2D52E28F" w14:textId="77777777" w:rsidR="002B5BCE" w:rsidRPr="005B6FE5" w:rsidRDefault="002B5BCE" w:rsidP="002355C0">
            <w:pPr>
              <w:rPr>
                <w:sz w:val="24"/>
                <w:szCs w:val="24"/>
              </w:rPr>
            </w:pPr>
            <w:r w:rsidRPr="005B6FE5">
              <w:rPr>
                <w:b/>
                <w:bCs/>
                <w:sz w:val="24"/>
                <w:szCs w:val="24"/>
              </w:rPr>
              <w:t>Child Safe Standard 10</w:t>
            </w:r>
            <w:r w:rsidRPr="005B6FE5">
              <w:rPr>
                <w:sz w:val="24"/>
                <w:szCs w:val="24"/>
              </w:rPr>
              <w:t xml:space="preserve"> – Implementation of the Child Safe Standards is regularly reviewed and improved</w:t>
            </w:r>
          </w:p>
        </w:tc>
        <w:tc>
          <w:tcPr>
            <w:tcW w:w="2500" w:type="pct"/>
            <w:vAlign w:val="center"/>
          </w:tcPr>
          <w:p w14:paraId="5FCA65AF" w14:textId="77777777" w:rsidR="002B5BCE" w:rsidRPr="005B6FE5" w:rsidRDefault="002B5BCE" w:rsidP="002355C0">
            <w:pPr>
              <w:rPr>
                <w:sz w:val="24"/>
                <w:szCs w:val="24"/>
              </w:rPr>
            </w:pPr>
            <w:r w:rsidRPr="005B6FE5">
              <w:rPr>
                <w:sz w:val="24"/>
                <w:szCs w:val="24"/>
              </w:rPr>
              <w:t>We are committed to ensuring Child Safe Standards reflect latest research about harm prevention strategies for children and young people</w:t>
            </w:r>
          </w:p>
        </w:tc>
      </w:tr>
      <w:tr w:rsidR="002B5BCE" w:rsidRPr="005B6FE5" w14:paraId="28D509AC" w14:textId="77777777" w:rsidTr="002355C0">
        <w:tc>
          <w:tcPr>
            <w:tcW w:w="2500" w:type="pct"/>
            <w:vAlign w:val="center"/>
          </w:tcPr>
          <w:p w14:paraId="43F0F8CA" w14:textId="77777777" w:rsidR="002B5BCE" w:rsidRPr="005B6FE5" w:rsidRDefault="002B5BCE" w:rsidP="002355C0">
            <w:pPr>
              <w:rPr>
                <w:sz w:val="24"/>
                <w:szCs w:val="24"/>
              </w:rPr>
            </w:pPr>
            <w:r w:rsidRPr="005B6FE5">
              <w:rPr>
                <w:b/>
                <w:bCs/>
                <w:sz w:val="24"/>
                <w:szCs w:val="24"/>
              </w:rPr>
              <w:t>Child Safe Standard 11</w:t>
            </w:r>
            <w:r w:rsidRPr="005B6FE5">
              <w:rPr>
                <w:sz w:val="24"/>
                <w:szCs w:val="24"/>
              </w:rPr>
              <w:t xml:space="preserve"> – Policies and procedures document how the organisation is safe for children and young people</w:t>
            </w:r>
          </w:p>
        </w:tc>
        <w:tc>
          <w:tcPr>
            <w:tcW w:w="2500" w:type="pct"/>
            <w:vAlign w:val="center"/>
          </w:tcPr>
          <w:p w14:paraId="0E853F2B" w14:textId="77777777" w:rsidR="002B5BCE" w:rsidRPr="005B6FE5" w:rsidRDefault="002B5BCE" w:rsidP="002355C0">
            <w:pPr>
              <w:rPr>
                <w:sz w:val="24"/>
                <w:szCs w:val="24"/>
              </w:rPr>
            </w:pPr>
            <w:r w:rsidRPr="005B6FE5">
              <w:rPr>
                <w:sz w:val="24"/>
                <w:szCs w:val="24"/>
              </w:rPr>
              <w:t>We are committed to ensuring our policies and procedures are clearly documented and accessible.</w:t>
            </w:r>
          </w:p>
        </w:tc>
      </w:tr>
    </w:tbl>
    <w:p w14:paraId="0FE0D60B" w14:textId="77777777" w:rsidR="002B5BCE" w:rsidRPr="005B6FE5" w:rsidRDefault="002B5BCE" w:rsidP="002355C0"/>
    <w:p w14:paraId="3F800D35" w14:textId="77777777" w:rsidR="002B5BCE" w:rsidRPr="005B6FE5" w:rsidRDefault="002B5BCE" w:rsidP="002355C0"/>
    <w:p w14:paraId="2E878059" w14:textId="77777777" w:rsidR="002B5BCE" w:rsidRPr="005B6FE5" w:rsidRDefault="002B5BCE" w:rsidP="002355C0">
      <w:pPr>
        <w:sectPr w:rsidR="002B5BCE" w:rsidRPr="005B6FE5" w:rsidSect="002B5BCE">
          <w:headerReference w:type="default" r:id="rId93"/>
          <w:pgSz w:w="23808" w:h="16840" w:orient="landscape" w:code="8"/>
          <w:pgMar w:top="1418" w:right="1440" w:bottom="1418" w:left="1440" w:header="0" w:footer="709" w:gutter="0"/>
          <w:cols w:space="708"/>
          <w:titlePg/>
          <w:docGrid w:linePitch="360"/>
        </w:sectPr>
      </w:pPr>
    </w:p>
    <w:p w14:paraId="1F53A4DC" w14:textId="77777777" w:rsidR="002B5BCE" w:rsidRPr="005B6FE5" w:rsidRDefault="002B5BCE" w:rsidP="002355C0">
      <w:pPr>
        <w:pStyle w:val="AttachmentsAttachments"/>
      </w:pPr>
      <w:r w:rsidRPr="005B6FE5">
        <w:lastRenderedPageBreak/>
        <w:t>Attachment 6: Procedure for Addressing Racism</w:t>
      </w:r>
    </w:p>
    <w:p w14:paraId="66E84D2F" w14:textId="77777777" w:rsidR="002B5BCE" w:rsidRPr="005B6FE5" w:rsidRDefault="002B5BCE" w:rsidP="002355C0">
      <w:r w:rsidRPr="005B6FE5">
        <w:t>Our service is committed to promoting equality, diversity, and inclusion. We do not tolerate racism in any form and are dedicated to creating a safe and supportive environment for all.</w:t>
      </w:r>
    </w:p>
    <w:p w14:paraId="78E5E5ED" w14:textId="77777777" w:rsidR="002B5BCE" w:rsidRPr="005B6FE5" w:rsidRDefault="002B5BCE" w:rsidP="002355C0">
      <w:pPr>
        <w:pStyle w:val="AttachmentsHeading2"/>
      </w:pPr>
      <w:r w:rsidRPr="005B6FE5">
        <w:t>Prevention and Education</w:t>
      </w:r>
    </w:p>
    <w:p w14:paraId="26B2BDD8" w14:textId="77777777" w:rsidR="002B5BCE" w:rsidRPr="005B6FE5" w:rsidRDefault="002B5BCE" w:rsidP="00525AED">
      <w:pPr>
        <w:pStyle w:val="TableAttachmentTextBullet1"/>
      </w:pPr>
      <w:r w:rsidRPr="005B6FE5">
        <w:t>Training and Professional Development</w:t>
      </w:r>
    </w:p>
    <w:p w14:paraId="3229CDFA" w14:textId="77777777" w:rsidR="002B5BCE" w:rsidRPr="005B6FE5" w:rsidRDefault="002B5BCE" w:rsidP="003B7F37">
      <w:pPr>
        <w:pStyle w:val="TableAttachmentTextBullet2"/>
      </w:pPr>
      <w:r w:rsidRPr="005B6FE5">
        <w:t>Conduct regular training sessions for staff on cultural competence and anti-racism.</w:t>
      </w:r>
    </w:p>
    <w:p w14:paraId="08CFC6BE" w14:textId="77777777" w:rsidR="002B5BCE" w:rsidRPr="005B6FE5" w:rsidRDefault="002B5BCE" w:rsidP="003B7F37">
      <w:pPr>
        <w:pStyle w:val="TableAttachmentTextBullet2"/>
      </w:pPr>
      <w:r w:rsidRPr="005B6FE5">
        <w:t>Provide resources and workshops for families on promoting inclusivity.</w:t>
      </w:r>
    </w:p>
    <w:p w14:paraId="26080F1D" w14:textId="77777777" w:rsidR="002B5BCE" w:rsidRPr="005B6FE5" w:rsidRDefault="002B5BCE" w:rsidP="002355C0">
      <w:pPr>
        <w:pStyle w:val="AttachmentsHeading2"/>
      </w:pPr>
      <w:r w:rsidRPr="005B6FE5">
        <w:t>Curriculum and Environment</w:t>
      </w:r>
    </w:p>
    <w:p w14:paraId="1E3885D5" w14:textId="77777777" w:rsidR="002B5BCE" w:rsidRPr="005B6FE5" w:rsidRDefault="002B5BCE" w:rsidP="00525AED">
      <w:pPr>
        <w:pStyle w:val="TableAttachmentTextBullet1"/>
      </w:pPr>
      <w:r w:rsidRPr="005B6FE5">
        <w:t>Integrate diverse cultural perspectives and materials into the curriculum.</w:t>
      </w:r>
    </w:p>
    <w:p w14:paraId="7972FBFD" w14:textId="77777777" w:rsidR="002B5BCE" w:rsidRPr="005B6FE5" w:rsidRDefault="002B5BCE" w:rsidP="00525AED">
      <w:pPr>
        <w:pStyle w:val="TableAttachmentTextBullet1"/>
      </w:pPr>
      <w:r w:rsidRPr="005B6FE5">
        <w:t>Display multicultural posters, books, and toys that reflect the diversity of the community.</w:t>
      </w:r>
    </w:p>
    <w:p w14:paraId="4B3A2147" w14:textId="77777777" w:rsidR="002B5BCE" w:rsidRPr="005B6FE5" w:rsidRDefault="002B5BCE" w:rsidP="002355C0">
      <w:pPr>
        <w:pStyle w:val="AttachmentsHeading2"/>
      </w:pPr>
      <w:r w:rsidRPr="005B6FE5">
        <w:t>Identification and Reporting</w:t>
      </w:r>
    </w:p>
    <w:p w14:paraId="101B911D" w14:textId="77777777" w:rsidR="002B5BCE" w:rsidRPr="005B6FE5" w:rsidRDefault="002B5BCE" w:rsidP="00525AED">
      <w:pPr>
        <w:pStyle w:val="TableAttachmentTextBullet1"/>
      </w:pPr>
      <w:r w:rsidRPr="005B6FE5">
        <w:t>Recognising Racism</w:t>
      </w:r>
    </w:p>
    <w:p w14:paraId="0C9AC3BB" w14:textId="77777777" w:rsidR="002B5BCE" w:rsidRPr="005B6FE5" w:rsidRDefault="002B5BCE" w:rsidP="003B7F37">
      <w:pPr>
        <w:pStyle w:val="TableAttachmentTextBullet2"/>
      </w:pPr>
      <w:r w:rsidRPr="005B6FE5">
        <w:t>Educate staff on identifying subtle and overt forms of racism.</w:t>
      </w:r>
    </w:p>
    <w:p w14:paraId="28538745" w14:textId="77777777" w:rsidR="002B5BCE" w:rsidRPr="005B6FE5" w:rsidRDefault="002B5BCE" w:rsidP="003B7F37">
      <w:pPr>
        <w:pStyle w:val="TableAttachmentTextBullet2"/>
      </w:pPr>
      <w:r w:rsidRPr="005B6FE5">
        <w:t>Encourage open discussions about race and diversity with children in an age-appropriate manner.</w:t>
      </w:r>
    </w:p>
    <w:p w14:paraId="27792D99" w14:textId="77777777" w:rsidR="002B5BCE" w:rsidRPr="005B6FE5" w:rsidRDefault="002B5BCE" w:rsidP="002355C0">
      <w:pPr>
        <w:pStyle w:val="AttachmentsHeading2"/>
      </w:pPr>
      <w:r w:rsidRPr="005B6FE5">
        <w:t>Responding to Incidents</w:t>
      </w:r>
    </w:p>
    <w:p w14:paraId="6ED6FDA7" w14:textId="77777777" w:rsidR="002B5BCE" w:rsidRPr="005B6FE5" w:rsidRDefault="002B5BCE" w:rsidP="00525AED">
      <w:pPr>
        <w:pStyle w:val="TableAttachmentTextBullet1"/>
      </w:pPr>
      <w:r w:rsidRPr="005B6FE5">
        <w:t>Immediate Action</w:t>
      </w:r>
    </w:p>
    <w:p w14:paraId="48CDDCEA" w14:textId="77777777" w:rsidR="002B5BCE" w:rsidRPr="005B6FE5" w:rsidRDefault="002B5BCE" w:rsidP="003B7F37">
      <w:pPr>
        <w:pStyle w:val="TableAttachmentTextBullet2"/>
      </w:pPr>
      <w:r w:rsidRPr="005B6FE5">
        <w:t>Address the incident immediately, ensuring the safety and well-being of those involved.</w:t>
      </w:r>
    </w:p>
    <w:p w14:paraId="1CA0D08E" w14:textId="77777777" w:rsidR="002B5BCE" w:rsidRPr="005B6FE5" w:rsidRDefault="002B5BCE" w:rsidP="003B7F37">
      <w:pPr>
        <w:pStyle w:val="TableAttachmentTextBullet2"/>
      </w:pPr>
      <w:r w:rsidRPr="005B6FE5">
        <w:t>Separate the individuals involved, if necessary, to de-escalate the situation.</w:t>
      </w:r>
    </w:p>
    <w:p w14:paraId="606D9F5E" w14:textId="77777777" w:rsidR="002B5BCE" w:rsidRPr="005B6FE5" w:rsidRDefault="002B5BCE" w:rsidP="002355C0">
      <w:pPr>
        <w:pStyle w:val="AttachmentsHeading2"/>
      </w:pPr>
      <w:r w:rsidRPr="005B6FE5">
        <w:t>Investigation</w:t>
      </w:r>
    </w:p>
    <w:p w14:paraId="6887B36F" w14:textId="77777777" w:rsidR="002B5BCE" w:rsidRPr="005B6FE5" w:rsidRDefault="002B5BCE" w:rsidP="00525AED">
      <w:pPr>
        <w:pStyle w:val="TableAttachmentTextBullet1"/>
      </w:pPr>
      <w:r w:rsidRPr="005B6FE5">
        <w:t>Conduct a thorough investigation, involving all parties and witnesses.</w:t>
      </w:r>
    </w:p>
    <w:p w14:paraId="38FBA4CF" w14:textId="77777777" w:rsidR="002B5BCE" w:rsidRPr="005B6FE5" w:rsidRDefault="002B5BCE" w:rsidP="00525AED">
      <w:pPr>
        <w:pStyle w:val="TableAttachmentTextBullet1"/>
      </w:pPr>
      <w:r w:rsidRPr="005B6FE5">
        <w:t>Document the incident, actions taken, and outcomes.</w:t>
      </w:r>
    </w:p>
    <w:p w14:paraId="28EE59DD" w14:textId="77777777" w:rsidR="002B5BCE" w:rsidRPr="005B6FE5" w:rsidRDefault="002B5BCE" w:rsidP="002355C0">
      <w:pPr>
        <w:pStyle w:val="AttachmentsHeading2"/>
      </w:pPr>
      <w:r w:rsidRPr="005B6FE5">
        <w:t>Support</w:t>
      </w:r>
    </w:p>
    <w:p w14:paraId="5AFA43C2" w14:textId="77777777" w:rsidR="002B5BCE" w:rsidRPr="005B6FE5" w:rsidRDefault="002B5BCE" w:rsidP="00525AED">
      <w:pPr>
        <w:pStyle w:val="TableAttachmentTextBullet1"/>
      </w:pPr>
      <w:r w:rsidRPr="005B6FE5">
        <w:t>Provide support to the affected individuals, including counselling if needed.</w:t>
      </w:r>
    </w:p>
    <w:p w14:paraId="4E064676" w14:textId="77777777" w:rsidR="002B5BCE" w:rsidRPr="005B6FE5" w:rsidRDefault="002B5BCE" w:rsidP="00525AED">
      <w:pPr>
        <w:pStyle w:val="TableAttachmentTextBullet1"/>
      </w:pPr>
      <w:r w:rsidRPr="005B6FE5">
        <w:t>Communicate with the families of those involved to inform them of the incident and the steps being taken.</w:t>
      </w:r>
    </w:p>
    <w:p w14:paraId="61CA06AA" w14:textId="77777777" w:rsidR="002B5BCE" w:rsidRPr="005B6FE5" w:rsidRDefault="002B5BCE" w:rsidP="002355C0">
      <w:pPr>
        <w:pStyle w:val="AttachmentsHeading2"/>
      </w:pPr>
      <w:r w:rsidRPr="005B6FE5">
        <w:t>Resolution and Follow-Up</w:t>
      </w:r>
    </w:p>
    <w:p w14:paraId="1E6E93E2" w14:textId="77777777" w:rsidR="002B5BCE" w:rsidRPr="005B6FE5" w:rsidRDefault="002B5BCE" w:rsidP="00525AED">
      <w:pPr>
        <w:pStyle w:val="TableAttachmentTextBullet1"/>
      </w:pPr>
      <w:r w:rsidRPr="005B6FE5">
        <w:t>Implement appropriate consequences for those found responsible for racist behaviour.</w:t>
      </w:r>
    </w:p>
    <w:p w14:paraId="132BFCB4" w14:textId="77777777" w:rsidR="002B5BCE" w:rsidRPr="005B6FE5" w:rsidRDefault="002B5BCE" w:rsidP="00525AED">
      <w:pPr>
        <w:pStyle w:val="TableAttachmentTextBullet1"/>
      </w:pPr>
      <w:r w:rsidRPr="005B6FE5">
        <w:t>Monitor the situation to ensure no further incidents occur.</w:t>
      </w:r>
    </w:p>
    <w:p w14:paraId="198A3054" w14:textId="77777777" w:rsidR="002B5BCE" w:rsidRPr="005B6FE5" w:rsidRDefault="002B5BCE" w:rsidP="00525AED">
      <w:pPr>
        <w:pStyle w:val="TableAttachmentTextBullet1"/>
      </w:pPr>
      <w:r w:rsidRPr="005B6FE5">
        <w:t>Review and update policies and procedures as necessary.</w:t>
      </w:r>
    </w:p>
    <w:p w14:paraId="656CBD10" w14:textId="77777777" w:rsidR="002B5BCE" w:rsidRPr="005B6FE5" w:rsidRDefault="002B5BCE" w:rsidP="002355C0">
      <w:pPr>
        <w:pStyle w:val="AttachmentsHeading2"/>
      </w:pPr>
      <w:r w:rsidRPr="005B6FE5">
        <w:t>Communication and Collaboration</w:t>
      </w:r>
    </w:p>
    <w:p w14:paraId="179DF1A5" w14:textId="77777777" w:rsidR="002B5BCE" w:rsidRPr="005B6FE5" w:rsidRDefault="002B5BCE" w:rsidP="00525AED">
      <w:pPr>
        <w:pStyle w:val="TableAttachmentTextBullet1"/>
      </w:pPr>
      <w:r w:rsidRPr="005B6FE5">
        <w:t xml:space="preserve">Engaging Families and Children </w:t>
      </w:r>
    </w:p>
    <w:p w14:paraId="214C10D3" w14:textId="77777777" w:rsidR="002B5BCE" w:rsidRPr="005B6FE5" w:rsidRDefault="002B5BCE" w:rsidP="003B7F37">
      <w:pPr>
        <w:pStyle w:val="TableAttachmentTextBullet2"/>
      </w:pPr>
      <w:r w:rsidRPr="005B6FE5">
        <w:t>Foster open communication with families about the service’s commitment to anti-racism.</w:t>
      </w:r>
    </w:p>
    <w:p w14:paraId="7E2E25DF" w14:textId="77777777" w:rsidR="002B5BCE" w:rsidRPr="005B6FE5" w:rsidRDefault="002B5BCE" w:rsidP="003B7F37">
      <w:pPr>
        <w:pStyle w:val="TableAttachmentTextBullet2"/>
      </w:pPr>
      <w:r w:rsidRPr="005B6FE5">
        <w:t>Involve families and children in cultural events and diversity initiatives.</w:t>
      </w:r>
    </w:p>
    <w:p w14:paraId="4B6FD732" w14:textId="77777777" w:rsidR="002B5BCE" w:rsidRPr="005B6FE5" w:rsidRDefault="002B5BCE" w:rsidP="002355C0">
      <w:pPr>
        <w:pStyle w:val="AttachmentsHeading2"/>
      </w:pPr>
      <w:r w:rsidRPr="005B6FE5">
        <w:t>Community Partnerships</w:t>
      </w:r>
    </w:p>
    <w:p w14:paraId="1C9F6452" w14:textId="77777777" w:rsidR="002B5BCE" w:rsidRPr="005B6FE5" w:rsidRDefault="002B5BCE" w:rsidP="00525AED">
      <w:pPr>
        <w:pStyle w:val="TableAttachmentTextBullet1"/>
      </w:pPr>
      <w:r w:rsidRPr="005B6FE5">
        <w:t>Collaborate with local organisations and experts on diversity and inclusion.</w:t>
      </w:r>
    </w:p>
    <w:p w14:paraId="29D85862" w14:textId="77777777" w:rsidR="002B5BCE" w:rsidRPr="005B6FE5" w:rsidRDefault="002B5BCE" w:rsidP="00525AED">
      <w:pPr>
        <w:pStyle w:val="TableAttachmentTextBullet1"/>
      </w:pPr>
      <w:r w:rsidRPr="005B6FE5">
        <w:t>Participate in community events that celebrate cultural diversity.</w:t>
      </w:r>
    </w:p>
    <w:p w14:paraId="6BC38316" w14:textId="77777777" w:rsidR="002B5BCE" w:rsidRPr="005B6FE5" w:rsidRDefault="002B5BCE" w:rsidP="002355C0">
      <w:pPr>
        <w:pStyle w:val="AttachmentsHeading2"/>
      </w:pPr>
      <w:r w:rsidRPr="005B6FE5">
        <w:t>Monitoring and Review</w:t>
      </w:r>
    </w:p>
    <w:p w14:paraId="4688DAE1" w14:textId="77777777" w:rsidR="002B5BCE" w:rsidRPr="005B6FE5" w:rsidRDefault="002B5BCE" w:rsidP="00525AED">
      <w:pPr>
        <w:pStyle w:val="TableAttachmentTextBullet1"/>
      </w:pPr>
      <w:r w:rsidRPr="005B6FE5">
        <w:t>Conduct regular reviews of the anti-racism procedure to ensure its effectiveness.</w:t>
      </w:r>
    </w:p>
    <w:p w14:paraId="0B41B532" w14:textId="77777777" w:rsidR="002B5BCE" w:rsidRPr="005B6FE5" w:rsidRDefault="002B5BCE" w:rsidP="00525AED">
      <w:pPr>
        <w:pStyle w:val="TableAttachmentTextBullet1"/>
      </w:pPr>
      <w:r w:rsidRPr="005B6FE5">
        <w:t>Seek feedback from staff, children, and families to continually improve the approach.</w:t>
      </w:r>
    </w:p>
    <w:p w14:paraId="5AFDB525" w14:textId="77777777" w:rsidR="00264398" w:rsidRDefault="00264398" w:rsidP="00301B65">
      <w:pPr>
        <w:pStyle w:val="ECMMText-Normal"/>
        <w:sectPr w:rsidR="00264398" w:rsidSect="002B5BCE">
          <w:headerReference w:type="first" r:id="rId94"/>
          <w:footerReference w:type="first" r:id="rId95"/>
          <w:pgSz w:w="11906" w:h="16838"/>
          <w:pgMar w:top="1440" w:right="851" w:bottom="1440" w:left="851" w:header="0" w:footer="709" w:gutter="0"/>
          <w:cols w:space="708"/>
          <w:titlePg/>
          <w:docGrid w:linePitch="360"/>
        </w:sectPr>
      </w:pPr>
    </w:p>
    <w:p w14:paraId="7A4D51FD" w14:textId="77777777" w:rsidR="00D7015B" w:rsidRPr="00D7015B" w:rsidRDefault="00D7015B" w:rsidP="00D7015B">
      <w:pPr>
        <w:pStyle w:val="Title"/>
      </w:pPr>
      <w:r w:rsidRPr="00D7015B">
        <w:lastRenderedPageBreak/>
        <w:t>code of conduct</w:t>
      </w:r>
    </w:p>
    <w:p w14:paraId="5652B38E" w14:textId="73DD7A3C" w:rsidR="00F73ECB" w:rsidRDefault="00F73ECB" w:rsidP="002355C0">
      <w:pPr>
        <w:pStyle w:val="TopDiscliamer"/>
      </w:pPr>
      <w:r w:rsidRPr="00D06DD0">
        <w:t>This is an advisory document only, please tailor to your provider/service context, reflecting the diverse backgrounds of all children, families and the local community. Ensure the ELAA footer and disclaimer information is removed. ELAA has made every effort to ensure the information in this template is accurate and current at the date of publication. ELAA expressly disclaims any liability or responsibility for errors or omissions in this template. Legislation, regulation, and standards change regularly, and it is the responsibility of the approved provider to ensure the currency and accuracy of the information contained in a policy</w:t>
      </w:r>
    </w:p>
    <w:p w14:paraId="3DBF2FB2" w14:textId="77777777" w:rsidR="00F73ECB" w:rsidRDefault="00F73ECB" w:rsidP="002355C0">
      <w:pPr>
        <w:pStyle w:val="TopDiscliamer"/>
      </w:pPr>
      <w:r>
        <w:rPr>
          <w:noProof/>
        </w:rPr>
        <mc:AlternateContent>
          <mc:Choice Requires="wps">
            <w:drawing>
              <wp:anchor distT="45720" distB="45720" distL="114300" distR="114300" simplePos="0" relativeHeight="251658287" behindDoc="0" locked="0" layoutInCell="1" allowOverlap="1" wp14:anchorId="4BCB45B6" wp14:editId="503E35E7">
                <wp:simplePos x="0" y="0"/>
                <wp:positionH relativeFrom="column">
                  <wp:posOffset>789204</wp:posOffset>
                </wp:positionH>
                <wp:positionV relativeFrom="paragraph">
                  <wp:posOffset>59081</wp:posOffset>
                </wp:positionV>
                <wp:extent cx="5448300" cy="5905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590550"/>
                        </a:xfrm>
                        <a:prstGeom prst="rect">
                          <a:avLst/>
                        </a:prstGeom>
                        <a:solidFill>
                          <a:srgbClr val="FFFFFF"/>
                        </a:solidFill>
                        <a:ln w="9525">
                          <a:noFill/>
                          <a:miter lim="800000"/>
                          <a:headEnd/>
                          <a:tailEnd/>
                        </a:ln>
                      </wps:spPr>
                      <wps:txbx>
                        <w:txbxContent>
                          <w:p w14:paraId="214AA1A5" w14:textId="77777777" w:rsidR="00F73ECB" w:rsidRDefault="00F73ECB">
                            <w:bookmarkStart w:id="3" w:name="_Hlk67910588"/>
                            <w:bookmarkStart w:id="4" w:name="_Hlk67910589"/>
                            <w:r w:rsidRPr="009A2DDB">
                              <w:t>Working in partnership with Cancer Council</w:t>
                            </w:r>
                            <w:r>
                              <w:t xml:space="preserve"> Victoria</w:t>
                            </w:r>
                            <w:r w:rsidRPr="009A2DDB">
                              <w:t>, ELAA has aligned this policy to the key policies and guidelines of the Healthy Early Childhood Services Achievement Program</w:t>
                            </w:r>
                            <w:bookmarkEnd w:id="3"/>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B45B6" id="_x0000_s1034" type="#_x0000_t202" style="position:absolute;left:0;text-align:left;margin-left:62.15pt;margin-top:4.65pt;width:429pt;height:46.5pt;z-index:2516582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" stroked="f">
                <v:textbox>
                  <w:txbxContent>
                    <w:p w14:paraId="214AA1A5" w14:textId="77777777" w:rsidR="00F73ECB" w:rsidRDefault="00F73ECB">
                      <w:bookmarkStart w:id="5" w:name="_Hlk67910588"/>
                      <w:bookmarkStart w:id="6" w:name="_Hlk67910589"/>
                      <w:r w:rsidRPr="009A2DDB">
                        <w:t>Working in partnership with Cancer Council</w:t>
                      </w:r>
                      <w:r>
                        <w:t xml:space="preserve"> Victoria</w:t>
                      </w:r>
                      <w:r w:rsidRPr="009A2DDB">
                        <w:t>, ELAA has aligned this policy to the key policies and guidelines of the Healthy Early Childhood Services Achievement Program</w:t>
                      </w:r>
                      <w:bookmarkEnd w:id="5"/>
                      <w:bookmarkEnd w:id="6"/>
                    </w:p>
                  </w:txbxContent>
                </v:textbox>
                <w10:wrap type="square"/>
              </v:shape>
            </w:pict>
          </mc:Fallback>
        </mc:AlternateContent>
      </w:r>
      <w:r>
        <w:rPr>
          <w:noProof/>
          <w:lang w:val="en-US"/>
        </w:rPr>
        <w:drawing>
          <wp:anchor distT="0" distB="0" distL="114300" distR="114300" simplePos="0" relativeHeight="251658288" behindDoc="1" locked="0" layoutInCell="1" allowOverlap="1" wp14:anchorId="7DA6B023" wp14:editId="0F96B704">
            <wp:simplePos x="0" y="0"/>
            <wp:positionH relativeFrom="column">
              <wp:posOffset>-35560</wp:posOffset>
            </wp:positionH>
            <wp:positionV relativeFrom="paragraph">
              <wp:posOffset>44450</wp:posOffset>
            </wp:positionV>
            <wp:extent cx="761507" cy="381000"/>
            <wp:effectExtent l="0" t="0" r="635" b="0"/>
            <wp:wrapNone/>
            <wp:docPr id="10" name="Picture 10"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with medium confidenc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61507" cy="381000"/>
                    </a:xfrm>
                    <a:prstGeom prst="rect">
                      <a:avLst/>
                    </a:prstGeom>
                  </pic:spPr>
                </pic:pic>
              </a:graphicData>
            </a:graphic>
            <wp14:sizeRelV relativeFrom="margin">
              <wp14:pctHeight>0</wp14:pctHeight>
            </wp14:sizeRelV>
          </wp:anchor>
        </w:drawing>
      </w:r>
    </w:p>
    <w:p w14:paraId="6A958E30" w14:textId="77777777" w:rsidR="00F73ECB" w:rsidRDefault="00F73ECB" w:rsidP="002355C0">
      <w:pPr>
        <w:pStyle w:val="DisclaimerText"/>
        <w:ind w:left="0"/>
      </w:pPr>
    </w:p>
    <w:p w14:paraId="067CAF11" w14:textId="77777777" w:rsidR="00F73ECB" w:rsidRDefault="00F73ECB" w:rsidP="002355C0">
      <w:pPr>
        <w:pStyle w:val="DisclaimerText"/>
        <w:ind w:left="0"/>
      </w:pPr>
    </w:p>
    <w:p w14:paraId="7854DAAA" w14:textId="77777777" w:rsidR="00F73ECB" w:rsidRDefault="00F73ECB" w:rsidP="002355C0">
      <w:pPr>
        <w:pStyle w:val="PURPOSE"/>
      </w:pPr>
      <w:r>
        <w:rPr>
          <w:noProof/>
          <w:lang w:val="en-US"/>
        </w:rPr>
        <w:drawing>
          <wp:anchor distT="0" distB="0" distL="114300" distR="114300" simplePos="0" relativeHeight="251658279" behindDoc="1" locked="0" layoutInCell="1" allowOverlap="1" wp14:anchorId="2D3F45D8" wp14:editId="6F674004">
            <wp:simplePos x="0" y="0"/>
            <wp:positionH relativeFrom="column">
              <wp:posOffset>-35418</wp:posOffset>
            </wp:positionH>
            <wp:positionV relativeFrom="paragraph">
              <wp:posOffset>57245</wp:posOffset>
            </wp:positionV>
            <wp:extent cx="828000" cy="828000"/>
            <wp:effectExtent l="0" t="0" r="0" b="0"/>
            <wp:wrapTight wrapText="bothSides">
              <wp:wrapPolygon edited="0">
                <wp:start x="13925" y="2984"/>
                <wp:lineTo x="7957" y="4476"/>
                <wp:lineTo x="2984" y="7957"/>
                <wp:lineTo x="2984" y="12930"/>
                <wp:lineTo x="8454" y="18401"/>
                <wp:lineTo x="11936" y="18401"/>
                <wp:lineTo x="13427" y="17406"/>
                <wp:lineTo x="17406" y="13427"/>
                <wp:lineTo x="17406" y="5968"/>
                <wp:lineTo x="16411" y="2984"/>
                <wp:lineTo x="13925" y="2984"/>
              </wp:wrapPolygon>
            </wp:wrapTight>
            <wp:docPr id="1298034807" name="Picture 1298034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Pr="002B33CE">
        <w:t>Purpose</w:t>
      </w:r>
    </w:p>
    <w:p w14:paraId="6A55B480" w14:textId="761D15B6" w:rsidR="00F73ECB" w:rsidRDefault="00F73ECB" w:rsidP="002355C0">
      <w:pPr>
        <w:pStyle w:val="BODYTEXTELAA"/>
      </w:pPr>
      <w:r>
        <w:t xml:space="preserve">This policy provides a clear set of guidelines and procedures for </w:t>
      </w:r>
      <w:sdt>
        <w:sdtPr>
          <w:alias w:val="Company"/>
          <w:tag w:val=""/>
          <w:id w:val="1598908550"/>
          <w:placeholder>
            <w:docPart w:val="7FF2243DFA1B4A5C9F7C4C616B875508"/>
          </w:placeholder>
          <w:dataBinding w:prefixMappings="xmlns:ns0='http://schemas.openxmlformats.org/officeDocument/2006/extended-properties' " w:xpath="/ns0:Properties[1]/ns0:Company[1]" w:storeItemID="{6668398D-A668-4E3E-A5EB-62B293D839F1}"/>
          <w:text/>
        </w:sdtPr>
        <w:sdtEndPr/>
        <w:sdtContent>
          <w:r>
            <w:t>Service Name</w:t>
          </w:r>
        </w:sdtContent>
      </w:sdt>
      <w:r>
        <w:t xml:space="preserve"> to: </w:t>
      </w:r>
    </w:p>
    <w:p w14:paraId="74FA7F5E" w14:textId="77777777" w:rsidR="00F73ECB" w:rsidRPr="00F435C5" w:rsidRDefault="00F73ECB" w:rsidP="00F73ECB">
      <w:pPr>
        <w:pStyle w:val="BodyTextBullet1"/>
        <w:spacing w:before="240" w:after="240"/>
      </w:pPr>
      <w:r w:rsidRPr="00F435C5">
        <w:t xml:space="preserve">establish the expected standards of behaviour for the </w:t>
      </w:r>
      <w:bookmarkStart w:id="7" w:name="_Hlk67494488"/>
      <w:r>
        <w:t>approved provider</w:t>
      </w:r>
      <w:r w:rsidRPr="00F435C5">
        <w:t xml:space="preserve">, </w:t>
      </w:r>
      <w:r>
        <w:t>nominated supervisor</w:t>
      </w:r>
      <w:r w:rsidRPr="00F435C5">
        <w:t xml:space="preserve">, </w:t>
      </w:r>
      <w:r>
        <w:t xml:space="preserve">early childhood teachers, </w:t>
      </w:r>
      <w:bookmarkEnd w:id="7"/>
      <w:r>
        <w:t>educators</w:t>
      </w:r>
      <w:r w:rsidRPr="00F435C5">
        <w:t>, other staff, contractors, volunteers, students on placement, parents/guardians and visitors</w:t>
      </w:r>
    </w:p>
    <w:p w14:paraId="48F5366E" w14:textId="687DAB45" w:rsidR="00F73ECB" w:rsidRPr="00F435C5" w:rsidRDefault="00F73ECB" w:rsidP="00F73ECB">
      <w:pPr>
        <w:pStyle w:val="BodyTextBullet1"/>
        <w:spacing w:before="240" w:after="240"/>
      </w:pPr>
      <w:r w:rsidRPr="00F435C5">
        <w:t xml:space="preserve">create and maintain a child safe environment that reflects the philosophy, beliefs, objectives, and values of </w:t>
      </w:r>
      <w:sdt>
        <w:sdtPr>
          <w:alias w:val="Company"/>
          <w:tag w:val=""/>
          <w:id w:val="-1067564632"/>
          <w:placeholder>
            <w:docPart w:val="60DA257083E042F29BBA331538E34CE1"/>
          </w:placeholder>
          <w:dataBinding w:prefixMappings="xmlns:ns0='http://schemas.openxmlformats.org/officeDocument/2006/extended-properties' " w:xpath="/ns0:Properties[1]/ns0:Company[1]" w:storeItemID="{6668398D-A668-4E3E-A5EB-62B293D839F1}"/>
          <w:text/>
        </w:sdtPr>
        <w:sdtEndPr/>
        <w:sdtContent>
          <w:r>
            <w:t>Service Name</w:t>
          </w:r>
        </w:sdtContent>
      </w:sdt>
    </w:p>
    <w:p w14:paraId="0235E86A" w14:textId="77777777" w:rsidR="00F73ECB" w:rsidRPr="00F435C5" w:rsidRDefault="00F73ECB" w:rsidP="00F73ECB">
      <w:pPr>
        <w:pStyle w:val="BodyTextBullet1"/>
        <w:spacing w:before="240" w:after="240"/>
      </w:pPr>
      <w:r>
        <w:t>articulate d</w:t>
      </w:r>
      <w:r w:rsidRPr="00F435C5">
        <w:t>esirable and appropriate behaviour</w:t>
      </w:r>
    </w:p>
    <w:p w14:paraId="6921E4CD" w14:textId="77777777" w:rsidR="00F73ECB" w:rsidRDefault="00F73ECB" w:rsidP="00F73ECB">
      <w:pPr>
        <w:pStyle w:val="BodyTextBullet1"/>
        <w:spacing w:before="240" w:after="240"/>
      </w:pPr>
      <w:r w:rsidRPr="00F435C5">
        <w:t>promote interactions at the service and online which are respectful, honest, courteous, sensitive, tactful, and considerate</w:t>
      </w:r>
      <w:r>
        <w:t>.</w:t>
      </w:r>
    </w:p>
    <w:p w14:paraId="54537274" w14:textId="77777777" w:rsidR="00F73ECB" w:rsidRDefault="00F73ECB" w:rsidP="002355C0">
      <w:pPr>
        <w:pStyle w:val="BODYTEXTELAA"/>
      </w:pPr>
    </w:p>
    <w:p w14:paraId="205A9ECA" w14:textId="77777777" w:rsidR="00F73ECB" w:rsidRDefault="00F73ECB" w:rsidP="002355C0">
      <w:pPr>
        <w:ind w:left="1276"/>
      </w:pPr>
      <w:r>
        <w:rPr>
          <w:rFonts w:ascii="Lato" w:hAnsi="Lato" w:cs="Lato"/>
          <w:noProof/>
          <w:color w:val="000000" w:themeColor="text1"/>
          <w:szCs w:val="20"/>
        </w:rPr>
        <w:drawing>
          <wp:anchor distT="0" distB="0" distL="114300" distR="114300" simplePos="0" relativeHeight="251658280" behindDoc="1" locked="1" layoutInCell="1" allowOverlap="1" wp14:anchorId="670FBD68" wp14:editId="61E2249B">
            <wp:simplePos x="0" y="0"/>
            <wp:positionH relativeFrom="column">
              <wp:posOffset>-195328</wp:posOffset>
            </wp:positionH>
            <wp:positionV relativeFrom="line">
              <wp:align>top</wp:align>
            </wp:positionV>
            <wp:extent cx="828000" cy="828000"/>
            <wp:effectExtent l="0" t="0" r="0" b="0"/>
            <wp:wrapTight wrapText="bothSides">
              <wp:wrapPolygon edited="0">
                <wp:start x="9449" y="2487"/>
                <wp:lineTo x="4973" y="5470"/>
                <wp:lineTo x="3481" y="7957"/>
                <wp:lineTo x="3979" y="13925"/>
                <wp:lineTo x="6962" y="17406"/>
                <wp:lineTo x="9449" y="18401"/>
                <wp:lineTo x="11438" y="18401"/>
                <wp:lineTo x="13427" y="17406"/>
                <wp:lineTo x="17903" y="12930"/>
                <wp:lineTo x="18401" y="8952"/>
                <wp:lineTo x="15417" y="5470"/>
                <wp:lineTo x="11438" y="2487"/>
                <wp:lineTo x="9449" y="2487"/>
              </wp:wrapPolygon>
            </wp:wrapTight>
            <wp:docPr id="1822229764" name="Picture 182222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2">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2" behindDoc="0" locked="1" layoutInCell="0" allowOverlap="1" wp14:anchorId="3BA348BE" wp14:editId="022A7339">
                <wp:simplePos x="0" y="0"/>
                <wp:positionH relativeFrom="column">
                  <wp:posOffset>821055</wp:posOffset>
                </wp:positionH>
                <wp:positionV relativeFrom="paragraph">
                  <wp:posOffset>10795</wp:posOffset>
                </wp:positionV>
                <wp:extent cx="5709600" cy="1"/>
                <wp:effectExtent l="0" t="0" r="0" b="0"/>
                <wp:wrapNone/>
                <wp:docPr id="2053488418" name="Straight Connector 2053488418"/>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53D0A" id="Straight Connector 2053488418" o:spid="_x0000_s1026" style="position:absolute;flip: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" o:allowincell="f" strokecolor="#f69434" strokeweight="1.25pt">
                <v:stroke dashstyle="1 1" joinstyle="miter"/>
                <w10:anchorlock/>
              </v:line>
            </w:pict>
          </mc:Fallback>
        </mc:AlternateContent>
      </w:r>
    </w:p>
    <w:p w14:paraId="4F8A6C45" w14:textId="77777777" w:rsidR="00F73ECB" w:rsidRDefault="00F73ECB" w:rsidP="002355C0">
      <w:pPr>
        <w:pStyle w:val="PolicyStatement"/>
      </w:pPr>
      <w:r>
        <w:t xml:space="preserve">Policy </w:t>
      </w:r>
      <w:r w:rsidRPr="002B33CE">
        <w:t>Statement</w:t>
      </w:r>
    </w:p>
    <w:p w14:paraId="0C687873" w14:textId="77777777" w:rsidR="00F73ECB" w:rsidRDefault="00F73ECB" w:rsidP="002355C0">
      <w:pPr>
        <w:pStyle w:val="Heading2"/>
      </w:pPr>
      <w:r>
        <w:t>Values</w:t>
      </w:r>
    </w:p>
    <w:p w14:paraId="1EE17E0A" w14:textId="5D73716F" w:rsidR="00F73ECB" w:rsidRDefault="00091831" w:rsidP="002355C0">
      <w:pPr>
        <w:pStyle w:val="BODYTEXTELAA"/>
      </w:pPr>
      <w:sdt>
        <w:sdtPr>
          <w:alias w:val="Company"/>
          <w:tag w:val=""/>
          <w:id w:val="-995484786"/>
          <w:placeholder>
            <w:docPart w:val="BF9D295F0FF24B7BA71103B80CCF7158"/>
          </w:placeholder>
          <w:dataBinding w:prefixMappings="xmlns:ns0='http://schemas.openxmlformats.org/officeDocument/2006/extended-properties' " w:xpath="/ns0:Properties[1]/ns0:Company[1]" w:storeItemID="{6668398D-A668-4E3E-A5EB-62B293D839F1}"/>
          <w:text/>
        </w:sdtPr>
        <w:sdtEndPr/>
        <w:sdtContent>
          <w:r w:rsidR="00F73ECB">
            <w:t>Service Name</w:t>
          </w:r>
        </w:sdtContent>
      </w:sdt>
      <w:r w:rsidR="00F73ECB">
        <w:t>:</w:t>
      </w:r>
    </w:p>
    <w:p w14:paraId="4BAD0A31" w14:textId="77777777" w:rsidR="00F73ECB" w:rsidRPr="00F5024B" w:rsidRDefault="00F73ECB" w:rsidP="00F73ECB">
      <w:pPr>
        <w:pStyle w:val="BodyTextBullet1"/>
        <w:spacing w:before="240" w:after="240"/>
      </w:pPr>
      <w:r w:rsidRPr="00F5024B">
        <w:t>respects the rights of the child and values diversity</w:t>
      </w:r>
    </w:p>
    <w:p w14:paraId="486CDB5B" w14:textId="77777777" w:rsidR="00F73ECB" w:rsidRDefault="00F73ECB" w:rsidP="00F73ECB">
      <w:pPr>
        <w:pStyle w:val="BodyTextBullet1"/>
        <w:spacing w:before="240" w:after="240"/>
      </w:pPr>
      <w:bookmarkStart w:id="8" w:name="_Hlk67494655"/>
      <w:r>
        <w:t>v</w:t>
      </w:r>
      <w:r w:rsidRPr="00B63F4B">
        <w:t>alues the contribution of Aboriginal children, children from a culturally and linguistically diverse background and children with a disability</w:t>
      </w:r>
    </w:p>
    <w:p w14:paraId="13281EEF" w14:textId="77777777" w:rsidR="00F73ECB" w:rsidRPr="00F5024B" w:rsidRDefault="00F73ECB" w:rsidP="00F73ECB">
      <w:pPr>
        <w:pStyle w:val="BodyTextBullet1"/>
        <w:spacing w:before="240" w:after="240"/>
      </w:pPr>
      <w:r>
        <w:t xml:space="preserve">has </w:t>
      </w:r>
      <w:bookmarkEnd w:id="8"/>
      <w:r w:rsidRPr="00F5024B">
        <w:t>zero tolerance of discrimination</w:t>
      </w:r>
    </w:p>
    <w:p w14:paraId="05376762" w14:textId="77777777" w:rsidR="00F73ECB" w:rsidRDefault="00F73ECB" w:rsidP="00F73ECB">
      <w:pPr>
        <w:pStyle w:val="BodyTextBullet1"/>
        <w:spacing w:before="240" w:after="240"/>
      </w:pPr>
      <w:r w:rsidRPr="00F5024B">
        <w:t xml:space="preserve">maintains a duty of care </w:t>
      </w:r>
      <w:r w:rsidRPr="004720E3">
        <w:rPr>
          <w:rStyle w:val="RefertosourcedefinitionsChar"/>
        </w:rPr>
        <w:t>(refer to Definitions)</w:t>
      </w:r>
      <w:r w:rsidRPr="00F5024B">
        <w:t xml:space="preserve"> towards all children at the service</w:t>
      </w:r>
    </w:p>
    <w:p w14:paraId="3985C2B0" w14:textId="77777777" w:rsidR="00F73ECB" w:rsidRPr="00037C75" w:rsidRDefault="00F73ECB" w:rsidP="00F73ECB">
      <w:pPr>
        <w:pStyle w:val="BodyTextBullet1"/>
        <w:spacing w:before="240" w:after="240"/>
      </w:pPr>
      <w:r w:rsidRPr="00037C75">
        <w:t>is committed to the safety and wellbeing of each child at the service</w:t>
      </w:r>
    </w:p>
    <w:p w14:paraId="5B8ABA98" w14:textId="77777777" w:rsidR="00F73ECB" w:rsidRPr="00F5024B" w:rsidRDefault="00F73ECB" w:rsidP="00F73ECB">
      <w:pPr>
        <w:pStyle w:val="BodyTextBullet1"/>
        <w:spacing w:before="240" w:after="240"/>
      </w:pPr>
      <w:r w:rsidRPr="00F5024B">
        <w:t>is committed to</w:t>
      </w:r>
      <w:r w:rsidRPr="00F5024B" w:rsidDel="00C720A9">
        <w:t xml:space="preserve"> </w:t>
      </w:r>
      <w:r w:rsidRPr="00F5024B">
        <w:t xml:space="preserve">the safety and wellbeing of all staff and </w:t>
      </w:r>
      <w:r w:rsidRPr="00083814">
        <w:t>the members of our service’s community</w:t>
      </w:r>
      <w:r w:rsidRPr="00083814" w:rsidDel="00083814">
        <w:t xml:space="preserve"> </w:t>
      </w:r>
    </w:p>
    <w:p w14:paraId="74253F31" w14:textId="77777777" w:rsidR="00F73ECB" w:rsidRPr="00F5024B" w:rsidRDefault="00F73ECB" w:rsidP="00F73ECB">
      <w:pPr>
        <w:pStyle w:val="BodyTextBullet1"/>
        <w:spacing w:before="240" w:after="240"/>
      </w:pPr>
      <w:r w:rsidRPr="00F5024B">
        <w:t xml:space="preserve">is committed to supporting staff to act cohesively and ethically as a team and provide an environment that is conducive to children’s learning and development </w:t>
      </w:r>
    </w:p>
    <w:p w14:paraId="53F6432B" w14:textId="77777777" w:rsidR="00F73ECB" w:rsidRPr="00F5024B" w:rsidRDefault="00F73ECB" w:rsidP="00F73ECB">
      <w:pPr>
        <w:pStyle w:val="BodyTextBullet1"/>
        <w:spacing w:before="240" w:after="240"/>
      </w:pPr>
      <w:r w:rsidRPr="00F5024B">
        <w:t>provides a safe and secure environment for all at the service</w:t>
      </w:r>
    </w:p>
    <w:p w14:paraId="297BB8F1" w14:textId="77777777" w:rsidR="00F73ECB" w:rsidRPr="00F5024B" w:rsidRDefault="00F73ECB" w:rsidP="00F73ECB">
      <w:pPr>
        <w:pStyle w:val="BodyTextBullet1"/>
        <w:spacing w:before="240" w:after="240"/>
      </w:pPr>
      <w:r w:rsidRPr="00F5024B">
        <w:t>provides an open, welcoming environment in which everyone’s contribution is valued and respected</w:t>
      </w:r>
    </w:p>
    <w:p w14:paraId="0A72B3BF" w14:textId="77777777" w:rsidR="00F73ECB" w:rsidRPr="00F5024B" w:rsidRDefault="00F73ECB" w:rsidP="00F73ECB">
      <w:pPr>
        <w:pStyle w:val="BodyTextBullet1"/>
        <w:spacing w:before="240" w:after="240"/>
      </w:pPr>
      <w:r w:rsidRPr="00F5024B">
        <w:t>is committed to communicating openly and honestly</w:t>
      </w:r>
    </w:p>
    <w:p w14:paraId="6D6650B8" w14:textId="77777777" w:rsidR="00F73ECB" w:rsidRPr="00F5024B" w:rsidRDefault="00F73ECB" w:rsidP="00F73ECB">
      <w:pPr>
        <w:pStyle w:val="BodyTextBullet1"/>
        <w:spacing w:before="240" w:after="240"/>
      </w:pPr>
      <w:r w:rsidRPr="00F5024B">
        <w:t>is committed to continually learning how to be inclusive and respectful of cultural needs</w:t>
      </w:r>
    </w:p>
    <w:p w14:paraId="093394BD" w14:textId="77777777" w:rsidR="00F73ECB" w:rsidRPr="00F5024B" w:rsidRDefault="00F73ECB" w:rsidP="00F73ECB">
      <w:pPr>
        <w:pStyle w:val="BodyTextBullet1"/>
        <w:spacing w:before="240" w:after="240"/>
      </w:pPr>
      <w:r w:rsidRPr="00F5024B">
        <w:t>encourages relationships that are based on the principles of mutual respect, equity and fairness.</w:t>
      </w:r>
    </w:p>
    <w:p w14:paraId="1ADDCDBC" w14:textId="77777777" w:rsidR="00F73ECB" w:rsidRPr="00F5024B" w:rsidRDefault="00F73ECB" w:rsidP="00F73ECB">
      <w:pPr>
        <w:pStyle w:val="BodyTextBullet1"/>
        <w:spacing w:before="240" w:after="240"/>
      </w:pPr>
      <w:r w:rsidRPr="00F5024B">
        <w:lastRenderedPageBreak/>
        <w:t xml:space="preserve">encourages both adults and children to identify and raise concerns </w:t>
      </w:r>
      <w:r>
        <w:t xml:space="preserve">through the appropriate channels </w:t>
      </w:r>
      <w:r w:rsidRPr="00F5024B">
        <w:t>to maintain a culture of reporting and pro-actively responding to concerns</w:t>
      </w:r>
    </w:p>
    <w:p w14:paraId="4A2A6C2E" w14:textId="77777777" w:rsidR="00F73ECB" w:rsidRDefault="00F73ECB" w:rsidP="00F73ECB">
      <w:pPr>
        <w:pStyle w:val="BodyTextBullet1"/>
        <w:spacing w:before="240" w:after="240"/>
      </w:pPr>
      <w:r w:rsidRPr="00F5024B">
        <w:t>encourages volunteers, students, parents/guardians and visitors to support and participate in the program and activities of the service.</w:t>
      </w:r>
    </w:p>
    <w:p w14:paraId="5884F41B" w14:textId="77777777" w:rsidR="00F73ECB" w:rsidRDefault="00F73ECB" w:rsidP="002355C0">
      <w:pPr>
        <w:pStyle w:val="Heading2"/>
      </w:pPr>
      <w:r>
        <w:t>Scope</w:t>
      </w:r>
    </w:p>
    <w:p w14:paraId="7F959003" w14:textId="36597645" w:rsidR="00F73ECB" w:rsidRDefault="00F73ECB" w:rsidP="002355C0">
      <w:pPr>
        <w:pStyle w:val="BODYTEXTELAA"/>
      </w:pPr>
      <w:r>
        <w:t xml:space="preserve">This policy applies to the approved provider, persons with management or control, nominated supervisor, persons in day-to-day charge, early childhood teachers, educators, other staff, students, volunteers, parents/guardians, children and others attending the programs and activities of </w:t>
      </w:r>
      <w:sdt>
        <w:sdtPr>
          <w:alias w:val="Company"/>
          <w:tag w:val=""/>
          <w:id w:val="917837585"/>
          <w:placeholder>
            <w:docPart w:val="DF821CE3DF034F2DB32D58E070D726B9"/>
          </w:placeholder>
          <w:dataBinding w:prefixMappings="xmlns:ns0='http://schemas.openxmlformats.org/officeDocument/2006/extended-properties' " w:xpath="/ns0:Properties[1]/ns0:Company[1]" w:storeItemID="{6668398D-A668-4E3E-A5EB-62B293D839F1}"/>
          <w:text/>
        </w:sdtPr>
        <w:sdtEndPr/>
        <w:sdtContent>
          <w:r>
            <w:t>Service Name</w:t>
          </w:r>
        </w:sdtContent>
      </w:sdt>
      <w:r>
        <w:t>, including during offsite excursions and activities.</w:t>
      </w:r>
    </w:p>
    <w:p w14:paraId="27C2CBFC" w14:textId="77777777" w:rsidR="00F73ECB" w:rsidRDefault="00F73ECB" w:rsidP="002355C0">
      <w:pPr>
        <w:pStyle w:val="BODYTEXTELAA"/>
      </w:pPr>
    </w:p>
    <w:p w14:paraId="771856FD" w14:textId="77777777" w:rsidR="00F73ECB" w:rsidRDefault="00F73ECB" w:rsidP="002355C0">
      <w:pPr>
        <w:ind w:left="1276"/>
      </w:pPr>
      <w:r>
        <w:rPr>
          <w:noProof/>
        </w:rPr>
        <mc:AlternateContent>
          <mc:Choice Requires="wps">
            <w:drawing>
              <wp:anchor distT="0" distB="0" distL="114300" distR="114300" simplePos="0" relativeHeight="251658274" behindDoc="0" locked="1" layoutInCell="0" allowOverlap="1" wp14:anchorId="31930F26" wp14:editId="71B8FC8C">
                <wp:simplePos x="0" y="0"/>
                <wp:positionH relativeFrom="column">
                  <wp:posOffset>821055</wp:posOffset>
                </wp:positionH>
                <wp:positionV relativeFrom="paragraph">
                  <wp:posOffset>10795</wp:posOffset>
                </wp:positionV>
                <wp:extent cx="5709600" cy="1"/>
                <wp:effectExtent l="0" t="0" r="0" b="0"/>
                <wp:wrapNone/>
                <wp:docPr id="605906450" name="Straight Connector 605906450"/>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BD523" id="Straight Connector 605906450" o:spid="_x0000_s1026" style="position:absolute;flip: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" o:allowincell="f" strokecolor="#f69434" strokeweight="1.25pt">
                <v:stroke dashstyle="1 1" joinstyle="miter"/>
                <w10:anchorlock/>
              </v:line>
            </w:pict>
          </mc:Fallback>
        </mc:AlternateContent>
      </w:r>
    </w:p>
    <w:tbl>
      <w:tblPr>
        <w:tblStyle w:val="TableGrid"/>
        <w:tblW w:w="9067" w:type="dxa"/>
        <w:tblInd w:w="1271" w:type="dxa"/>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Look w:val="04A0" w:firstRow="1" w:lastRow="0" w:firstColumn="1" w:lastColumn="0" w:noHBand="0" w:noVBand="1"/>
      </w:tblPr>
      <w:tblGrid>
        <w:gridCol w:w="5245"/>
        <w:gridCol w:w="995"/>
        <w:gridCol w:w="706"/>
        <w:gridCol w:w="707"/>
        <w:gridCol w:w="707"/>
        <w:gridCol w:w="707"/>
      </w:tblGrid>
      <w:tr w:rsidR="00FF3884" w:rsidRPr="00291B2F" w14:paraId="7E9A8B15" w14:textId="77777777" w:rsidTr="00276A4D">
        <w:trPr>
          <w:cantSplit/>
          <w:trHeight w:val="3010"/>
        </w:trPr>
        <w:tc>
          <w:tcPr>
            <w:tcW w:w="5245" w:type="dxa"/>
            <w:shd w:val="clear" w:color="auto" w:fill="FFFFFF" w:themeFill="background1"/>
            <w:vAlign w:val="center"/>
          </w:tcPr>
          <w:p w14:paraId="203F1D4E" w14:textId="77777777" w:rsidR="00FF3884" w:rsidRPr="00BF5616" w:rsidRDefault="00FF3884" w:rsidP="003A2251">
            <w:pPr>
              <w:pStyle w:val="Responsibilities"/>
              <w:framePr w:hSpace="0" w:wrap="auto" w:vAnchor="margin" w:hAnchor="text" w:xAlign="left" w:yAlign="inline"/>
              <w:rPr>
                <w:b w:val="0"/>
              </w:rPr>
            </w:pPr>
            <w:r w:rsidRPr="00BF5616">
              <w:t xml:space="preserve">Responsibilities </w:t>
            </w:r>
          </w:p>
        </w:tc>
        <w:tc>
          <w:tcPr>
            <w:tcW w:w="995" w:type="dxa"/>
            <w:shd w:val="clear" w:color="auto" w:fill="FBFDE9"/>
            <w:textDirection w:val="tbRl"/>
          </w:tcPr>
          <w:p w14:paraId="3053FF9F" w14:textId="77777777" w:rsidR="00FF3884" w:rsidRPr="00291B2F" w:rsidRDefault="00FF3884" w:rsidP="003A2251">
            <w:pPr>
              <w:pStyle w:val="GreenTableHeadings"/>
              <w:framePr w:hSpace="0" w:wrap="auto" w:vAnchor="margin" w:hAnchor="text" w:xAlign="left" w:yAlign="inline"/>
            </w:pPr>
            <w:r w:rsidRPr="00291B2F">
              <w:t>Approved provider and persons with management or control</w:t>
            </w:r>
          </w:p>
        </w:tc>
        <w:tc>
          <w:tcPr>
            <w:tcW w:w="706" w:type="dxa"/>
            <w:shd w:val="clear" w:color="auto" w:fill="F3F9BF"/>
            <w:textDirection w:val="tbRl"/>
          </w:tcPr>
          <w:p w14:paraId="218238C7" w14:textId="77777777" w:rsidR="00FF3884" w:rsidRPr="00291B2F" w:rsidRDefault="00FF3884" w:rsidP="003A2251">
            <w:pPr>
              <w:pStyle w:val="GreenTableHeadings"/>
              <w:framePr w:hSpace="0" w:wrap="auto" w:vAnchor="margin" w:hAnchor="text" w:xAlign="left" w:yAlign="inline"/>
            </w:pPr>
            <w:r w:rsidRPr="00291B2F">
              <w:t>Nominated supervisor and persons in day-to-day charge</w:t>
            </w:r>
          </w:p>
        </w:tc>
        <w:tc>
          <w:tcPr>
            <w:tcW w:w="707" w:type="dxa"/>
            <w:shd w:val="clear" w:color="auto" w:fill="ECF593"/>
            <w:textDirection w:val="tbRl"/>
          </w:tcPr>
          <w:p w14:paraId="1BC8DEBF" w14:textId="77777777" w:rsidR="00FF3884" w:rsidRPr="00291B2F" w:rsidRDefault="00FF3884" w:rsidP="003A2251">
            <w:pPr>
              <w:pStyle w:val="GreenTableHeadings"/>
              <w:framePr w:hSpace="0" w:wrap="auto" w:vAnchor="margin" w:hAnchor="text" w:xAlign="left" w:yAlign="inline"/>
            </w:pPr>
            <w:r w:rsidRPr="00291B2F">
              <w:t>Early childhood teachers, educators and all other staff</w:t>
            </w:r>
          </w:p>
        </w:tc>
        <w:tc>
          <w:tcPr>
            <w:tcW w:w="707" w:type="dxa"/>
            <w:shd w:val="clear" w:color="auto" w:fill="E6F272"/>
            <w:textDirection w:val="tbRl"/>
          </w:tcPr>
          <w:p w14:paraId="0415FE90" w14:textId="77777777" w:rsidR="00FF3884" w:rsidRPr="00291B2F" w:rsidRDefault="00FF3884" w:rsidP="003A2251">
            <w:pPr>
              <w:pStyle w:val="GreenTableHeadings"/>
              <w:framePr w:hSpace="0" w:wrap="auto" w:vAnchor="margin" w:hAnchor="text" w:xAlign="left" w:yAlign="inline"/>
            </w:pPr>
            <w:r w:rsidRPr="00291B2F">
              <w:t>Parents/guardians</w:t>
            </w:r>
          </w:p>
        </w:tc>
        <w:tc>
          <w:tcPr>
            <w:tcW w:w="707" w:type="dxa"/>
            <w:shd w:val="clear" w:color="auto" w:fill="DFEE4C"/>
            <w:textDirection w:val="tbRl"/>
          </w:tcPr>
          <w:p w14:paraId="5AD37E20" w14:textId="77777777" w:rsidR="00FF3884" w:rsidRPr="00291B2F" w:rsidRDefault="00FF3884" w:rsidP="003A2251">
            <w:pPr>
              <w:pStyle w:val="GreenTableHeadings"/>
              <w:framePr w:hSpace="0" w:wrap="auto" w:vAnchor="margin" w:hAnchor="text" w:xAlign="left" w:yAlign="inline"/>
            </w:pPr>
            <w:r w:rsidRPr="00291B2F">
              <w:t>Contractors, volunteers and students</w:t>
            </w:r>
          </w:p>
        </w:tc>
      </w:tr>
      <w:tr w:rsidR="00FF3884" w14:paraId="0745562C" w14:textId="77777777" w:rsidTr="00276A4D">
        <w:tc>
          <w:tcPr>
            <w:tcW w:w="9067" w:type="dxa"/>
            <w:gridSpan w:val="6"/>
          </w:tcPr>
          <w:p w14:paraId="09D68F55" w14:textId="77777777" w:rsidR="00FF3884" w:rsidRDefault="00FF3884" w:rsidP="002355C0">
            <w:pPr>
              <w:jc w:val="center"/>
            </w:pPr>
            <w:r w:rsidRPr="00203765">
              <w:rPr>
                <w:b/>
                <w:bCs/>
              </w:rPr>
              <w:t>R</w:t>
            </w:r>
            <w:r w:rsidRPr="0007456D">
              <w:t xml:space="preserve"> indicates legislation requirement, and should not be deleted</w:t>
            </w:r>
          </w:p>
        </w:tc>
      </w:tr>
      <w:tr w:rsidR="00FF3884" w14:paraId="02038669" w14:textId="77777777" w:rsidTr="00276A4D">
        <w:tc>
          <w:tcPr>
            <w:tcW w:w="5245" w:type="dxa"/>
          </w:tcPr>
          <w:p w14:paraId="0A07827F" w14:textId="77777777" w:rsidR="00FF3884" w:rsidRPr="00037C75" w:rsidRDefault="00FF3884" w:rsidP="002355C0">
            <w:r w:rsidRPr="00037C75">
              <w:t xml:space="preserve">Ensuring that copies of the </w:t>
            </w:r>
            <w:r w:rsidRPr="00037C75">
              <w:rPr>
                <w:rStyle w:val="PolicyNameChar"/>
              </w:rPr>
              <w:t>Code of Conduct Policy</w:t>
            </w:r>
            <w:r w:rsidRPr="00037C75">
              <w:t xml:space="preserve"> is readily accessible and available to all staff, volunteers and families</w:t>
            </w:r>
          </w:p>
        </w:tc>
        <w:tc>
          <w:tcPr>
            <w:tcW w:w="995" w:type="dxa"/>
            <w:shd w:val="clear" w:color="auto" w:fill="FBFDE9"/>
            <w:vAlign w:val="center"/>
          </w:tcPr>
          <w:p w14:paraId="5D25F191" w14:textId="77777777" w:rsidR="00FF3884" w:rsidRDefault="00FF3884" w:rsidP="002355C0">
            <w:pPr>
              <w:jc w:val="center"/>
              <w:rPr>
                <w:rFonts w:ascii="Abadi" w:eastAsia="Symbol" w:hAnsi="Abadi" w:cs="Symbol"/>
                <w:b/>
              </w:rPr>
            </w:pPr>
            <w:r>
              <w:rPr>
                <w:rFonts w:ascii="Abadi" w:eastAsia="Symbol" w:hAnsi="Abadi" w:cs="Symbol"/>
                <w:b/>
              </w:rPr>
              <w:t>R</w:t>
            </w:r>
          </w:p>
        </w:tc>
        <w:tc>
          <w:tcPr>
            <w:tcW w:w="706" w:type="dxa"/>
            <w:shd w:val="clear" w:color="auto" w:fill="F3F9BF"/>
            <w:vAlign w:val="center"/>
          </w:tcPr>
          <w:p w14:paraId="13B120B2" w14:textId="77777777" w:rsidR="00FF3884" w:rsidRPr="004C30FC" w:rsidRDefault="00FF3884" w:rsidP="002355C0">
            <w:pPr>
              <w:jc w:val="center"/>
              <w:rPr>
                <w:rFonts w:ascii="Abadi" w:eastAsia="Symbol" w:hAnsi="Abadi" w:cs="Symbol"/>
                <w:bCs/>
              </w:rPr>
            </w:pPr>
            <w:r w:rsidRPr="004C30FC">
              <w:rPr>
                <w:rFonts w:ascii="Symbol" w:eastAsia="Symbol" w:hAnsi="Symbol" w:cs="Symbol"/>
                <w:bCs/>
              </w:rPr>
              <w:t>Ö</w:t>
            </w:r>
          </w:p>
        </w:tc>
        <w:tc>
          <w:tcPr>
            <w:tcW w:w="707" w:type="dxa"/>
            <w:shd w:val="clear" w:color="auto" w:fill="ECF593"/>
            <w:vAlign w:val="center"/>
          </w:tcPr>
          <w:p w14:paraId="0D3FF80D" w14:textId="77777777" w:rsidR="00FF3884" w:rsidRDefault="00FF3884" w:rsidP="002355C0">
            <w:pPr>
              <w:jc w:val="center"/>
              <w:rPr>
                <w:rFonts w:ascii="Symbol" w:eastAsia="Symbol" w:hAnsi="Symbol" w:cs="Symbol"/>
              </w:rPr>
            </w:pPr>
          </w:p>
        </w:tc>
        <w:tc>
          <w:tcPr>
            <w:tcW w:w="707" w:type="dxa"/>
            <w:shd w:val="clear" w:color="auto" w:fill="E6F272"/>
            <w:vAlign w:val="center"/>
          </w:tcPr>
          <w:p w14:paraId="6A1BC4B7" w14:textId="77777777" w:rsidR="00FF3884" w:rsidRDefault="00FF3884" w:rsidP="002355C0">
            <w:pPr>
              <w:jc w:val="center"/>
            </w:pPr>
          </w:p>
        </w:tc>
        <w:tc>
          <w:tcPr>
            <w:tcW w:w="707" w:type="dxa"/>
            <w:shd w:val="clear" w:color="auto" w:fill="DFEE4C"/>
            <w:vAlign w:val="center"/>
          </w:tcPr>
          <w:p w14:paraId="465690F3" w14:textId="77777777" w:rsidR="00FF3884" w:rsidRDefault="00FF3884" w:rsidP="002355C0">
            <w:pPr>
              <w:jc w:val="center"/>
            </w:pPr>
          </w:p>
        </w:tc>
      </w:tr>
      <w:tr w:rsidR="00FF3884" w14:paraId="469E3F38" w14:textId="77777777" w:rsidTr="00276A4D">
        <w:tc>
          <w:tcPr>
            <w:tcW w:w="5245" w:type="dxa"/>
          </w:tcPr>
          <w:p w14:paraId="5C480C3C" w14:textId="5F5F4766" w:rsidR="00FF3884" w:rsidRPr="00037C75" w:rsidRDefault="00FF3884" w:rsidP="002355C0">
            <w:r w:rsidRPr="00037C75">
              <w:t xml:space="preserve">Providing a safe environment for everyone attending the programs and activities of </w:t>
            </w:r>
            <w:sdt>
              <w:sdtPr>
                <w:alias w:val="Company"/>
                <w:tag w:val=""/>
                <w:id w:val="1223943911"/>
                <w:placeholder>
                  <w:docPart w:val="D22ADBF9748F4FF5963FDA1B89CE3ACF"/>
                </w:placeholder>
                <w:dataBinding w:prefixMappings="xmlns:ns0='http://schemas.openxmlformats.org/officeDocument/2006/extended-properties' " w:xpath="/ns0:Properties[1]/ns0:Company[1]" w:storeItemID="{6668398D-A668-4E3E-A5EB-62B293D839F1}"/>
                <w:text/>
              </w:sdtPr>
              <w:sdtEndPr/>
              <w:sdtContent>
                <w:r>
                  <w:t>Service Name</w:t>
                </w:r>
              </w:sdtContent>
            </w:sdt>
          </w:p>
        </w:tc>
        <w:tc>
          <w:tcPr>
            <w:tcW w:w="995" w:type="dxa"/>
            <w:shd w:val="clear" w:color="auto" w:fill="FBFDE9"/>
            <w:vAlign w:val="center"/>
          </w:tcPr>
          <w:p w14:paraId="530A4C70" w14:textId="77777777" w:rsidR="00FF3884" w:rsidRPr="003C7C70" w:rsidRDefault="00FF3884" w:rsidP="002355C0">
            <w:pPr>
              <w:jc w:val="center"/>
              <w:rPr>
                <w:b/>
              </w:rPr>
            </w:pPr>
            <w:r>
              <w:rPr>
                <w:rFonts w:ascii="Abadi" w:eastAsia="Symbol" w:hAnsi="Abadi" w:cs="Symbol"/>
                <w:b/>
              </w:rPr>
              <w:t>R</w:t>
            </w:r>
          </w:p>
        </w:tc>
        <w:tc>
          <w:tcPr>
            <w:tcW w:w="706" w:type="dxa"/>
            <w:shd w:val="clear" w:color="auto" w:fill="F3F9BF"/>
            <w:vAlign w:val="center"/>
          </w:tcPr>
          <w:p w14:paraId="4D235215" w14:textId="77777777" w:rsidR="00FF3884" w:rsidRPr="003C7C70" w:rsidRDefault="00FF3884" w:rsidP="002355C0">
            <w:pPr>
              <w:jc w:val="center"/>
              <w:rPr>
                <w:b/>
              </w:rPr>
            </w:pPr>
            <w:r>
              <w:rPr>
                <w:rFonts w:ascii="Abadi" w:eastAsia="Symbol" w:hAnsi="Abadi" w:cs="Symbol"/>
                <w:b/>
              </w:rPr>
              <w:t>R</w:t>
            </w:r>
          </w:p>
        </w:tc>
        <w:tc>
          <w:tcPr>
            <w:tcW w:w="707" w:type="dxa"/>
            <w:shd w:val="clear" w:color="auto" w:fill="ECF593"/>
            <w:vAlign w:val="center"/>
          </w:tcPr>
          <w:p w14:paraId="5F10D0F6"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232D4556" w14:textId="77777777" w:rsidR="00FF3884" w:rsidRDefault="00FF3884" w:rsidP="002355C0">
            <w:pPr>
              <w:jc w:val="center"/>
            </w:pPr>
          </w:p>
        </w:tc>
        <w:tc>
          <w:tcPr>
            <w:tcW w:w="707" w:type="dxa"/>
            <w:shd w:val="clear" w:color="auto" w:fill="DFEE4C"/>
            <w:vAlign w:val="center"/>
          </w:tcPr>
          <w:p w14:paraId="1AC9B129" w14:textId="77777777" w:rsidR="00FF3884" w:rsidRDefault="00FF3884" w:rsidP="002355C0">
            <w:pPr>
              <w:jc w:val="center"/>
            </w:pPr>
          </w:p>
        </w:tc>
      </w:tr>
      <w:tr w:rsidR="00FF3884" w14:paraId="011199D3" w14:textId="77777777" w:rsidTr="00276A4D">
        <w:tc>
          <w:tcPr>
            <w:tcW w:w="5245" w:type="dxa"/>
          </w:tcPr>
          <w:p w14:paraId="3FEC3291" w14:textId="557C070A" w:rsidR="00FF3884" w:rsidRPr="00037C75" w:rsidRDefault="00FF3884" w:rsidP="002355C0">
            <w:r w:rsidRPr="00037C75">
              <w:t xml:space="preserve">Acting in accordance with </w:t>
            </w:r>
            <w:sdt>
              <w:sdtPr>
                <w:alias w:val="Company"/>
                <w:tag w:val=""/>
                <w:id w:val="1925368943"/>
                <w:placeholder>
                  <w:docPart w:val="4F674E6E7041436FA9188DAE1228B05C"/>
                </w:placeholder>
                <w:dataBinding w:prefixMappings="xmlns:ns0='http://schemas.openxmlformats.org/officeDocument/2006/extended-properties' " w:xpath="/ns0:Properties[1]/ns0:Company[1]" w:storeItemID="{6668398D-A668-4E3E-A5EB-62B293D839F1}"/>
                <w:text/>
              </w:sdtPr>
              <w:sdtEndPr/>
              <w:sdtContent>
                <w:r>
                  <w:t>Service Name</w:t>
                </w:r>
              </w:sdtContent>
            </w:sdt>
            <w:r w:rsidRPr="00037C75">
              <w:t xml:space="preserve"> child safety and wellbeing policies and procedures at all times.</w:t>
            </w:r>
          </w:p>
        </w:tc>
        <w:tc>
          <w:tcPr>
            <w:tcW w:w="995" w:type="dxa"/>
            <w:shd w:val="clear" w:color="auto" w:fill="FBFDE9"/>
            <w:vAlign w:val="center"/>
          </w:tcPr>
          <w:p w14:paraId="635CBBBE" w14:textId="77777777" w:rsidR="00FF3884" w:rsidRDefault="00FF3884" w:rsidP="002355C0">
            <w:pPr>
              <w:jc w:val="center"/>
              <w:rPr>
                <w:rFonts w:ascii="Abadi" w:eastAsia="Symbol" w:hAnsi="Abadi" w:cs="Symbol"/>
                <w:b/>
              </w:rPr>
            </w:pPr>
            <w:r>
              <w:rPr>
                <w:rFonts w:ascii="Abadi" w:eastAsia="Symbol" w:hAnsi="Abadi" w:cs="Symbol"/>
                <w:b/>
              </w:rPr>
              <w:t>R</w:t>
            </w:r>
          </w:p>
        </w:tc>
        <w:tc>
          <w:tcPr>
            <w:tcW w:w="706" w:type="dxa"/>
            <w:shd w:val="clear" w:color="auto" w:fill="F3F9BF"/>
            <w:vAlign w:val="center"/>
          </w:tcPr>
          <w:p w14:paraId="779B4468" w14:textId="77777777" w:rsidR="00FF3884" w:rsidRDefault="00FF3884" w:rsidP="002355C0">
            <w:pPr>
              <w:jc w:val="center"/>
              <w:rPr>
                <w:rFonts w:ascii="Abadi" w:eastAsia="Symbol" w:hAnsi="Abadi" w:cs="Symbol"/>
                <w:b/>
              </w:rPr>
            </w:pPr>
            <w:r>
              <w:rPr>
                <w:rFonts w:ascii="Abadi" w:eastAsia="Symbol" w:hAnsi="Abadi" w:cs="Symbol"/>
                <w:b/>
              </w:rPr>
              <w:t>R</w:t>
            </w:r>
          </w:p>
        </w:tc>
        <w:tc>
          <w:tcPr>
            <w:tcW w:w="707" w:type="dxa"/>
            <w:shd w:val="clear" w:color="auto" w:fill="ECF593"/>
            <w:vAlign w:val="center"/>
          </w:tcPr>
          <w:p w14:paraId="1A9C4890" w14:textId="77777777" w:rsidR="00FF3884" w:rsidRDefault="00FF3884" w:rsidP="002355C0">
            <w:pPr>
              <w:jc w:val="center"/>
              <w:rPr>
                <w:rFonts w:ascii="Symbol" w:eastAsia="Symbol" w:hAnsi="Symbol" w:cs="Symbol"/>
              </w:rPr>
            </w:pPr>
            <w:r>
              <w:rPr>
                <w:rFonts w:ascii="Abadi" w:eastAsia="Symbol" w:hAnsi="Abadi" w:cs="Symbol"/>
              </w:rPr>
              <w:t>R</w:t>
            </w:r>
          </w:p>
        </w:tc>
        <w:tc>
          <w:tcPr>
            <w:tcW w:w="707" w:type="dxa"/>
            <w:shd w:val="clear" w:color="auto" w:fill="E6F272"/>
            <w:vAlign w:val="center"/>
          </w:tcPr>
          <w:p w14:paraId="78987CAC" w14:textId="77777777" w:rsidR="00FF3884" w:rsidRDefault="00FF3884" w:rsidP="002355C0">
            <w:pPr>
              <w:jc w:val="center"/>
            </w:pPr>
          </w:p>
        </w:tc>
        <w:tc>
          <w:tcPr>
            <w:tcW w:w="707" w:type="dxa"/>
            <w:shd w:val="clear" w:color="auto" w:fill="DFEE4C"/>
            <w:vAlign w:val="center"/>
          </w:tcPr>
          <w:p w14:paraId="0CF3D3D0" w14:textId="77777777" w:rsidR="00FF3884" w:rsidRDefault="00FF3884" w:rsidP="002355C0">
            <w:pPr>
              <w:jc w:val="center"/>
            </w:pPr>
            <w:r>
              <w:rPr>
                <w:rFonts w:ascii="Abadi" w:hAnsi="Abadi"/>
              </w:rPr>
              <w:t>R</w:t>
            </w:r>
          </w:p>
        </w:tc>
      </w:tr>
      <w:tr w:rsidR="00FF3884" w14:paraId="107BEE04" w14:textId="77777777" w:rsidTr="00276A4D">
        <w:tc>
          <w:tcPr>
            <w:tcW w:w="5245" w:type="dxa"/>
          </w:tcPr>
          <w:p w14:paraId="1B46DD2A" w14:textId="77777777" w:rsidR="00FF3884" w:rsidRPr="00037C75" w:rsidRDefault="00FF3884" w:rsidP="002355C0">
            <w:r w:rsidRPr="00037C75">
              <w:t>Behaving respectfully, courteously and ethically towards children and their families and towards other staff.</w:t>
            </w:r>
          </w:p>
        </w:tc>
        <w:tc>
          <w:tcPr>
            <w:tcW w:w="995" w:type="dxa"/>
            <w:shd w:val="clear" w:color="auto" w:fill="FBFDE9"/>
            <w:vAlign w:val="center"/>
          </w:tcPr>
          <w:p w14:paraId="089F5FDE" w14:textId="77777777" w:rsidR="00FF3884" w:rsidRDefault="00FF3884" w:rsidP="002355C0">
            <w:pPr>
              <w:jc w:val="center"/>
              <w:rPr>
                <w:rFonts w:ascii="Abadi" w:eastAsia="Symbol" w:hAnsi="Abadi" w:cs="Symbol"/>
                <w:b/>
              </w:rPr>
            </w:pPr>
            <w:r>
              <w:rPr>
                <w:rFonts w:ascii="Symbol" w:eastAsia="Symbol" w:hAnsi="Symbol" w:cs="Symbol"/>
                <w:b/>
              </w:rPr>
              <w:t>Ö</w:t>
            </w:r>
          </w:p>
        </w:tc>
        <w:tc>
          <w:tcPr>
            <w:tcW w:w="706" w:type="dxa"/>
            <w:shd w:val="clear" w:color="auto" w:fill="F3F9BF"/>
            <w:vAlign w:val="center"/>
          </w:tcPr>
          <w:p w14:paraId="652D6AD3" w14:textId="77777777" w:rsidR="00FF3884" w:rsidRDefault="00FF3884" w:rsidP="002355C0">
            <w:pPr>
              <w:jc w:val="center"/>
              <w:rPr>
                <w:rFonts w:ascii="Abadi" w:eastAsia="Symbol" w:hAnsi="Abadi" w:cs="Symbol"/>
                <w:b/>
              </w:rPr>
            </w:pPr>
            <w:r>
              <w:rPr>
                <w:rFonts w:ascii="Symbol" w:eastAsia="Symbol" w:hAnsi="Symbol" w:cs="Symbol"/>
                <w:b/>
              </w:rPr>
              <w:t>Ö</w:t>
            </w:r>
          </w:p>
        </w:tc>
        <w:tc>
          <w:tcPr>
            <w:tcW w:w="707" w:type="dxa"/>
            <w:shd w:val="clear" w:color="auto" w:fill="ECF593"/>
            <w:vAlign w:val="center"/>
          </w:tcPr>
          <w:p w14:paraId="1A68186E" w14:textId="77777777" w:rsidR="00FF3884" w:rsidRDefault="00FF3884" w:rsidP="002355C0">
            <w:pPr>
              <w:jc w:val="center"/>
              <w:rPr>
                <w:rFonts w:ascii="Abadi" w:eastAsia="Symbol" w:hAnsi="Abadi" w:cs="Symbol"/>
              </w:rPr>
            </w:pPr>
            <w:r>
              <w:rPr>
                <w:rFonts w:ascii="Symbol" w:eastAsia="Symbol" w:hAnsi="Symbol" w:cs="Symbol"/>
              </w:rPr>
              <w:t>Ö</w:t>
            </w:r>
          </w:p>
        </w:tc>
        <w:tc>
          <w:tcPr>
            <w:tcW w:w="707" w:type="dxa"/>
            <w:shd w:val="clear" w:color="auto" w:fill="E6F272"/>
            <w:vAlign w:val="center"/>
          </w:tcPr>
          <w:p w14:paraId="267DE1D2" w14:textId="77777777" w:rsidR="00FF3884" w:rsidRDefault="00FF3884" w:rsidP="002355C0">
            <w:pPr>
              <w:jc w:val="center"/>
            </w:pPr>
          </w:p>
        </w:tc>
        <w:tc>
          <w:tcPr>
            <w:tcW w:w="707" w:type="dxa"/>
            <w:shd w:val="clear" w:color="auto" w:fill="DFEE4C"/>
            <w:vAlign w:val="center"/>
          </w:tcPr>
          <w:p w14:paraId="464CEF0F" w14:textId="77777777" w:rsidR="00FF3884" w:rsidRDefault="00FF3884" w:rsidP="002355C0">
            <w:pPr>
              <w:jc w:val="center"/>
              <w:rPr>
                <w:rFonts w:ascii="Abadi" w:hAnsi="Abadi"/>
              </w:rPr>
            </w:pPr>
            <w:r>
              <w:rPr>
                <w:rFonts w:ascii="Symbol" w:eastAsia="Symbol" w:hAnsi="Symbol" w:cs="Symbol"/>
              </w:rPr>
              <w:t>Ö</w:t>
            </w:r>
          </w:p>
        </w:tc>
      </w:tr>
      <w:tr w:rsidR="00FF3884" w14:paraId="0BFAC27E" w14:textId="77777777" w:rsidTr="00276A4D">
        <w:tc>
          <w:tcPr>
            <w:tcW w:w="5245" w:type="dxa"/>
          </w:tcPr>
          <w:p w14:paraId="7D66C194" w14:textId="7D1439B7" w:rsidR="00FF3884" w:rsidRPr="00037C75" w:rsidRDefault="00FF3884" w:rsidP="002355C0">
            <w:r w:rsidRPr="00037C75">
              <w:t xml:space="preserve">Promoting the human rights, safety and wellbeing of all children in </w:t>
            </w:r>
            <w:sdt>
              <w:sdtPr>
                <w:alias w:val="Company"/>
                <w:tag w:val=""/>
                <w:id w:val="-114833908"/>
                <w:placeholder>
                  <w:docPart w:val="178C7E56FB494B259442CC324EBA9FB7"/>
                </w:placeholder>
                <w:dataBinding w:prefixMappings="xmlns:ns0='http://schemas.openxmlformats.org/officeDocument/2006/extended-properties' " w:xpath="/ns0:Properties[1]/ns0:Company[1]" w:storeItemID="{6668398D-A668-4E3E-A5EB-62B293D839F1}"/>
                <w:text/>
              </w:sdtPr>
              <w:sdtEndPr/>
              <w:sdtContent>
                <w:r>
                  <w:t>Service Name</w:t>
                </w:r>
              </w:sdtContent>
            </w:sdt>
          </w:p>
        </w:tc>
        <w:tc>
          <w:tcPr>
            <w:tcW w:w="995" w:type="dxa"/>
            <w:shd w:val="clear" w:color="auto" w:fill="FBFDE9"/>
            <w:vAlign w:val="center"/>
          </w:tcPr>
          <w:p w14:paraId="6A1D3875" w14:textId="77777777" w:rsidR="00FF3884" w:rsidRDefault="00FF3884" w:rsidP="002355C0">
            <w:pPr>
              <w:jc w:val="center"/>
              <w:rPr>
                <w:rFonts w:ascii="Abadi" w:eastAsia="Symbol" w:hAnsi="Abadi" w:cs="Symbol"/>
                <w:b/>
              </w:rPr>
            </w:pPr>
            <w:r>
              <w:rPr>
                <w:rFonts w:ascii="Symbol" w:eastAsia="Symbol" w:hAnsi="Symbol" w:cs="Symbol"/>
                <w:b/>
              </w:rPr>
              <w:t>Ö</w:t>
            </w:r>
          </w:p>
        </w:tc>
        <w:tc>
          <w:tcPr>
            <w:tcW w:w="706" w:type="dxa"/>
            <w:shd w:val="clear" w:color="auto" w:fill="F3F9BF"/>
            <w:vAlign w:val="center"/>
          </w:tcPr>
          <w:p w14:paraId="7E0BDDB5" w14:textId="77777777" w:rsidR="00FF3884" w:rsidRDefault="00FF3884" w:rsidP="002355C0">
            <w:pPr>
              <w:jc w:val="center"/>
              <w:rPr>
                <w:rFonts w:ascii="Abadi" w:eastAsia="Symbol" w:hAnsi="Abadi" w:cs="Symbol"/>
                <w:b/>
              </w:rPr>
            </w:pPr>
            <w:r>
              <w:rPr>
                <w:rFonts w:ascii="Symbol" w:eastAsia="Symbol" w:hAnsi="Symbol" w:cs="Symbol"/>
                <w:b/>
              </w:rPr>
              <w:t>Ö</w:t>
            </w:r>
          </w:p>
        </w:tc>
        <w:tc>
          <w:tcPr>
            <w:tcW w:w="707" w:type="dxa"/>
            <w:shd w:val="clear" w:color="auto" w:fill="ECF593"/>
            <w:vAlign w:val="center"/>
          </w:tcPr>
          <w:p w14:paraId="2845569A" w14:textId="77777777" w:rsidR="00FF3884" w:rsidRDefault="00FF3884" w:rsidP="002355C0">
            <w:pPr>
              <w:jc w:val="center"/>
              <w:rPr>
                <w:rFonts w:ascii="Abadi" w:eastAsia="Symbol" w:hAnsi="Abadi" w:cs="Symbol"/>
              </w:rPr>
            </w:pPr>
            <w:r>
              <w:rPr>
                <w:rFonts w:ascii="Symbol" w:eastAsia="Symbol" w:hAnsi="Symbol" w:cs="Symbol"/>
              </w:rPr>
              <w:t>Ö</w:t>
            </w:r>
          </w:p>
        </w:tc>
        <w:tc>
          <w:tcPr>
            <w:tcW w:w="707" w:type="dxa"/>
            <w:shd w:val="clear" w:color="auto" w:fill="E6F272"/>
            <w:vAlign w:val="center"/>
          </w:tcPr>
          <w:p w14:paraId="07181084" w14:textId="77777777" w:rsidR="00FF3884" w:rsidRDefault="00FF3884" w:rsidP="002355C0">
            <w:pPr>
              <w:jc w:val="center"/>
            </w:pPr>
          </w:p>
        </w:tc>
        <w:tc>
          <w:tcPr>
            <w:tcW w:w="707" w:type="dxa"/>
            <w:shd w:val="clear" w:color="auto" w:fill="DFEE4C"/>
            <w:vAlign w:val="center"/>
          </w:tcPr>
          <w:p w14:paraId="413E3EC4" w14:textId="77777777" w:rsidR="00FF3884" w:rsidRDefault="00FF3884" w:rsidP="002355C0">
            <w:pPr>
              <w:jc w:val="center"/>
              <w:rPr>
                <w:rFonts w:ascii="Abadi" w:hAnsi="Abadi"/>
              </w:rPr>
            </w:pPr>
            <w:r>
              <w:rPr>
                <w:rFonts w:ascii="Symbol" w:eastAsia="Symbol" w:hAnsi="Symbol" w:cs="Symbol"/>
              </w:rPr>
              <w:t>Ö</w:t>
            </w:r>
          </w:p>
        </w:tc>
      </w:tr>
      <w:tr w:rsidR="00FF3884" w14:paraId="025FF12E" w14:textId="77777777" w:rsidTr="00276A4D">
        <w:tc>
          <w:tcPr>
            <w:tcW w:w="5245" w:type="dxa"/>
          </w:tcPr>
          <w:p w14:paraId="2E0414B8" w14:textId="77777777" w:rsidR="00FF3884" w:rsidRPr="00037C75" w:rsidRDefault="00FF3884" w:rsidP="002355C0">
            <w:r w:rsidRPr="00037C75">
              <w:t xml:space="preserve">Demonstrating appropriate personal and professional boundaries </w:t>
            </w:r>
            <w:r w:rsidRPr="00037C75">
              <w:rPr>
                <w:rStyle w:val="RefertosourcedefinitionsChar"/>
              </w:rPr>
              <w:t>refer to Attachment 5</w:t>
            </w:r>
          </w:p>
        </w:tc>
        <w:tc>
          <w:tcPr>
            <w:tcW w:w="995" w:type="dxa"/>
            <w:shd w:val="clear" w:color="auto" w:fill="FBFDE9"/>
            <w:vAlign w:val="center"/>
          </w:tcPr>
          <w:p w14:paraId="6D9BB27B" w14:textId="77777777" w:rsidR="00FF3884" w:rsidRDefault="00FF3884" w:rsidP="002355C0">
            <w:pPr>
              <w:jc w:val="center"/>
              <w:rPr>
                <w:rFonts w:ascii="Abadi" w:eastAsia="Symbol" w:hAnsi="Abadi" w:cs="Symbol"/>
                <w:b/>
              </w:rPr>
            </w:pPr>
            <w:r>
              <w:rPr>
                <w:rFonts w:ascii="Symbol" w:eastAsia="Symbol" w:hAnsi="Symbol" w:cs="Symbol"/>
                <w:b/>
              </w:rPr>
              <w:t>Ö</w:t>
            </w:r>
          </w:p>
        </w:tc>
        <w:tc>
          <w:tcPr>
            <w:tcW w:w="706" w:type="dxa"/>
            <w:shd w:val="clear" w:color="auto" w:fill="F3F9BF"/>
            <w:vAlign w:val="center"/>
          </w:tcPr>
          <w:p w14:paraId="091AF825" w14:textId="77777777" w:rsidR="00FF3884" w:rsidRDefault="00FF3884" w:rsidP="002355C0">
            <w:pPr>
              <w:jc w:val="center"/>
              <w:rPr>
                <w:rFonts w:ascii="Abadi" w:eastAsia="Symbol" w:hAnsi="Abadi" w:cs="Symbol"/>
                <w:b/>
              </w:rPr>
            </w:pPr>
            <w:r>
              <w:rPr>
                <w:rFonts w:ascii="Symbol" w:eastAsia="Symbol" w:hAnsi="Symbol" w:cs="Symbol"/>
                <w:b/>
              </w:rPr>
              <w:t>Ö</w:t>
            </w:r>
          </w:p>
        </w:tc>
        <w:tc>
          <w:tcPr>
            <w:tcW w:w="707" w:type="dxa"/>
            <w:shd w:val="clear" w:color="auto" w:fill="ECF593"/>
            <w:vAlign w:val="center"/>
          </w:tcPr>
          <w:p w14:paraId="6AAE66CD" w14:textId="77777777" w:rsidR="00FF3884" w:rsidRDefault="00FF3884" w:rsidP="002355C0">
            <w:pPr>
              <w:jc w:val="center"/>
              <w:rPr>
                <w:rFonts w:ascii="Abadi" w:eastAsia="Symbol" w:hAnsi="Abadi" w:cs="Symbol"/>
              </w:rPr>
            </w:pPr>
            <w:r>
              <w:rPr>
                <w:rFonts w:ascii="Symbol" w:eastAsia="Symbol" w:hAnsi="Symbol" w:cs="Symbol"/>
              </w:rPr>
              <w:t>Ö</w:t>
            </w:r>
          </w:p>
        </w:tc>
        <w:tc>
          <w:tcPr>
            <w:tcW w:w="707" w:type="dxa"/>
            <w:shd w:val="clear" w:color="auto" w:fill="E6F272"/>
            <w:vAlign w:val="center"/>
          </w:tcPr>
          <w:p w14:paraId="3FAAABA0" w14:textId="77777777" w:rsidR="00FF3884" w:rsidRDefault="00FF3884" w:rsidP="002355C0">
            <w:pPr>
              <w:jc w:val="center"/>
            </w:pPr>
          </w:p>
        </w:tc>
        <w:tc>
          <w:tcPr>
            <w:tcW w:w="707" w:type="dxa"/>
            <w:shd w:val="clear" w:color="auto" w:fill="DFEE4C"/>
            <w:vAlign w:val="center"/>
          </w:tcPr>
          <w:p w14:paraId="1186FB36" w14:textId="77777777" w:rsidR="00FF3884" w:rsidRDefault="00FF3884" w:rsidP="002355C0">
            <w:pPr>
              <w:jc w:val="center"/>
              <w:rPr>
                <w:rFonts w:ascii="Abadi" w:hAnsi="Abadi"/>
              </w:rPr>
            </w:pPr>
            <w:r>
              <w:rPr>
                <w:rFonts w:ascii="Symbol" w:eastAsia="Symbol" w:hAnsi="Symbol" w:cs="Symbol"/>
              </w:rPr>
              <w:t>Ö</w:t>
            </w:r>
          </w:p>
        </w:tc>
      </w:tr>
      <w:tr w:rsidR="00FF3884" w14:paraId="1C95FDCF" w14:textId="77777777" w:rsidTr="00276A4D">
        <w:tc>
          <w:tcPr>
            <w:tcW w:w="5245" w:type="dxa"/>
          </w:tcPr>
          <w:p w14:paraId="35B42BC8" w14:textId="77777777" w:rsidR="00FF3884" w:rsidRPr="00037C75" w:rsidRDefault="00FF3884" w:rsidP="002355C0">
            <w:r w:rsidRPr="00037C75">
              <w:t>Providing a workplace that is free from unlawful discrimination, harassment, victimisation and bullying where all persons attending are treated with dignity, courtesy and respect</w:t>
            </w:r>
          </w:p>
        </w:tc>
        <w:tc>
          <w:tcPr>
            <w:tcW w:w="995" w:type="dxa"/>
            <w:shd w:val="clear" w:color="auto" w:fill="FBFDE9"/>
            <w:vAlign w:val="center"/>
          </w:tcPr>
          <w:p w14:paraId="5C0068BB" w14:textId="77777777" w:rsidR="00FF3884" w:rsidRPr="003C7C70" w:rsidRDefault="00FF3884" w:rsidP="002355C0">
            <w:pPr>
              <w:jc w:val="center"/>
              <w:rPr>
                <w:b/>
              </w:rPr>
            </w:pPr>
            <w:r>
              <w:rPr>
                <w:rFonts w:ascii="Abadi" w:eastAsia="Symbol" w:hAnsi="Abadi" w:cs="Symbol"/>
                <w:b/>
              </w:rPr>
              <w:t>R</w:t>
            </w:r>
          </w:p>
        </w:tc>
        <w:tc>
          <w:tcPr>
            <w:tcW w:w="706" w:type="dxa"/>
            <w:shd w:val="clear" w:color="auto" w:fill="F3F9BF"/>
            <w:vAlign w:val="center"/>
          </w:tcPr>
          <w:p w14:paraId="16BEACF2"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2BFD7FAE"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3717FFCB" w14:textId="77777777" w:rsidR="00FF3884" w:rsidRDefault="00FF3884" w:rsidP="002355C0">
            <w:pPr>
              <w:jc w:val="center"/>
            </w:pPr>
          </w:p>
        </w:tc>
        <w:tc>
          <w:tcPr>
            <w:tcW w:w="707" w:type="dxa"/>
            <w:shd w:val="clear" w:color="auto" w:fill="DFEE4C"/>
            <w:vAlign w:val="center"/>
          </w:tcPr>
          <w:p w14:paraId="2EBCD076" w14:textId="77777777" w:rsidR="00FF3884" w:rsidRDefault="00FF3884" w:rsidP="002355C0">
            <w:pPr>
              <w:jc w:val="center"/>
            </w:pPr>
          </w:p>
        </w:tc>
      </w:tr>
      <w:tr w:rsidR="00FF3884" w14:paraId="1BB0E011" w14:textId="77777777" w:rsidTr="00276A4D">
        <w:tc>
          <w:tcPr>
            <w:tcW w:w="5245" w:type="dxa"/>
          </w:tcPr>
          <w:p w14:paraId="4136B7DB" w14:textId="77777777" w:rsidR="00FF3884" w:rsidRPr="00037C75" w:rsidRDefault="00FF3884" w:rsidP="002355C0">
            <w:r w:rsidRPr="00037C75">
              <w:t>Ensuring racism within the service is identified, confronted and not tolerated.</w:t>
            </w:r>
          </w:p>
        </w:tc>
        <w:tc>
          <w:tcPr>
            <w:tcW w:w="995" w:type="dxa"/>
            <w:shd w:val="clear" w:color="auto" w:fill="FBFDE9"/>
            <w:vAlign w:val="center"/>
          </w:tcPr>
          <w:p w14:paraId="6B38153D" w14:textId="77777777" w:rsidR="00FF3884" w:rsidRPr="003C7C70" w:rsidRDefault="00FF3884" w:rsidP="002355C0">
            <w:pPr>
              <w:jc w:val="center"/>
              <w:rPr>
                <w:b/>
              </w:rPr>
            </w:pPr>
            <w:r>
              <w:rPr>
                <w:rFonts w:ascii="Abadi" w:hAnsi="Abadi"/>
                <w:b/>
              </w:rPr>
              <w:t>R</w:t>
            </w:r>
          </w:p>
        </w:tc>
        <w:tc>
          <w:tcPr>
            <w:tcW w:w="706" w:type="dxa"/>
            <w:shd w:val="clear" w:color="auto" w:fill="F3F9BF"/>
            <w:vAlign w:val="center"/>
          </w:tcPr>
          <w:p w14:paraId="6193A657"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78614812"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4716CD08" w14:textId="77777777" w:rsidR="00FF3884" w:rsidRDefault="00FF3884" w:rsidP="002355C0">
            <w:pPr>
              <w:jc w:val="center"/>
            </w:pPr>
            <w:r>
              <w:rPr>
                <w:rFonts w:ascii="Symbol" w:eastAsia="Symbol" w:hAnsi="Symbol" w:cs="Symbol"/>
              </w:rPr>
              <w:t>Ö</w:t>
            </w:r>
          </w:p>
        </w:tc>
        <w:tc>
          <w:tcPr>
            <w:tcW w:w="707" w:type="dxa"/>
            <w:shd w:val="clear" w:color="auto" w:fill="DFEE4C"/>
            <w:vAlign w:val="center"/>
          </w:tcPr>
          <w:p w14:paraId="50C4745C" w14:textId="77777777" w:rsidR="00FF3884" w:rsidRDefault="00FF3884" w:rsidP="002355C0">
            <w:pPr>
              <w:jc w:val="center"/>
            </w:pPr>
            <w:r>
              <w:rPr>
                <w:rFonts w:ascii="Symbol" w:eastAsia="Symbol" w:hAnsi="Symbol" w:cs="Symbol"/>
              </w:rPr>
              <w:t>Ö</w:t>
            </w:r>
          </w:p>
        </w:tc>
      </w:tr>
      <w:tr w:rsidR="00FF3884" w14:paraId="16B2C874" w14:textId="77777777" w:rsidTr="00276A4D">
        <w:tc>
          <w:tcPr>
            <w:tcW w:w="5245" w:type="dxa"/>
          </w:tcPr>
          <w:p w14:paraId="6B909C34" w14:textId="77777777" w:rsidR="00FF3884" w:rsidRPr="00037C75" w:rsidRDefault="00FF3884" w:rsidP="002355C0">
            <w:r w:rsidRPr="00037C75">
              <w:t xml:space="preserve">Ensuing all early childhood teachers/educators/other staff, volunteers, students and parents/guardians are aware of behaviours that are considered concerning, misconduct, or criminal conduct within the service </w:t>
            </w:r>
            <w:r w:rsidRPr="00037C75">
              <w:rPr>
                <w:rStyle w:val="RefertosourcedefinitionsChar"/>
              </w:rPr>
              <w:t>(refer to Attachment 5)</w:t>
            </w:r>
          </w:p>
        </w:tc>
        <w:tc>
          <w:tcPr>
            <w:tcW w:w="995" w:type="dxa"/>
            <w:shd w:val="clear" w:color="auto" w:fill="FBFDE9"/>
            <w:vAlign w:val="center"/>
          </w:tcPr>
          <w:p w14:paraId="25C5614A" w14:textId="77777777" w:rsidR="00FF3884" w:rsidRDefault="00FF3884" w:rsidP="002355C0">
            <w:pPr>
              <w:jc w:val="center"/>
              <w:rPr>
                <w:rFonts w:ascii="Abadi" w:hAnsi="Abadi"/>
                <w:b/>
              </w:rPr>
            </w:pPr>
            <w:r>
              <w:rPr>
                <w:rFonts w:ascii="Abadi" w:hAnsi="Abadi"/>
                <w:b/>
              </w:rPr>
              <w:t>R</w:t>
            </w:r>
          </w:p>
        </w:tc>
        <w:tc>
          <w:tcPr>
            <w:tcW w:w="706" w:type="dxa"/>
            <w:shd w:val="clear" w:color="auto" w:fill="F3F9BF"/>
            <w:vAlign w:val="center"/>
          </w:tcPr>
          <w:p w14:paraId="20322B07" w14:textId="77777777" w:rsidR="00FF3884" w:rsidRDefault="00FF3884" w:rsidP="002355C0">
            <w:pPr>
              <w:jc w:val="center"/>
            </w:pPr>
            <w:r>
              <w:rPr>
                <w:rFonts w:ascii="Abadi" w:hAnsi="Abadi"/>
              </w:rPr>
              <w:t>R</w:t>
            </w:r>
          </w:p>
        </w:tc>
        <w:tc>
          <w:tcPr>
            <w:tcW w:w="707" w:type="dxa"/>
            <w:shd w:val="clear" w:color="auto" w:fill="ECF593"/>
            <w:vAlign w:val="center"/>
          </w:tcPr>
          <w:p w14:paraId="3FA96889"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611C2410" w14:textId="77777777" w:rsidR="00FF3884" w:rsidRDefault="00FF3884" w:rsidP="002355C0">
            <w:pPr>
              <w:jc w:val="center"/>
            </w:pPr>
            <w:r>
              <w:rPr>
                <w:rFonts w:ascii="Symbol" w:eastAsia="Symbol" w:hAnsi="Symbol" w:cs="Symbol"/>
              </w:rPr>
              <w:t>Ö</w:t>
            </w:r>
          </w:p>
        </w:tc>
        <w:tc>
          <w:tcPr>
            <w:tcW w:w="707" w:type="dxa"/>
            <w:shd w:val="clear" w:color="auto" w:fill="DFEE4C"/>
            <w:vAlign w:val="center"/>
          </w:tcPr>
          <w:p w14:paraId="0FA060EB" w14:textId="77777777" w:rsidR="00FF3884" w:rsidRDefault="00FF3884" w:rsidP="002355C0">
            <w:pPr>
              <w:jc w:val="center"/>
            </w:pPr>
            <w:r>
              <w:rPr>
                <w:rFonts w:ascii="Symbol" w:eastAsia="Symbol" w:hAnsi="Symbol" w:cs="Symbol"/>
              </w:rPr>
              <w:t>Ö</w:t>
            </w:r>
          </w:p>
        </w:tc>
      </w:tr>
      <w:tr w:rsidR="00FF3884" w14:paraId="2EBE2AAB" w14:textId="77777777" w:rsidTr="00276A4D">
        <w:tc>
          <w:tcPr>
            <w:tcW w:w="5245" w:type="dxa"/>
          </w:tcPr>
          <w:p w14:paraId="63C0BCA4" w14:textId="77777777" w:rsidR="00FF3884" w:rsidRPr="00C94016" w:rsidRDefault="00FF3884" w:rsidP="002355C0">
            <w:r w:rsidRPr="002C496E">
              <w:lastRenderedPageBreak/>
              <w:t xml:space="preserve">Ensuring that the children educated and cared for at [Service Name] are protected from harm and from any hazard likely to cause injury </w:t>
            </w:r>
            <w:r w:rsidRPr="00FB0539">
              <w:rPr>
                <w:rStyle w:val="RegulationLawChar"/>
              </w:rPr>
              <w:t>(National Law: Section 167)</w:t>
            </w:r>
          </w:p>
        </w:tc>
        <w:tc>
          <w:tcPr>
            <w:tcW w:w="995" w:type="dxa"/>
            <w:shd w:val="clear" w:color="auto" w:fill="FBFDE9"/>
            <w:vAlign w:val="center"/>
          </w:tcPr>
          <w:p w14:paraId="7411C9C0" w14:textId="77777777" w:rsidR="00FF3884" w:rsidRPr="003C7C70" w:rsidRDefault="00FF3884" w:rsidP="002355C0">
            <w:pPr>
              <w:jc w:val="center"/>
              <w:rPr>
                <w:b/>
              </w:rPr>
            </w:pPr>
            <w:r>
              <w:rPr>
                <w:rFonts w:ascii="Abadi" w:eastAsia="Symbol" w:hAnsi="Abadi" w:cs="Symbol"/>
                <w:b/>
              </w:rPr>
              <w:t>R</w:t>
            </w:r>
          </w:p>
        </w:tc>
        <w:tc>
          <w:tcPr>
            <w:tcW w:w="706" w:type="dxa"/>
            <w:shd w:val="clear" w:color="auto" w:fill="F3F9BF"/>
            <w:vAlign w:val="center"/>
          </w:tcPr>
          <w:p w14:paraId="6975B359" w14:textId="77777777" w:rsidR="00FF3884" w:rsidRPr="003C7C70" w:rsidRDefault="00FF3884" w:rsidP="002355C0">
            <w:pPr>
              <w:jc w:val="center"/>
              <w:rPr>
                <w:b/>
              </w:rPr>
            </w:pPr>
            <w:r>
              <w:rPr>
                <w:rFonts w:ascii="Abadi" w:eastAsia="Symbol" w:hAnsi="Abadi" w:cs="Symbol"/>
                <w:b/>
              </w:rPr>
              <w:t>R</w:t>
            </w:r>
          </w:p>
        </w:tc>
        <w:tc>
          <w:tcPr>
            <w:tcW w:w="707" w:type="dxa"/>
            <w:shd w:val="clear" w:color="auto" w:fill="ECF593"/>
            <w:vAlign w:val="center"/>
          </w:tcPr>
          <w:p w14:paraId="636E4D0C"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198EBEE5" w14:textId="77777777" w:rsidR="00FF3884" w:rsidRDefault="00FF3884" w:rsidP="002355C0">
            <w:pPr>
              <w:jc w:val="center"/>
            </w:pPr>
          </w:p>
        </w:tc>
        <w:tc>
          <w:tcPr>
            <w:tcW w:w="707" w:type="dxa"/>
            <w:shd w:val="clear" w:color="auto" w:fill="DFEE4C"/>
            <w:vAlign w:val="center"/>
          </w:tcPr>
          <w:p w14:paraId="143E227F" w14:textId="77777777" w:rsidR="00FF3884" w:rsidRDefault="00FF3884" w:rsidP="002355C0">
            <w:pPr>
              <w:jc w:val="center"/>
            </w:pPr>
          </w:p>
        </w:tc>
      </w:tr>
      <w:tr w:rsidR="00FF3884" w14:paraId="2FE835AE" w14:textId="77777777" w:rsidTr="00276A4D">
        <w:tc>
          <w:tcPr>
            <w:tcW w:w="5245" w:type="dxa"/>
          </w:tcPr>
          <w:p w14:paraId="5077B55E" w14:textId="21FC71F3" w:rsidR="00FF3884" w:rsidRPr="00037C75" w:rsidRDefault="00FF3884" w:rsidP="002355C0">
            <w:r w:rsidRPr="00037C75">
              <w:t xml:space="preserve">Identifying and mitigating risks to children’s safety and wellbeing as required by </w:t>
            </w:r>
            <w:sdt>
              <w:sdtPr>
                <w:alias w:val="Company"/>
                <w:tag w:val=""/>
                <w:id w:val="-1864888198"/>
                <w:placeholder>
                  <w:docPart w:val="9AB50DAD20C74A3F9105DC6D051CFF62"/>
                </w:placeholder>
                <w:dataBinding w:prefixMappings="xmlns:ns0='http://schemas.openxmlformats.org/officeDocument/2006/extended-properties' " w:xpath="/ns0:Properties[1]/ns0:Company[1]" w:storeItemID="{6668398D-A668-4E3E-A5EB-62B293D839F1}"/>
                <w:text/>
              </w:sdtPr>
              <w:sdtEndPr/>
              <w:sdtContent>
                <w:r>
                  <w:t>Service Name</w:t>
                </w:r>
              </w:sdtContent>
            </w:sdt>
            <w:r w:rsidRPr="00037C75">
              <w:t xml:space="preserve"> risk assessment and management processes</w:t>
            </w:r>
          </w:p>
        </w:tc>
        <w:tc>
          <w:tcPr>
            <w:tcW w:w="995" w:type="dxa"/>
            <w:shd w:val="clear" w:color="auto" w:fill="FBFDE9"/>
            <w:vAlign w:val="center"/>
          </w:tcPr>
          <w:p w14:paraId="1B75A96C" w14:textId="77777777" w:rsidR="00FF3884" w:rsidRDefault="00FF3884" w:rsidP="002355C0">
            <w:pPr>
              <w:jc w:val="center"/>
              <w:rPr>
                <w:rFonts w:ascii="Abadi" w:eastAsia="Symbol" w:hAnsi="Abadi" w:cs="Symbol"/>
                <w:b/>
              </w:rPr>
            </w:pPr>
            <w:r>
              <w:rPr>
                <w:rFonts w:ascii="Abadi" w:eastAsia="Symbol" w:hAnsi="Abadi" w:cs="Symbol"/>
                <w:b/>
              </w:rPr>
              <w:t>R</w:t>
            </w:r>
          </w:p>
        </w:tc>
        <w:tc>
          <w:tcPr>
            <w:tcW w:w="706" w:type="dxa"/>
            <w:shd w:val="clear" w:color="auto" w:fill="F3F9BF"/>
            <w:vAlign w:val="center"/>
          </w:tcPr>
          <w:p w14:paraId="0BF158A6" w14:textId="77777777" w:rsidR="00FF3884" w:rsidRDefault="00FF3884" w:rsidP="002355C0">
            <w:pPr>
              <w:jc w:val="center"/>
              <w:rPr>
                <w:rFonts w:ascii="Abadi" w:eastAsia="Symbol" w:hAnsi="Abadi" w:cs="Symbol"/>
                <w:b/>
              </w:rPr>
            </w:pPr>
            <w:r>
              <w:rPr>
                <w:rFonts w:ascii="Abadi" w:eastAsia="Symbol" w:hAnsi="Abadi" w:cs="Symbol"/>
                <w:b/>
              </w:rPr>
              <w:t>R</w:t>
            </w:r>
          </w:p>
        </w:tc>
        <w:tc>
          <w:tcPr>
            <w:tcW w:w="707" w:type="dxa"/>
            <w:shd w:val="clear" w:color="auto" w:fill="ECF593"/>
            <w:vAlign w:val="center"/>
          </w:tcPr>
          <w:p w14:paraId="44E28590" w14:textId="77777777" w:rsidR="00FF3884" w:rsidRDefault="00FF3884" w:rsidP="002355C0">
            <w:pPr>
              <w:jc w:val="center"/>
              <w:rPr>
                <w:rFonts w:ascii="Symbol" w:eastAsia="Symbol" w:hAnsi="Symbol" w:cs="Symbol"/>
              </w:rPr>
            </w:pPr>
            <w:r>
              <w:rPr>
                <w:rFonts w:ascii="Symbol" w:eastAsia="Symbol" w:hAnsi="Symbol" w:cs="Symbol"/>
              </w:rPr>
              <w:t>Ö</w:t>
            </w:r>
          </w:p>
        </w:tc>
        <w:tc>
          <w:tcPr>
            <w:tcW w:w="707" w:type="dxa"/>
            <w:shd w:val="clear" w:color="auto" w:fill="E6F272"/>
            <w:vAlign w:val="center"/>
          </w:tcPr>
          <w:p w14:paraId="412AB410" w14:textId="77777777" w:rsidR="00FF3884" w:rsidRDefault="00FF3884" w:rsidP="002355C0">
            <w:pPr>
              <w:jc w:val="center"/>
            </w:pPr>
          </w:p>
        </w:tc>
        <w:tc>
          <w:tcPr>
            <w:tcW w:w="707" w:type="dxa"/>
            <w:shd w:val="clear" w:color="auto" w:fill="DFEE4C"/>
            <w:vAlign w:val="center"/>
          </w:tcPr>
          <w:p w14:paraId="1E4A9FFB" w14:textId="77777777" w:rsidR="00FF3884" w:rsidRDefault="00FF3884" w:rsidP="002355C0">
            <w:pPr>
              <w:jc w:val="center"/>
            </w:pPr>
            <w:r>
              <w:rPr>
                <w:rFonts w:ascii="Symbol" w:eastAsia="Symbol" w:hAnsi="Symbol" w:cs="Symbol"/>
              </w:rPr>
              <w:t>Ö</w:t>
            </w:r>
          </w:p>
        </w:tc>
      </w:tr>
      <w:tr w:rsidR="00FF3884" w14:paraId="6FFB5398" w14:textId="77777777" w:rsidTr="00276A4D">
        <w:tc>
          <w:tcPr>
            <w:tcW w:w="5245" w:type="dxa"/>
          </w:tcPr>
          <w:p w14:paraId="7A601159" w14:textId="77777777" w:rsidR="00FF3884" w:rsidRPr="00037C75" w:rsidRDefault="00FF3884" w:rsidP="002355C0">
            <w:r w:rsidRPr="00037C75">
              <w:t xml:space="preserve">Responding to any concerns or complaints of child harm or abuse promptly and in line with </w:t>
            </w:r>
            <w:r w:rsidRPr="00037C75">
              <w:rPr>
                <w:rStyle w:val="PolicyNameChar"/>
              </w:rPr>
              <w:t xml:space="preserve">Compliments and Complaints policy </w:t>
            </w:r>
          </w:p>
        </w:tc>
        <w:tc>
          <w:tcPr>
            <w:tcW w:w="995" w:type="dxa"/>
            <w:shd w:val="clear" w:color="auto" w:fill="FBFDE9"/>
            <w:vAlign w:val="center"/>
          </w:tcPr>
          <w:p w14:paraId="52868BED" w14:textId="77777777" w:rsidR="00FF3884" w:rsidRDefault="00FF3884" w:rsidP="002355C0">
            <w:pPr>
              <w:jc w:val="center"/>
              <w:rPr>
                <w:rFonts w:ascii="Abadi" w:eastAsia="Symbol" w:hAnsi="Abadi" w:cs="Symbol"/>
                <w:b/>
              </w:rPr>
            </w:pPr>
            <w:r>
              <w:rPr>
                <w:rFonts w:ascii="Abadi" w:eastAsia="Symbol" w:hAnsi="Abadi" w:cs="Symbol"/>
                <w:b/>
              </w:rPr>
              <w:t>R</w:t>
            </w:r>
          </w:p>
        </w:tc>
        <w:tc>
          <w:tcPr>
            <w:tcW w:w="706" w:type="dxa"/>
            <w:shd w:val="clear" w:color="auto" w:fill="F3F9BF"/>
            <w:vAlign w:val="center"/>
          </w:tcPr>
          <w:p w14:paraId="0EB2E209" w14:textId="77777777" w:rsidR="00FF3884" w:rsidRDefault="00FF3884" w:rsidP="002355C0">
            <w:pPr>
              <w:jc w:val="center"/>
              <w:rPr>
                <w:rFonts w:ascii="Abadi" w:eastAsia="Symbol" w:hAnsi="Abadi" w:cs="Symbol"/>
                <w:b/>
              </w:rPr>
            </w:pPr>
            <w:r>
              <w:rPr>
                <w:rFonts w:ascii="Abadi" w:eastAsia="Symbol" w:hAnsi="Abadi" w:cs="Symbol"/>
                <w:b/>
              </w:rPr>
              <w:t>R</w:t>
            </w:r>
          </w:p>
        </w:tc>
        <w:tc>
          <w:tcPr>
            <w:tcW w:w="707" w:type="dxa"/>
            <w:shd w:val="clear" w:color="auto" w:fill="ECF593"/>
            <w:vAlign w:val="center"/>
          </w:tcPr>
          <w:p w14:paraId="7F962C10" w14:textId="77777777" w:rsidR="00FF3884" w:rsidRDefault="00FF3884" w:rsidP="002355C0">
            <w:pPr>
              <w:jc w:val="center"/>
              <w:rPr>
                <w:rFonts w:ascii="Symbol" w:eastAsia="Symbol" w:hAnsi="Symbol" w:cs="Symbol"/>
              </w:rPr>
            </w:pPr>
            <w:r>
              <w:rPr>
                <w:rFonts w:ascii="Abadi" w:eastAsia="Symbol" w:hAnsi="Abadi" w:cs="Symbol"/>
              </w:rPr>
              <w:t>R</w:t>
            </w:r>
          </w:p>
        </w:tc>
        <w:tc>
          <w:tcPr>
            <w:tcW w:w="707" w:type="dxa"/>
            <w:shd w:val="clear" w:color="auto" w:fill="E6F272"/>
            <w:vAlign w:val="center"/>
          </w:tcPr>
          <w:p w14:paraId="3F2555E0" w14:textId="77777777" w:rsidR="00FF3884" w:rsidRDefault="00FF3884" w:rsidP="002355C0">
            <w:pPr>
              <w:jc w:val="center"/>
            </w:pPr>
          </w:p>
        </w:tc>
        <w:tc>
          <w:tcPr>
            <w:tcW w:w="707" w:type="dxa"/>
            <w:shd w:val="clear" w:color="auto" w:fill="DFEE4C"/>
            <w:vAlign w:val="center"/>
          </w:tcPr>
          <w:p w14:paraId="165C5A27" w14:textId="77777777" w:rsidR="00FF3884" w:rsidRDefault="00FF3884" w:rsidP="002355C0">
            <w:pPr>
              <w:jc w:val="center"/>
            </w:pPr>
            <w:r>
              <w:rPr>
                <w:rFonts w:ascii="Abadi" w:hAnsi="Abadi"/>
              </w:rPr>
              <w:t>R</w:t>
            </w:r>
          </w:p>
        </w:tc>
      </w:tr>
      <w:tr w:rsidR="00FF3884" w14:paraId="02695452" w14:textId="77777777" w:rsidTr="00276A4D">
        <w:tc>
          <w:tcPr>
            <w:tcW w:w="5245" w:type="dxa"/>
          </w:tcPr>
          <w:p w14:paraId="17C2EEB9" w14:textId="77777777" w:rsidR="00FF3884" w:rsidRDefault="00FF3884" w:rsidP="002355C0">
            <w:r w:rsidRPr="00C94016">
              <w:t>Providing guidance through leadership and by being a positive role model; putting children first, prioritising training and education and having a culture of continuous improvement</w:t>
            </w:r>
          </w:p>
        </w:tc>
        <w:tc>
          <w:tcPr>
            <w:tcW w:w="995" w:type="dxa"/>
            <w:shd w:val="clear" w:color="auto" w:fill="FBFDE9"/>
            <w:vAlign w:val="center"/>
          </w:tcPr>
          <w:p w14:paraId="2C4CF677" w14:textId="77777777" w:rsidR="00FF3884" w:rsidRPr="003C7C70" w:rsidRDefault="00FF3884" w:rsidP="002355C0">
            <w:pPr>
              <w:jc w:val="center"/>
              <w:rPr>
                <w:b/>
              </w:rPr>
            </w:pPr>
            <w:r>
              <w:rPr>
                <w:rFonts w:ascii="Abadi" w:eastAsia="Symbol" w:hAnsi="Abadi" w:cs="Symbol"/>
                <w:b/>
              </w:rPr>
              <w:t>R</w:t>
            </w:r>
          </w:p>
        </w:tc>
        <w:tc>
          <w:tcPr>
            <w:tcW w:w="706" w:type="dxa"/>
            <w:shd w:val="clear" w:color="auto" w:fill="F3F9BF"/>
            <w:vAlign w:val="center"/>
          </w:tcPr>
          <w:p w14:paraId="1F98031B"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25BBEE6A" w14:textId="77777777" w:rsidR="00FF3884" w:rsidRDefault="00FF3884" w:rsidP="002355C0">
            <w:pPr>
              <w:jc w:val="center"/>
            </w:pPr>
          </w:p>
        </w:tc>
        <w:tc>
          <w:tcPr>
            <w:tcW w:w="707" w:type="dxa"/>
            <w:shd w:val="clear" w:color="auto" w:fill="E6F272"/>
            <w:vAlign w:val="center"/>
          </w:tcPr>
          <w:p w14:paraId="35B6168D" w14:textId="77777777" w:rsidR="00FF3884" w:rsidRDefault="00FF3884" w:rsidP="002355C0">
            <w:pPr>
              <w:jc w:val="center"/>
            </w:pPr>
          </w:p>
        </w:tc>
        <w:tc>
          <w:tcPr>
            <w:tcW w:w="707" w:type="dxa"/>
            <w:shd w:val="clear" w:color="auto" w:fill="DFEE4C"/>
            <w:vAlign w:val="center"/>
          </w:tcPr>
          <w:p w14:paraId="258BE1FC" w14:textId="77777777" w:rsidR="00FF3884" w:rsidRDefault="00FF3884" w:rsidP="002355C0">
            <w:pPr>
              <w:jc w:val="center"/>
            </w:pPr>
          </w:p>
        </w:tc>
      </w:tr>
      <w:tr w:rsidR="00FF3884" w14:paraId="557E5471" w14:textId="77777777" w:rsidTr="00276A4D">
        <w:tc>
          <w:tcPr>
            <w:tcW w:w="5245" w:type="dxa"/>
          </w:tcPr>
          <w:p w14:paraId="1DD4841D" w14:textId="77777777" w:rsidR="00FF3884" w:rsidRDefault="00FF3884" w:rsidP="002355C0">
            <w:r w:rsidRPr="000C1D1D">
              <w:t xml:space="preserve">Developing, updating and reviewing Code of Conduct for [Service Name] in collaboration with </w:t>
            </w:r>
            <w:r>
              <w:t>all stakeholders</w:t>
            </w:r>
            <w:r w:rsidRPr="000C1D1D">
              <w:t xml:space="preserve"> with</w:t>
            </w:r>
            <w:r>
              <w:t>in</w:t>
            </w:r>
            <w:r w:rsidRPr="000C1D1D">
              <w:t xml:space="preserve"> the service </w:t>
            </w:r>
            <w:r w:rsidRPr="00FB0539">
              <w:rPr>
                <w:rStyle w:val="RefertoSourceDefinitionsAttachmentChar"/>
              </w:rPr>
              <w:t>(refer to Attachments 1 and 3)</w:t>
            </w:r>
          </w:p>
        </w:tc>
        <w:tc>
          <w:tcPr>
            <w:tcW w:w="995" w:type="dxa"/>
            <w:shd w:val="clear" w:color="auto" w:fill="FBFDE9"/>
            <w:vAlign w:val="center"/>
          </w:tcPr>
          <w:p w14:paraId="7CDD1A76" w14:textId="77777777" w:rsidR="00FF3884" w:rsidRPr="003C7C70" w:rsidRDefault="00FF3884" w:rsidP="002355C0">
            <w:pPr>
              <w:jc w:val="center"/>
              <w:rPr>
                <w:b/>
              </w:rPr>
            </w:pPr>
            <w:r>
              <w:rPr>
                <w:rFonts w:ascii="Abadi" w:eastAsia="Symbol" w:hAnsi="Abadi" w:cs="Symbol"/>
                <w:b/>
              </w:rPr>
              <w:t>R</w:t>
            </w:r>
          </w:p>
        </w:tc>
        <w:tc>
          <w:tcPr>
            <w:tcW w:w="706" w:type="dxa"/>
            <w:shd w:val="clear" w:color="auto" w:fill="F3F9BF"/>
            <w:vAlign w:val="center"/>
          </w:tcPr>
          <w:p w14:paraId="494D0E1D"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2C234215"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5FAAE769" w14:textId="77777777" w:rsidR="00FF3884" w:rsidRDefault="00FF3884" w:rsidP="002355C0">
            <w:pPr>
              <w:jc w:val="center"/>
            </w:pPr>
            <w:r>
              <w:rPr>
                <w:rFonts w:ascii="Symbol" w:eastAsia="Symbol" w:hAnsi="Symbol" w:cs="Symbol"/>
              </w:rPr>
              <w:t>Ö</w:t>
            </w:r>
          </w:p>
        </w:tc>
        <w:tc>
          <w:tcPr>
            <w:tcW w:w="707" w:type="dxa"/>
            <w:shd w:val="clear" w:color="auto" w:fill="DFEE4C"/>
            <w:vAlign w:val="center"/>
          </w:tcPr>
          <w:p w14:paraId="3A7C816F" w14:textId="77777777" w:rsidR="00FF3884" w:rsidRDefault="00FF3884" w:rsidP="002355C0">
            <w:pPr>
              <w:jc w:val="center"/>
            </w:pPr>
          </w:p>
        </w:tc>
      </w:tr>
      <w:tr w:rsidR="00FF3884" w14:paraId="344235E6" w14:textId="77777777" w:rsidTr="00276A4D">
        <w:tc>
          <w:tcPr>
            <w:tcW w:w="5245" w:type="dxa"/>
          </w:tcPr>
          <w:p w14:paraId="6A7A5A13" w14:textId="77777777" w:rsidR="00FF3884" w:rsidRDefault="00FF3884" w:rsidP="002355C0">
            <w:r w:rsidRPr="000C1D1D">
              <w:t xml:space="preserve">Ensuring that </w:t>
            </w:r>
            <w:r w:rsidRPr="003C7C70">
              <w:t>early childhood teachers/educators/other staff, volunteers, students and parents/guardians</w:t>
            </w:r>
            <w:r w:rsidRPr="000C1D1D">
              <w:t xml:space="preserve"> are provided with a copy of this policy on employment, engagement or enrolment at the service and that the current codes of conduct are publicly displayed and promoted to everyone including contractors and visitors</w:t>
            </w:r>
          </w:p>
        </w:tc>
        <w:tc>
          <w:tcPr>
            <w:tcW w:w="995" w:type="dxa"/>
            <w:shd w:val="clear" w:color="auto" w:fill="FBFDE9"/>
            <w:vAlign w:val="center"/>
          </w:tcPr>
          <w:p w14:paraId="72DE81BC" w14:textId="77777777" w:rsidR="00FF3884" w:rsidRPr="003C7C70" w:rsidRDefault="00FF3884" w:rsidP="002355C0">
            <w:pPr>
              <w:jc w:val="center"/>
              <w:rPr>
                <w:b/>
              </w:rPr>
            </w:pPr>
            <w:r>
              <w:rPr>
                <w:rFonts w:ascii="Abadi" w:eastAsia="Symbol" w:hAnsi="Abadi" w:cs="Symbol"/>
                <w:b/>
              </w:rPr>
              <w:t>R</w:t>
            </w:r>
          </w:p>
        </w:tc>
        <w:tc>
          <w:tcPr>
            <w:tcW w:w="706" w:type="dxa"/>
            <w:shd w:val="clear" w:color="auto" w:fill="F3F9BF"/>
            <w:vAlign w:val="center"/>
          </w:tcPr>
          <w:p w14:paraId="5D240CA5"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4B05FFD1" w14:textId="77777777" w:rsidR="00FF3884" w:rsidRDefault="00FF3884" w:rsidP="002355C0">
            <w:pPr>
              <w:jc w:val="center"/>
            </w:pPr>
          </w:p>
        </w:tc>
        <w:tc>
          <w:tcPr>
            <w:tcW w:w="707" w:type="dxa"/>
            <w:shd w:val="clear" w:color="auto" w:fill="E6F272"/>
            <w:vAlign w:val="center"/>
          </w:tcPr>
          <w:p w14:paraId="4033C1A7" w14:textId="77777777" w:rsidR="00FF3884" w:rsidRDefault="00FF3884" w:rsidP="002355C0">
            <w:pPr>
              <w:jc w:val="center"/>
            </w:pPr>
          </w:p>
        </w:tc>
        <w:tc>
          <w:tcPr>
            <w:tcW w:w="707" w:type="dxa"/>
            <w:shd w:val="clear" w:color="auto" w:fill="DFEE4C"/>
            <w:vAlign w:val="center"/>
          </w:tcPr>
          <w:p w14:paraId="1C98FD82" w14:textId="77777777" w:rsidR="00FF3884" w:rsidRDefault="00FF3884" w:rsidP="002355C0">
            <w:pPr>
              <w:jc w:val="center"/>
            </w:pPr>
          </w:p>
        </w:tc>
      </w:tr>
      <w:tr w:rsidR="00FF3884" w14:paraId="63A63EE2" w14:textId="77777777" w:rsidTr="00276A4D">
        <w:tc>
          <w:tcPr>
            <w:tcW w:w="5245" w:type="dxa"/>
          </w:tcPr>
          <w:p w14:paraId="6B1A91F1" w14:textId="77777777" w:rsidR="00FF3884" w:rsidRDefault="00FF3884" w:rsidP="002355C0">
            <w:r w:rsidRPr="000C1D1D">
              <w:t>Ensuring that the codes of conduct are regularly discussed at staff meetings to reinforce expectations</w:t>
            </w:r>
          </w:p>
        </w:tc>
        <w:tc>
          <w:tcPr>
            <w:tcW w:w="995" w:type="dxa"/>
            <w:shd w:val="clear" w:color="auto" w:fill="FBFDE9"/>
            <w:vAlign w:val="center"/>
          </w:tcPr>
          <w:p w14:paraId="755DBF23" w14:textId="77777777" w:rsidR="00FF3884" w:rsidRPr="00A24234" w:rsidRDefault="00FF3884" w:rsidP="002355C0">
            <w:pPr>
              <w:jc w:val="center"/>
              <w:rPr>
                <w:b/>
              </w:rPr>
            </w:pPr>
            <w:r>
              <w:rPr>
                <w:rFonts w:ascii="Abadi" w:eastAsia="Symbol" w:hAnsi="Abadi" w:cs="Symbol"/>
                <w:b/>
              </w:rPr>
              <w:t>R</w:t>
            </w:r>
          </w:p>
        </w:tc>
        <w:tc>
          <w:tcPr>
            <w:tcW w:w="706" w:type="dxa"/>
            <w:shd w:val="clear" w:color="auto" w:fill="F3F9BF"/>
            <w:vAlign w:val="center"/>
          </w:tcPr>
          <w:p w14:paraId="287A93D5"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01861E6F" w14:textId="77777777" w:rsidR="00FF3884" w:rsidRDefault="00FF3884" w:rsidP="002355C0">
            <w:pPr>
              <w:jc w:val="center"/>
            </w:pPr>
          </w:p>
        </w:tc>
        <w:tc>
          <w:tcPr>
            <w:tcW w:w="707" w:type="dxa"/>
            <w:shd w:val="clear" w:color="auto" w:fill="E6F272"/>
            <w:vAlign w:val="center"/>
          </w:tcPr>
          <w:p w14:paraId="114A49D1" w14:textId="77777777" w:rsidR="00FF3884" w:rsidRDefault="00FF3884" w:rsidP="002355C0">
            <w:pPr>
              <w:jc w:val="center"/>
            </w:pPr>
          </w:p>
        </w:tc>
        <w:tc>
          <w:tcPr>
            <w:tcW w:w="707" w:type="dxa"/>
            <w:shd w:val="clear" w:color="auto" w:fill="DFEE4C"/>
            <w:vAlign w:val="center"/>
          </w:tcPr>
          <w:p w14:paraId="69FE80F6" w14:textId="77777777" w:rsidR="00FF3884" w:rsidRDefault="00FF3884" w:rsidP="002355C0">
            <w:pPr>
              <w:jc w:val="center"/>
            </w:pPr>
          </w:p>
        </w:tc>
      </w:tr>
      <w:tr w:rsidR="00FF3884" w14:paraId="7FF943A9" w14:textId="77777777" w:rsidTr="00276A4D">
        <w:tc>
          <w:tcPr>
            <w:tcW w:w="5245" w:type="dxa"/>
          </w:tcPr>
          <w:p w14:paraId="7BC760A1" w14:textId="77777777" w:rsidR="00FF3884" w:rsidRDefault="00FF3884" w:rsidP="002355C0">
            <w:r w:rsidRPr="000C1D1D">
              <w:t>Developing a culture of accountability within the service for complying with the code</w:t>
            </w:r>
            <w:r>
              <w:t xml:space="preserve"> o</w:t>
            </w:r>
            <w:r w:rsidRPr="000C1D1D">
              <w:t xml:space="preserve">f conduct and responding when </w:t>
            </w:r>
            <w:r w:rsidRPr="00037C75">
              <w:t xml:space="preserve">behavioural expectations are not adhered to </w:t>
            </w:r>
            <w:r w:rsidRPr="00037C75">
              <w:rPr>
                <w:rStyle w:val="RefertoSourceDefinitionsAttachmentChar"/>
              </w:rPr>
              <w:t>(refer to Attachment 5)</w:t>
            </w:r>
            <w:r w:rsidRPr="007E2B12">
              <w:rPr>
                <w:rStyle w:val="RefertoSourceDefinitionsAttachmentChar"/>
              </w:rPr>
              <w:t xml:space="preserve"> </w:t>
            </w:r>
          </w:p>
        </w:tc>
        <w:tc>
          <w:tcPr>
            <w:tcW w:w="995" w:type="dxa"/>
            <w:shd w:val="clear" w:color="auto" w:fill="FBFDE9"/>
            <w:vAlign w:val="center"/>
          </w:tcPr>
          <w:p w14:paraId="2AD2FC59" w14:textId="77777777" w:rsidR="00FF3884" w:rsidRPr="007D4E71" w:rsidRDefault="00FF3884" w:rsidP="002355C0">
            <w:pPr>
              <w:jc w:val="center"/>
              <w:rPr>
                <w:b/>
              </w:rPr>
            </w:pPr>
            <w:r>
              <w:rPr>
                <w:rFonts w:ascii="Abadi" w:eastAsia="Symbol" w:hAnsi="Abadi" w:cs="Symbol"/>
                <w:b/>
              </w:rPr>
              <w:t>R</w:t>
            </w:r>
          </w:p>
        </w:tc>
        <w:tc>
          <w:tcPr>
            <w:tcW w:w="706" w:type="dxa"/>
            <w:shd w:val="clear" w:color="auto" w:fill="F3F9BF"/>
            <w:vAlign w:val="center"/>
          </w:tcPr>
          <w:p w14:paraId="7B279F8C"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3A20A70F"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11B5C531" w14:textId="77777777" w:rsidR="00FF3884" w:rsidRDefault="00FF3884" w:rsidP="002355C0">
            <w:pPr>
              <w:jc w:val="center"/>
            </w:pPr>
            <w:r>
              <w:rPr>
                <w:rFonts w:ascii="Symbol" w:eastAsia="Symbol" w:hAnsi="Symbol" w:cs="Symbol"/>
              </w:rPr>
              <w:t>Ö</w:t>
            </w:r>
          </w:p>
        </w:tc>
        <w:tc>
          <w:tcPr>
            <w:tcW w:w="707" w:type="dxa"/>
            <w:shd w:val="clear" w:color="auto" w:fill="DFEE4C"/>
            <w:vAlign w:val="center"/>
          </w:tcPr>
          <w:p w14:paraId="055A9B02" w14:textId="77777777" w:rsidR="00FF3884" w:rsidRDefault="00FF3884" w:rsidP="002355C0">
            <w:pPr>
              <w:jc w:val="center"/>
            </w:pPr>
            <w:r>
              <w:rPr>
                <w:rFonts w:ascii="Symbol" w:eastAsia="Symbol" w:hAnsi="Symbol" w:cs="Symbol"/>
              </w:rPr>
              <w:t>Ö</w:t>
            </w:r>
          </w:p>
        </w:tc>
      </w:tr>
      <w:tr w:rsidR="00FF3884" w14:paraId="0F66B284" w14:textId="77777777" w:rsidTr="00276A4D">
        <w:tc>
          <w:tcPr>
            <w:tcW w:w="5245" w:type="dxa"/>
          </w:tcPr>
          <w:p w14:paraId="18A5A37B" w14:textId="77777777" w:rsidR="00FF3884" w:rsidRDefault="00FF3884" w:rsidP="002355C0">
            <w:r w:rsidRPr="000C1D1D">
              <w:t xml:space="preserve">Ensuring that all children being educated and cared for at [Service Name] are protected from harm and any hazard likely to cause injury </w:t>
            </w:r>
            <w:r w:rsidRPr="00D645C4">
              <w:rPr>
                <w:rStyle w:val="RegulationLawChar"/>
              </w:rPr>
              <w:t>(National Law: Section 167)</w:t>
            </w:r>
          </w:p>
        </w:tc>
        <w:tc>
          <w:tcPr>
            <w:tcW w:w="995" w:type="dxa"/>
            <w:shd w:val="clear" w:color="auto" w:fill="FBFDE9"/>
            <w:vAlign w:val="center"/>
          </w:tcPr>
          <w:p w14:paraId="257D6D8B" w14:textId="77777777" w:rsidR="00FF3884" w:rsidRPr="007D4E71" w:rsidRDefault="00FF3884" w:rsidP="002355C0">
            <w:pPr>
              <w:jc w:val="center"/>
              <w:rPr>
                <w:b/>
              </w:rPr>
            </w:pPr>
            <w:r>
              <w:rPr>
                <w:rFonts w:ascii="Abadi" w:eastAsia="Symbol" w:hAnsi="Abadi" w:cs="Symbol"/>
                <w:b/>
              </w:rPr>
              <w:t>R</w:t>
            </w:r>
          </w:p>
        </w:tc>
        <w:tc>
          <w:tcPr>
            <w:tcW w:w="706" w:type="dxa"/>
            <w:shd w:val="clear" w:color="auto" w:fill="F3F9BF"/>
            <w:vAlign w:val="center"/>
          </w:tcPr>
          <w:p w14:paraId="57E02863" w14:textId="77777777" w:rsidR="00FF3884" w:rsidRPr="007D4E71" w:rsidRDefault="00FF3884" w:rsidP="002355C0">
            <w:pPr>
              <w:jc w:val="center"/>
              <w:rPr>
                <w:b/>
              </w:rPr>
            </w:pPr>
            <w:r>
              <w:rPr>
                <w:rFonts w:ascii="Abadi" w:eastAsia="Symbol" w:hAnsi="Abadi" w:cs="Symbol"/>
                <w:b/>
              </w:rPr>
              <w:t>R</w:t>
            </w:r>
          </w:p>
        </w:tc>
        <w:tc>
          <w:tcPr>
            <w:tcW w:w="707" w:type="dxa"/>
            <w:shd w:val="clear" w:color="auto" w:fill="ECF593"/>
            <w:vAlign w:val="center"/>
          </w:tcPr>
          <w:p w14:paraId="4D7A5553"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6928388D" w14:textId="77777777" w:rsidR="00FF3884" w:rsidRDefault="00FF3884" w:rsidP="002355C0">
            <w:pPr>
              <w:jc w:val="center"/>
            </w:pPr>
          </w:p>
        </w:tc>
        <w:tc>
          <w:tcPr>
            <w:tcW w:w="707" w:type="dxa"/>
            <w:shd w:val="clear" w:color="auto" w:fill="DFEE4C"/>
            <w:vAlign w:val="center"/>
          </w:tcPr>
          <w:p w14:paraId="470E6C8A" w14:textId="77777777" w:rsidR="00FF3884" w:rsidRDefault="00FF3884" w:rsidP="002355C0">
            <w:pPr>
              <w:jc w:val="center"/>
            </w:pPr>
            <w:r>
              <w:rPr>
                <w:rFonts w:ascii="Symbol" w:eastAsia="Symbol" w:hAnsi="Symbol" w:cs="Symbol"/>
              </w:rPr>
              <w:t>Ö</w:t>
            </w:r>
          </w:p>
        </w:tc>
      </w:tr>
      <w:tr w:rsidR="00FF3884" w14:paraId="1E84B12F" w14:textId="77777777" w:rsidTr="00276A4D">
        <w:tc>
          <w:tcPr>
            <w:tcW w:w="5245" w:type="dxa"/>
          </w:tcPr>
          <w:p w14:paraId="71DB3742" w14:textId="77777777" w:rsidR="00FF3884" w:rsidRDefault="00FF3884" w:rsidP="002355C0">
            <w:r w:rsidRPr="00E76A88">
              <w:t>Provid</w:t>
            </w:r>
            <w:r>
              <w:t>ing</w:t>
            </w:r>
            <w:r w:rsidRPr="00E76A88">
              <w:t xml:space="preserve"> an environment that encourages positive interactions, supports constructive feedback and holds one another to the codes of conduct</w:t>
            </w:r>
          </w:p>
        </w:tc>
        <w:tc>
          <w:tcPr>
            <w:tcW w:w="995" w:type="dxa"/>
            <w:shd w:val="clear" w:color="auto" w:fill="FBFDE9"/>
            <w:vAlign w:val="center"/>
          </w:tcPr>
          <w:p w14:paraId="01E3DFDB" w14:textId="77777777" w:rsidR="00FF3884" w:rsidRDefault="00FF3884" w:rsidP="002355C0">
            <w:pPr>
              <w:jc w:val="center"/>
            </w:pPr>
            <w:r>
              <w:rPr>
                <w:rFonts w:ascii="Symbol" w:eastAsia="Symbol" w:hAnsi="Symbol" w:cs="Symbol"/>
              </w:rPr>
              <w:t>Ö</w:t>
            </w:r>
          </w:p>
        </w:tc>
        <w:tc>
          <w:tcPr>
            <w:tcW w:w="706" w:type="dxa"/>
            <w:shd w:val="clear" w:color="auto" w:fill="F3F9BF"/>
            <w:vAlign w:val="center"/>
          </w:tcPr>
          <w:p w14:paraId="1E0F9839"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574F7702"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1E957054" w14:textId="77777777" w:rsidR="00FF3884" w:rsidRDefault="00FF3884" w:rsidP="002355C0">
            <w:pPr>
              <w:jc w:val="center"/>
            </w:pPr>
            <w:r>
              <w:rPr>
                <w:rFonts w:ascii="Symbol" w:eastAsia="Symbol" w:hAnsi="Symbol" w:cs="Symbol"/>
              </w:rPr>
              <w:t>Ö</w:t>
            </w:r>
          </w:p>
        </w:tc>
        <w:tc>
          <w:tcPr>
            <w:tcW w:w="707" w:type="dxa"/>
            <w:shd w:val="clear" w:color="auto" w:fill="DFEE4C"/>
            <w:vAlign w:val="center"/>
          </w:tcPr>
          <w:p w14:paraId="66030FDE" w14:textId="77777777" w:rsidR="00FF3884" w:rsidRDefault="00FF3884" w:rsidP="002355C0">
            <w:pPr>
              <w:jc w:val="center"/>
            </w:pPr>
            <w:r>
              <w:rPr>
                <w:rFonts w:ascii="Symbol" w:eastAsia="Symbol" w:hAnsi="Symbol" w:cs="Symbol"/>
              </w:rPr>
              <w:t>Ö</w:t>
            </w:r>
          </w:p>
        </w:tc>
      </w:tr>
      <w:tr w:rsidR="00FF3884" w14:paraId="0E1F4A02" w14:textId="77777777" w:rsidTr="00276A4D">
        <w:tc>
          <w:tcPr>
            <w:tcW w:w="5245" w:type="dxa"/>
          </w:tcPr>
          <w:p w14:paraId="638E2360" w14:textId="77777777" w:rsidR="00FF3884" w:rsidRDefault="00FF3884" w:rsidP="002355C0">
            <w:r w:rsidRPr="00E76A88">
              <w:t xml:space="preserve">Ensuring that parents/guardians of a child attending the service can enter the service premises at any time that the child is being educated and cared for </w:t>
            </w:r>
            <w:r w:rsidRPr="006E49FA">
              <w:rPr>
                <w:rStyle w:val="RegulationLawChar"/>
              </w:rPr>
              <w:t>(Regulation 157)</w:t>
            </w:r>
            <w:r w:rsidRPr="00E76A88">
              <w:t xml:space="preserve">, except where this may pose a risk to the safety of children or staff, or conflict with any duty of care of the approved provider, nominated supervisor or early childhood teachers and educators under the </w:t>
            </w:r>
            <w:r w:rsidRPr="006E49FA">
              <w:rPr>
                <w:rStyle w:val="RegulationLawChar"/>
              </w:rPr>
              <w:t>National Law: Section 167 &amp; 171</w:t>
            </w:r>
          </w:p>
        </w:tc>
        <w:tc>
          <w:tcPr>
            <w:tcW w:w="995" w:type="dxa"/>
            <w:shd w:val="clear" w:color="auto" w:fill="FBFDE9"/>
            <w:vAlign w:val="center"/>
          </w:tcPr>
          <w:p w14:paraId="5EF008C4" w14:textId="77777777" w:rsidR="00FF3884" w:rsidRPr="007D4E71" w:rsidRDefault="00FF3884" w:rsidP="002355C0">
            <w:pPr>
              <w:jc w:val="center"/>
              <w:rPr>
                <w:b/>
              </w:rPr>
            </w:pPr>
            <w:r>
              <w:rPr>
                <w:rFonts w:ascii="Abadi" w:eastAsia="Symbol" w:hAnsi="Abadi" w:cs="Symbol"/>
                <w:b/>
              </w:rPr>
              <w:t>R</w:t>
            </w:r>
          </w:p>
        </w:tc>
        <w:tc>
          <w:tcPr>
            <w:tcW w:w="706" w:type="dxa"/>
            <w:shd w:val="clear" w:color="auto" w:fill="F3F9BF"/>
            <w:vAlign w:val="center"/>
          </w:tcPr>
          <w:p w14:paraId="398D40D0" w14:textId="77777777" w:rsidR="00FF3884" w:rsidRPr="007D4E71" w:rsidRDefault="00FF3884" w:rsidP="002355C0">
            <w:pPr>
              <w:jc w:val="center"/>
              <w:rPr>
                <w:b/>
              </w:rPr>
            </w:pPr>
            <w:r>
              <w:rPr>
                <w:rFonts w:ascii="Abadi" w:eastAsia="Symbol" w:hAnsi="Abadi" w:cs="Symbol"/>
                <w:b/>
              </w:rPr>
              <w:t>R</w:t>
            </w:r>
          </w:p>
        </w:tc>
        <w:tc>
          <w:tcPr>
            <w:tcW w:w="707" w:type="dxa"/>
            <w:shd w:val="clear" w:color="auto" w:fill="ECF593"/>
            <w:vAlign w:val="center"/>
          </w:tcPr>
          <w:p w14:paraId="7AFC3DD5" w14:textId="77777777" w:rsidR="00FF3884" w:rsidRDefault="00FF3884" w:rsidP="002355C0">
            <w:pPr>
              <w:jc w:val="center"/>
            </w:pPr>
          </w:p>
        </w:tc>
        <w:tc>
          <w:tcPr>
            <w:tcW w:w="707" w:type="dxa"/>
            <w:shd w:val="clear" w:color="auto" w:fill="E6F272"/>
            <w:vAlign w:val="center"/>
          </w:tcPr>
          <w:p w14:paraId="39DCFF27" w14:textId="77777777" w:rsidR="00FF3884" w:rsidRDefault="00FF3884" w:rsidP="002355C0">
            <w:pPr>
              <w:jc w:val="center"/>
            </w:pPr>
          </w:p>
        </w:tc>
        <w:tc>
          <w:tcPr>
            <w:tcW w:w="707" w:type="dxa"/>
            <w:shd w:val="clear" w:color="auto" w:fill="DFEE4C"/>
            <w:vAlign w:val="center"/>
          </w:tcPr>
          <w:p w14:paraId="6E354EDC" w14:textId="77777777" w:rsidR="00FF3884" w:rsidRDefault="00FF3884" w:rsidP="002355C0">
            <w:pPr>
              <w:jc w:val="center"/>
            </w:pPr>
          </w:p>
        </w:tc>
      </w:tr>
      <w:tr w:rsidR="00FF3884" w14:paraId="3B3F4F43" w14:textId="77777777" w:rsidTr="00276A4D">
        <w:tc>
          <w:tcPr>
            <w:tcW w:w="5245" w:type="dxa"/>
          </w:tcPr>
          <w:p w14:paraId="6166DA68" w14:textId="77777777" w:rsidR="00FF3884" w:rsidRDefault="00FF3884" w:rsidP="002355C0">
            <w:r w:rsidRPr="00E76A88">
              <w:t>Ensuring that contractors, volunteers, parent/guardians, students or visitors at the service are not placed in a situation where they are left alone with a child</w:t>
            </w:r>
          </w:p>
        </w:tc>
        <w:tc>
          <w:tcPr>
            <w:tcW w:w="995" w:type="dxa"/>
            <w:shd w:val="clear" w:color="auto" w:fill="FBFDE9"/>
            <w:vAlign w:val="center"/>
          </w:tcPr>
          <w:p w14:paraId="41D5C403" w14:textId="77777777" w:rsidR="00FF3884" w:rsidRPr="007D4E71" w:rsidRDefault="00FF3884" w:rsidP="002355C0">
            <w:pPr>
              <w:jc w:val="center"/>
              <w:rPr>
                <w:b/>
              </w:rPr>
            </w:pPr>
            <w:r>
              <w:rPr>
                <w:rFonts w:ascii="Abadi" w:eastAsia="Symbol" w:hAnsi="Abadi" w:cs="Symbol"/>
                <w:b/>
              </w:rPr>
              <w:t>R</w:t>
            </w:r>
          </w:p>
        </w:tc>
        <w:tc>
          <w:tcPr>
            <w:tcW w:w="706" w:type="dxa"/>
            <w:shd w:val="clear" w:color="auto" w:fill="F3F9BF"/>
            <w:vAlign w:val="center"/>
          </w:tcPr>
          <w:p w14:paraId="40CD8713" w14:textId="77777777" w:rsidR="00FF3884" w:rsidRPr="007D4E71" w:rsidRDefault="00FF3884" w:rsidP="002355C0">
            <w:pPr>
              <w:jc w:val="center"/>
              <w:rPr>
                <w:b/>
              </w:rPr>
            </w:pPr>
            <w:r>
              <w:rPr>
                <w:rFonts w:ascii="Abadi" w:eastAsia="Symbol" w:hAnsi="Abadi" w:cs="Symbol"/>
                <w:b/>
              </w:rPr>
              <w:t>R</w:t>
            </w:r>
          </w:p>
        </w:tc>
        <w:tc>
          <w:tcPr>
            <w:tcW w:w="707" w:type="dxa"/>
            <w:shd w:val="clear" w:color="auto" w:fill="ECF593"/>
            <w:vAlign w:val="center"/>
          </w:tcPr>
          <w:p w14:paraId="27C3B188"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197E68C7" w14:textId="77777777" w:rsidR="00FF3884" w:rsidRDefault="00FF3884" w:rsidP="002355C0">
            <w:pPr>
              <w:jc w:val="center"/>
            </w:pPr>
          </w:p>
        </w:tc>
        <w:tc>
          <w:tcPr>
            <w:tcW w:w="707" w:type="dxa"/>
            <w:shd w:val="clear" w:color="auto" w:fill="DFEE4C"/>
            <w:vAlign w:val="center"/>
          </w:tcPr>
          <w:p w14:paraId="218660E1" w14:textId="77777777" w:rsidR="00FF3884" w:rsidRDefault="00FF3884" w:rsidP="002355C0">
            <w:pPr>
              <w:jc w:val="center"/>
            </w:pPr>
          </w:p>
        </w:tc>
      </w:tr>
      <w:tr w:rsidR="00FF3884" w14:paraId="7E25CBC3" w14:textId="77777777" w:rsidTr="00276A4D">
        <w:tc>
          <w:tcPr>
            <w:tcW w:w="5245" w:type="dxa"/>
          </w:tcPr>
          <w:p w14:paraId="06D087AC" w14:textId="77777777" w:rsidR="00FF3884" w:rsidRPr="00E76A88" w:rsidRDefault="00FF3884" w:rsidP="002355C0">
            <w:r>
              <w:t>Ensuring all staff and volunteers receive relevant cultural training so they have an understanding of Aboriginal culture, and an appreciation for culturally sensitive issues</w:t>
            </w:r>
          </w:p>
        </w:tc>
        <w:tc>
          <w:tcPr>
            <w:tcW w:w="995" w:type="dxa"/>
            <w:shd w:val="clear" w:color="auto" w:fill="FBFDE9"/>
            <w:vAlign w:val="center"/>
          </w:tcPr>
          <w:p w14:paraId="08F18C28" w14:textId="77777777" w:rsidR="00FF3884" w:rsidRPr="007D4E71" w:rsidRDefault="00FF3884" w:rsidP="002355C0">
            <w:pPr>
              <w:jc w:val="center"/>
              <w:rPr>
                <w:b/>
              </w:rPr>
            </w:pPr>
            <w:r>
              <w:rPr>
                <w:rFonts w:ascii="Abadi" w:hAnsi="Abadi"/>
                <w:b/>
              </w:rPr>
              <w:t>R</w:t>
            </w:r>
          </w:p>
        </w:tc>
        <w:tc>
          <w:tcPr>
            <w:tcW w:w="706" w:type="dxa"/>
            <w:shd w:val="clear" w:color="auto" w:fill="F3F9BF"/>
            <w:vAlign w:val="center"/>
          </w:tcPr>
          <w:p w14:paraId="359A96A0" w14:textId="77777777" w:rsidR="00FF3884" w:rsidRPr="007D4E71" w:rsidRDefault="00FF3884" w:rsidP="002355C0">
            <w:pPr>
              <w:jc w:val="center"/>
              <w:rPr>
                <w:b/>
              </w:rPr>
            </w:pPr>
            <w:r>
              <w:rPr>
                <w:rFonts w:ascii="Abadi" w:hAnsi="Abadi"/>
                <w:b/>
              </w:rPr>
              <w:t>R</w:t>
            </w:r>
          </w:p>
        </w:tc>
        <w:tc>
          <w:tcPr>
            <w:tcW w:w="707" w:type="dxa"/>
            <w:shd w:val="clear" w:color="auto" w:fill="ECF593"/>
            <w:vAlign w:val="center"/>
          </w:tcPr>
          <w:p w14:paraId="06914588" w14:textId="77777777" w:rsidR="00FF3884" w:rsidRDefault="00FF3884" w:rsidP="002355C0">
            <w:pPr>
              <w:jc w:val="center"/>
            </w:pPr>
          </w:p>
        </w:tc>
        <w:tc>
          <w:tcPr>
            <w:tcW w:w="707" w:type="dxa"/>
            <w:shd w:val="clear" w:color="auto" w:fill="E6F272"/>
            <w:vAlign w:val="center"/>
          </w:tcPr>
          <w:p w14:paraId="0E2517E0" w14:textId="77777777" w:rsidR="00FF3884" w:rsidRDefault="00FF3884" w:rsidP="002355C0">
            <w:pPr>
              <w:jc w:val="center"/>
            </w:pPr>
          </w:p>
        </w:tc>
        <w:tc>
          <w:tcPr>
            <w:tcW w:w="707" w:type="dxa"/>
            <w:shd w:val="clear" w:color="auto" w:fill="DFEE4C"/>
            <w:vAlign w:val="center"/>
          </w:tcPr>
          <w:p w14:paraId="401198F5" w14:textId="77777777" w:rsidR="00FF3884" w:rsidRDefault="00FF3884" w:rsidP="002355C0">
            <w:pPr>
              <w:jc w:val="center"/>
            </w:pPr>
          </w:p>
        </w:tc>
      </w:tr>
      <w:tr w:rsidR="00FF3884" w14:paraId="061453ED" w14:textId="77777777" w:rsidTr="00276A4D">
        <w:tc>
          <w:tcPr>
            <w:tcW w:w="5245" w:type="dxa"/>
          </w:tcPr>
          <w:p w14:paraId="0B06F31A" w14:textId="77777777" w:rsidR="00FF3884" w:rsidRDefault="00FF3884" w:rsidP="002355C0">
            <w:r w:rsidRPr="00E76A88">
              <w:lastRenderedPageBreak/>
              <w:t xml:space="preserve">Respecting individual abilities, needs, cultural practices and beliefs in all interactions, both verbal and non-verbal. Paying particular attention to the needs of </w:t>
            </w:r>
            <w:r>
              <w:t>A</w:t>
            </w:r>
            <w:r w:rsidRPr="00E76A88">
              <w:t xml:space="preserve">boriginal and </w:t>
            </w:r>
            <w:r>
              <w:t>T</w:t>
            </w:r>
            <w:r w:rsidRPr="00E76A88">
              <w:t xml:space="preserve">orres strait </w:t>
            </w:r>
            <w:r>
              <w:t>I</w:t>
            </w:r>
            <w:r w:rsidRPr="00E76A88">
              <w:t>slander children, children with disability and children from CALD backgrounds</w:t>
            </w:r>
          </w:p>
        </w:tc>
        <w:tc>
          <w:tcPr>
            <w:tcW w:w="995" w:type="dxa"/>
            <w:shd w:val="clear" w:color="auto" w:fill="FBFDE9"/>
            <w:vAlign w:val="center"/>
          </w:tcPr>
          <w:p w14:paraId="24A8D848" w14:textId="77777777" w:rsidR="00FF3884" w:rsidRDefault="00FF3884" w:rsidP="002355C0">
            <w:pPr>
              <w:jc w:val="center"/>
            </w:pPr>
            <w:r>
              <w:rPr>
                <w:rFonts w:ascii="Symbol" w:eastAsia="Symbol" w:hAnsi="Symbol" w:cs="Symbol"/>
              </w:rPr>
              <w:t>Ö</w:t>
            </w:r>
          </w:p>
        </w:tc>
        <w:tc>
          <w:tcPr>
            <w:tcW w:w="706" w:type="dxa"/>
            <w:shd w:val="clear" w:color="auto" w:fill="F3F9BF"/>
            <w:vAlign w:val="center"/>
          </w:tcPr>
          <w:p w14:paraId="7C7DFF98"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08C36854"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4B86069A" w14:textId="77777777" w:rsidR="00FF3884" w:rsidRDefault="00FF3884" w:rsidP="002355C0">
            <w:pPr>
              <w:jc w:val="center"/>
            </w:pPr>
            <w:r>
              <w:rPr>
                <w:rFonts w:ascii="Symbol" w:eastAsia="Symbol" w:hAnsi="Symbol" w:cs="Symbol"/>
              </w:rPr>
              <w:t>Ö</w:t>
            </w:r>
          </w:p>
        </w:tc>
        <w:tc>
          <w:tcPr>
            <w:tcW w:w="707" w:type="dxa"/>
            <w:shd w:val="clear" w:color="auto" w:fill="DFEE4C"/>
            <w:vAlign w:val="center"/>
          </w:tcPr>
          <w:p w14:paraId="6FB8229A" w14:textId="77777777" w:rsidR="00FF3884" w:rsidRDefault="00FF3884" w:rsidP="002355C0">
            <w:pPr>
              <w:jc w:val="center"/>
            </w:pPr>
            <w:r>
              <w:rPr>
                <w:rFonts w:ascii="Symbol" w:eastAsia="Symbol" w:hAnsi="Symbol" w:cs="Symbol"/>
              </w:rPr>
              <w:t>Ö</w:t>
            </w:r>
          </w:p>
        </w:tc>
      </w:tr>
      <w:tr w:rsidR="00FF3884" w14:paraId="2C414598" w14:textId="77777777" w:rsidTr="00276A4D">
        <w:tc>
          <w:tcPr>
            <w:tcW w:w="5245" w:type="dxa"/>
          </w:tcPr>
          <w:p w14:paraId="54E466D1" w14:textId="77777777" w:rsidR="00FF3884" w:rsidRDefault="00FF3884" w:rsidP="002355C0">
            <w:r w:rsidRPr="00E76A88">
              <w:t>Engaging in open, two-way communication with families and communities about the service’s child safety approach and providing relevant and accessible information</w:t>
            </w:r>
          </w:p>
        </w:tc>
        <w:tc>
          <w:tcPr>
            <w:tcW w:w="995" w:type="dxa"/>
            <w:shd w:val="clear" w:color="auto" w:fill="FBFDE9"/>
            <w:vAlign w:val="center"/>
          </w:tcPr>
          <w:p w14:paraId="594930D9" w14:textId="77777777" w:rsidR="00FF3884" w:rsidRDefault="00FF3884" w:rsidP="002355C0">
            <w:pPr>
              <w:jc w:val="center"/>
            </w:pPr>
            <w:r>
              <w:rPr>
                <w:rFonts w:ascii="Symbol" w:eastAsia="Symbol" w:hAnsi="Symbol" w:cs="Symbol"/>
              </w:rPr>
              <w:t>Ö</w:t>
            </w:r>
          </w:p>
        </w:tc>
        <w:tc>
          <w:tcPr>
            <w:tcW w:w="706" w:type="dxa"/>
            <w:shd w:val="clear" w:color="auto" w:fill="F3F9BF"/>
            <w:vAlign w:val="center"/>
          </w:tcPr>
          <w:p w14:paraId="67E3D543"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2A7962C7"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0DCF344D" w14:textId="77777777" w:rsidR="00FF3884" w:rsidRDefault="00FF3884" w:rsidP="002355C0">
            <w:pPr>
              <w:jc w:val="center"/>
            </w:pPr>
          </w:p>
        </w:tc>
        <w:tc>
          <w:tcPr>
            <w:tcW w:w="707" w:type="dxa"/>
            <w:shd w:val="clear" w:color="auto" w:fill="DFEE4C"/>
            <w:vAlign w:val="center"/>
          </w:tcPr>
          <w:p w14:paraId="611636CD" w14:textId="77777777" w:rsidR="00FF3884" w:rsidRDefault="00FF3884" w:rsidP="002355C0">
            <w:pPr>
              <w:jc w:val="center"/>
            </w:pPr>
          </w:p>
        </w:tc>
      </w:tr>
      <w:tr w:rsidR="00FF3884" w:rsidRPr="00A15A5F" w14:paraId="5695AA21" w14:textId="77777777" w:rsidTr="00276A4D">
        <w:tc>
          <w:tcPr>
            <w:tcW w:w="5245" w:type="dxa"/>
          </w:tcPr>
          <w:p w14:paraId="5F179A01" w14:textId="77777777" w:rsidR="00FF3884" w:rsidRPr="00037C75" w:rsidRDefault="00FF3884" w:rsidP="002355C0">
            <w:r w:rsidRPr="00037C75">
              <w:t>Ensuring children are supported to express their culture and enjoy their cultural rights.</w:t>
            </w:r>
          </w:p>
        </w:tc>
        <w:tc>
          <w:tcPr>
            <w:tcW w:w="995" w:type="dxa"/>
            <w:shd w:val="clear" w:color="auto" w:fill="FBFDE9"/>
            <w:vAlign w:val="center"/>
          </w:tcPr>
          <w:p w14:paraId="277C04A3" w14:textId="77777777" w:rsidR="00FF3884" w:rsidRPr="00A15A5F" w:rsidRDefault="00FF3884" w:rsidP="002355C0">
            <w:pPr>
              <w:jc w:val="center"/>
              <w:rPr>
                <w:rFonts w:ascii="Symbol" w:eastAsia="Symbol" w:hAnsi="Symbol" w:cs="Symbol"/>
                <w:b/>
                <w:bCs/>
              </w:rPr>
            </w:pPr>
            <w:r w:rsidRPr="00A15A5F">
              <w:rPr>
                <w:rFonts w:ascii="Abadi" w:eastAsia="Symbol" w:hAnsi="Abadi" w:cs="Symbol"/>
                <w:b/>
                <w:bCs/>
              </w:rPr>
              <w:t>R</w:t>
            </w:r>
          </w:p>
        </w:tc>
        <w:tc>
          <w:tcPr>
            <w:tcW w:w="706" w:type="dxa"/>
            <w:shd w:val="clear" w:color="auto" w:fill="F3F9BF"/>
            <w:vAlign w:val="center"/>
          </w:tcPr>
          <w:p w14:paraId="5BCAA6BF" w14:textId="77777777" w:rsidR="00FF3884" w:rsidRPr="00A15A5F" w:rsidRDefault="00FF3884" w:rsidP="002355C0">
            <w:pPr>
              <w:jc w:val="center"/>
              <w:rPr>
                <w:rFonts w:ascii="Symbol" w:eastAsia="Symbol" w:hAnsi="Symbol" w:cs="Symbol"/>
                <w:b/>
                <w:bCs/>
              </w:rPr>
            </w:pPr>
            <w:r w:rsidRPr="00A15A5F">
              <w:rPr>
                <w:rFonts w:ascii="Abadi" w:eastAsia="Symbol" w:hAnsi="Abadi" w:cs="Symbol"/>
                <w:b/>
                <w:bCs/>
              </w:rPr>
              <w:t>R</w:t>
            </w:r>
          </w:p>
        </w:tc>
        <w:tc>
          <w:tcPr>
            <w:tcW w:w="707" w:type="dxa"/>
            <w:shd w:val="clear" w:color="auto" w:fill="ECF593"/>
            <w:vAlign w:val="center"/>
          </w:tcPr>
          <w:p w14:paraId="086BDCCF" w14:textId="77777777" w:rsidR="00FF3884" w:rsidRPr="00A15A5F" w:rsidRDefault="00FF3884" w:rsidP="002355C0">
            <w:pPr>
              <w:jc w:val="center"/>
              <w:rPr>
                <w:rFonts w:ascii="Symbol" w:eastAsia="Symbol" w:hAnsi="Symbol" w:cs="Symbol"/>
                <w:b/>
                <w:bCs/>
              </w:rPr>
            </w:pPr>
            <w:r w:rsidRPr="00A15A5F">
              <w:rPr>
                <w:rFonts w:ascii="Abadi" w:eastAsia="Symbol" w:hAnsi="Abadi" w:cs="Symbol"/>
                <w:b/>
                <w:bCs/>
              </w:rPr>
              <w:t>R</w:t>
            </w:r>
          </w:p>
        </w:tc>
        <w:tc>
          <w:tcPr>
            <w:tcW w:w="707" w:type="dxa"/>
            <w:shd w:val="clear" w:color="auto" w:fill="E6F272"/>
            <w:vAlign w:val="center"/>
          </w:tcPr>
          <w:p w14:paraId="2D02A87F" w14:textId="77777777" w:rsidR="00FF3884" w:rsidRPr="00A15A5F" w:rsidRDefault="00FF3884" w:rsidP="002355C0">
            <w:pPr>
              <w:jc w:val="center"/>
              <w:rPr>
                <w:b/>
                <w:bCs/>
              </w:rPr>
            </w:pPr>
          </w:p>
        </w:tc>
        <w:tc>
          <w:tcPr>
            <w:tcW w:w="707" w:type="dxa"/>
            <w:shd w:val="clear" w:color="auto" w:fill="DFEE4C"/>
            <w:vAlign w:val="center"/>
          </w:tcPr>
          <w:p w14:paraId="5A06EBEC" w14:textId="77777777" w:rsidR="00FF3884" w:rsidRPr="00A15A5F" w:rsidRDefault="00FF3884" w:rsidP="002355C0">
            <w:pPr>
              <w:jc w:val="center"/>
              <w:rPr>
                <w:b/>
                <w:bCs/>
              </w:rPr>
            </w:pPr>
            <w:r w:rsidRPr="00A15A5F">
              <w:rPr>
                <w:rFonts w:ascii="Abadi" w:hAnsi="Abadi"/>
                <w:b/>
                <w:bCs/>
              </w:rPr>
              <w:t>R</w:t>
            </w:r>
          </w:p>
        </w:tc>
      </w:tr>
      <w:tr w:rsidR="00FF3884" w14:paraId="79283164" w14:textId="77777777" w:rsidTr="00276A4D">
        <w:tc>
          <w:tcPr>
            <w:tcW w:w="5245" w:type="dxa"/>
          </w:tcPr>
          <w:p w14:paraId="46AC9552" w14:textId="77777777" w:rsidR="00FF3884" w:rsidRPr="00037C75" w:rsidRDefault="00FF3884" w:rsidP="002355C0">
            <w:r w:rsidRPr="00037C75">
              <w:t>Listening and responding to the views and concerns of children, particularly if they communicate (verbally or non-verbally) that they do not feel safe or well.</w:t>
            </w:r>
          </w:p>
        </w:tc>
        <w:tc>
          <w:tcPr>
            <w:tcW w:w="995" w:type="dxa"/>
            <w:shd w:val="clear" w:color="auto" w:fill="FBFDE9"/>
            <w:vAlign w:val="center"/>
          </w:tcPr>
          <w:p w14:paraId="65E942C1" w14:textId="77777777" w:rsidR="00FF3884" w:rsidRDefault="00FF3884" w:rsidP="002355C0">
            <w:pPr>
              <w:jc w:val="center"/>
              <w:rPr>
                <w:rFonts w:ascii="Symbol" w:eastAsia="Symbol" w:hAnsi="Symbol" w:cs="Symbol"/>
              </w:rPr>
            </w:pPr>
            <w:r>
              <w:rPr>
                <w:rFonts w:ascii="Symbol" w:eastAsia="Symbol" w:hAnsi="Symbol" w:cs="Symbol"/>
              </w:rPr>
              <w:t>Ö</w:t>
            </w:r>
          </w:p>
        </w:tc>
        <w:tc>
          <w:tcPr>
            <w:tcW w:w="706" w:type="dxa"/>
            <w:shd w:val="clear" w:color="auto" w:fill="F3F9BF"/>
            <w:vAlign w:val="center"/>
          </w:tcPr>
          <w:p w14:paraId="40B2C965" w14:textId="77777777" w:rsidR="00FF3884" w:rsidRDefault="00FF3884" w:rsidP="002355C0">
            <w:pPr>
              <w:jc w:val="center"/>
              <w:rPr>
                <w:rFonts w:ascii="Symbol" w:eastAsia="Symbol" w:hAnsi="Symbol" w:cs="Symbol"/>
              </w:rPr>
            </w:pPr>
            <w:r>
              <w:rPr>
                <w:rFonts w:ascii="Symbol" w:eastAsia="Symbol" w:hAnsi="Symbol" w:cs="Symbol"/>
              </w:rPr>
              <w:t>Ö</w:t>
            </w:r>
          </w:p>
        </w:tc>
        <w:tc>
          <w:tcPr>
            <w:tcW w:w="707" w:type="dxa"/>
            <w:shd w:val="clear" w:color="auto" w:fill="ECF593"/>
            <w:vAlign w:val="center"/>
          </w:tcPr>
          <w:p w14:paraId="25E4F505" w14:textId="77777777" w:rsidR="00FF3884" w:rsidRDefault="00FF3884" w:rsidP="002355C0">
            <w:pPr>
              <w:jc w:val="center"/>
              <w:rPr>
                <w:rFonts w:ascii="Symbol" w:eastAsia="Symbol" w:hAnsi="Symbol" w:cs="Symbol"/>
              </w:rPr>
            </w:pPr>
            <w:r>
              <w:rPr>
                <w:rFonts w:ascii="Symbol" w:eastAsia="Symbol" w:hAnsi="Symbol" w:cs="Symbol"/>
              </w:rPr>
              <w:t>Ö</w:t>
            </w:r>
          </w:p>
        </w:tc>
        <w:tc>
          <w:tcPr>
            <w:tcW w:w="707" w:type="dxa"/>
            <w:shd w:val="clear" w:color="auto" w:fill="E6F272"/>
            <w:vAlign w:val="center"/>
          </w:tcPr>
          <w:p w14:paraId="5B9885AD" w14:textId="77777777" w:rsidR="00FF3884" w:rsidRDefault="00FF3884" w:rsidP="002355C0">
            <w:pPr>
              <w:jc w:val="center"/>
            </w:pPr>
          </w:p>
        </w:tc>
        <w:tc>
          <w:tcPr>
            <w:tcW w:w="707" w:type="dxa"/>
            <w:shd w:val="clear" w:color="auto" w:fill="DFEE4C"/>
            <w:vAlign w:val="center"/>
          </w:tcPr>
          <w:p w14:paraId="054D14EB" w14:textId="77777777" w:rsidR="00FF3884" w:rsidRDefault="00FF3884" w:rsidP="002355C0">
            <w:pPr>
              <w:jc w:val="center"/>
            </w:pPr>
            <w:r>
              <w:rPr>
                <w:rFonts w:ascii="Symbol" w:eastAsia="Symbol" w:hAnsi="Symbol" w:cs="Symbol"/>
              </w:rPr>
              <w:t>Ö</w:t>
            </w:r>
          </w:p>
        </w:tc>
      </w:tr>
      <w:tr w:rsidR="00FF3884" w14:paraId="5CDE93FF" w14:textId="77777777" w:rsidTr="00276A4D">
        <w:tc>
          <w:tcPr>
            <w:tcW w:w="5245" w:type="dxa"/>
          </w:tcPr>
          <w:p w14:paraId="15FBC81C" w14:textId="77777777" w:rsidR="00FF3884" w:rsidRPr="00037C75" w:rsidRDefault="00FF3884" w:rsidP="002355C0">
            <w:r w:rsidRPr="00037C75">
              <w:t xml:space="preserve">Ensuring all staff, contractors, volunteers and students do not consume or are under the influence of alcohol or be affected by drugs </w:t>
            </w:r>
            <w:r w:rsidRPr="00037C75">
              <w:rPr>
                <w:rStyle w:val="PolicyNameChar"/>
              </w:rPr>
              <w:t>(refer to Tobacco, Alcohol and other Drugs Policy)</w:t>
            </w:r>
          </w:p>
        </w:tc>
        <w:tc>
          <w:tcPr>
            <w:tcW w:w="995" w:type="dxa"/>
            <w:shd w:val="clear" w:color="auto" w:fill="FBFDE9"/>
            <w:vAlign w:val="center"/>
          </w:tcPr>
          <w:p w14:paraId="77389A88" w14:textId="77777777" w:rsidR="00FF3884" w:rsidRPr="007D4E71" w:rsidRDefault="00FF3884" w:rsidP="002355C0">
            <w:pPr>
              <w:jc w:val="center"/>
              <w:rPr>
                <w:b/>
              </w:rPr>
            </w:pPr>
            <w:r>
              <w:rPr>
                <w:rFonts w:ascii="Abadi" w:eastAsia="Symbol" w:hAnsi="Abadi" w:cs="Symbol"/>
                <w:b/>
              </w:rPr>
              <w:t>R</w:t>
            </w:r>
          </w:p>
        </w:tc>
        <w:tc>
          <w:tcPr>
            <w:tcW w:w="706" w:type="dxa"/>
            <w:shd w:val="clear" w:color="auto" w:fill="F3F9BF"/>
            <w:vAlign w:val="center"/>
          </w:tcPr>
          <w:p w14:paraId="518D54BB" w14:textId="77777777" w:rsidR="00FF3884" w:rsidRPr="007D4E71" w:rsidRDefault="00FF3884" w:rsidP="002355C0">
            <w:pPr>
              <w:jc w:val="center"/>
              <w:rPr>
                <w:b/>
              </w:rPr>
            </w:pPr>
            <w:r>
              <w:rPr>
                <w:rFonts w:ascii="Abadi" w:eastAsia="Symbol" w:hAnsi="Abadi" w:cs="Symbol"/>
                <w:b/>
              </w:rPr>
              <w:t>R</w:t>
            </w:r>
          </w:p>
        </w:tc>
        <w:tc>
          <w:tcPr>
            <w:tcW w:w="707" w:type="dxa"/>
            <w:shd w:val="clear" w:color="auto" w:fill="ECF593"/>
            <w:vAlign w:val="center"/>
          </w:tcPr>
          <w:p w14:paraId="35F8778E" w14:textId="77777777" w:rsidR="00FF3884" w:rsidRDefault="00FF3884" w:rsidP="002355C0">
            <w:pPr>
              <w:jc w:val="center"/>
            </w:pPr>
          </w:p>
        </w:tc>
        <w:tc>
          <w:tcPr>
            <w:tcW w:w="707" w:type="dxa"/>
            <w:shd w:val="clear" w:color="auto" w:fill="E6F272"/>
            <w:vAlign w:val="center"/>
          </w:tcPr>
          <w:p w14:paraId="180F5276" w14:textId="77777777" w:rsidR="00FF3884" w:rsidRDefault="00FF3884" w:rsidP="002355C0">
            <w:pPr>
              <w:jc w:val="center"/>
            </w:pPr>
          </w:p>
        </w:tc>
        <w:tc>
          <w:tcPr>
            <w:tcW w:w="707" w:type="dxa"/>
            <w:shd w:val="clear" w:color="auto" w:fill="DFEE4C"/>
            <w:vAlign w:val="center"/>
          </w:tcPr>
          <w:p w14:paraId="1EDB4479" w14:textId="77777777" w:rsidR="00FF3884" w:rsidRDefault="00FF3884" w:rsidP="002355C0">
            <w:pPr>
              <w:jc w:val="center"/>
            </w:pPr>
          </w:p>
        </w:tc>
      </w:tr>
      <w:tr w:rsidR="00FF3884" w:rsidRPr="007D4E71" w14:paraId="7E0942DE" w14:textId="77777777" w:rsidTr="00276A4D">
        <w:tc>
          <w:tcPr>
            <w:tcW w:w="5245" w:type="dxa"/>
          </w:tcPr>
          <w:p w14:paraId="61E086C2" w14:textId="77777777" w:rsidR="00FF3884" w:rsidRPr="00037C75" w:rsidRDefault="00FF3884" w:rsidP="002355C0">
            <w:r w:rsidRPr="00037C75">
              <w:t xml:space="preserve">Not consuming or being under the influence of alcohol or be affected by drugs </w:t>
            </w:r>
            <w:r w:rsidRPr="00037C75">
              <w:rPr>
                <w:rStyle w:val="PolicyNameChar"/>
              </w:rPr>
              <w:t>(refer to Tobacco, Alcohol and other Drugs Policy)</w:t>
            </w:r>
          </w:p>
        </w:tc>
        <w:tc>
          <w:tcPr>
            <w:tcW w:w="995" w:type="dxa"/>
            <w:shd w:val="clear" w:color="auto" w:fill="FBFDE9"/>
            <w:vAlign w:val="center"/>
          </w:tcPr>
          <w:p w14:paraId="7D9EBA9B" w14:textId="77777777" w:rsidR="00FF3884" w:rsidRPr="007D4E71" w:rsidRDefault="00FF3884" w:rsidP="002355C0">
            <w:pPr>
              <w:jc w:val="center"/>
              <w:rPr>
                <w:b/>
              </w:rPr>
            </w:pPr>
            <w:r>
              <w:rPr>
                <w:rFonts w:ascii="Abadi" w:eastAsia="Symbol" w:hAnsi="Abadi" w:cs="Symbol"/>
                <w:b/>
              </w:rPr>
              <w:t>R</w:t>
            </w:r>
          </w:p>
        </w:tc>
        <w:tc>
          <w:tcPr>
            <w:tcW w:w="706" w:type="dxa"/>
            <w:shd w:val="clear" w:color="auto" w:fill="F3F9BF"/>
            <w:vAlign w:val="center"/>
          </w:tcPr>
          <w:p w14:paraId="4D69CF5C" w14:textId="77777777" w:rsidR="00FF3884" w:rsidRPr="007D4E71" w:rsidRDefault="00FF3884" w:rsidP="002355C0">
            <w:pPr>
              <w:jc w:val="center"/>
              <w:rPr>
                <w:b/>
              </w:rPr>
            </w:pPr>
            <w:r>
              <w:rPr>
                <w:rFonts w:ascii="Abadi" w:eastAsia="Symbol" w:hAnsi="Abadi" w:cs="Symbol"/>
                <w:b/>
              </w:rPr>
              <w:t>R</w:t>
            </w:r>
          </w:p>
        </w:tc>
        <w:tc>
          <w:tcPr>
            <w:tcW w:w="707" w:type="dxa"/>
            <w:shd w:val="clear" w:color="auto" w:fill="ECF593"/>
            <w:vAlign w:val="center"/>
          </w:tcPr>
          <w:p w14:paraId="6F44CA6B" w14:textId="77777777" w:rsidR="00FF3884" w:rsidRPr="007D4E71" w:rsidRDefault="00FF3884" w:rsidP="002355C0">
            <w:pPr>
              <w:jc w:val="center"/>
              <w:rPr>
                <w:b/>
              </w:rPr>
            </w:pPr>
            <w:r>
              <w:rPr>
                <w:rFonts w:ascii="Abadi" w:eastAsia="Symbol" w:hAnsi="Abadi" w:cs="Symbol"/>
                <w:b/>
              </w:rPr>
              <w:t>R</w:t>
            </w:r>
          </w:p>
        </w:tc>
        <w:tc>
          <w:tcPr>
            <w:tcW w:w="707" w:type="dxa"/>
            <w:shd w:val="clear" w:color="auto" w:fill="E6F272"/>
            <w:vAlign w:val="center"/>
          </w:tcPr>
          <w:p w14:paraId="3D166E72" w14:textId="77777777" w:rsidR="00FF3884" w:rsidRDefault="00FF3884" w:rsidP="002355C0">
            <w:pPr>
              <w:jc w:val="center"/>
            </w:pPr>
            <w:r>
              <w:rPr>
                <w:rFonts w:ascii="Symbol" w:eastAsia="Symbol" w:hAnsi="Symbol" w:cs="Symbol"/>
              </w:rPr>
              <w:t>Ö</w:t>
            </w:r>
          </w:p>
        </w:tc>
        <w:tc>
          <w:tcPr>
            <w:tcW w:w="707" w:type="dxa"/>
            <w:shd w:val="clear" w:color="auto" w:fill="DFEE4C"/>
            <w:vAlign w:val="center"/>
          </w:tcPr>
          <w:p w14:paraId="2097E3C2" w14:textId="77777777" w:rsidR="00FF3884" w:rsidRPr="007D4E71" w:rsidRDefault="00FF3884" w:rsidP="002355C0">
            <w:pPr>
              <w:jc w:val="center"/>
              <w:rPr>
                <w:b/>
              </w:rPr>
            </w:pPr>
            <w:r>
              <w:rPr>
                <w:rFonts w:ascii="Abadi" w:eastAsia="Symbol" w:hAnsi="Abadi" w:cs="Symbol"/>
                <w:b/>
              </w:rPr>
              <w:t>R</w:t>
            </w:r>
          </w:p>
        </w:tc>
      </w:tr>
      <w:tr w:rsidR="00FF3884" w14:paraId="0ABE1942" w14:textId="77777777" w:rsidTr="00276A4D">
        <w:tc>
          <w:tcPr>
            <w:tcW w:w="5245" w:type="dxa"/>
          </w:tcPr>
          <w:p w14:paraId="44574419" w14:textId="77777777" w:rsidR="00FF3884" w:rsidRPr="00037C75" w:rsidRDefault="00FF3884" w:rsidP="002355C0">
            <w:r w:rsidRPr="00037C75">
              <w:t xml:space="preserve">Notifying DE within 24 hours of a serious incident </w:t>
            </w:r>
            <w:r w:rsidRPr="00037C75">
              <w:rPr>
                <w:rStyle w:val="RefertoSourceDefinitionsAttachmentChar"/>
              </w:rPr>
              <w:t xml:space="preserve">(refer to Definitions) </w:t>
            </w:r>
            <w:r w:rsidRPr="00037C75">
              <w:t xml:space="preserve">or of a notifiable complaint being made </w:t>
            </w:r>
            <w:r w:rsidRPr="00037C75">
              <w:rPr>
                <w:rStyle w:val="RefertoSourceDefinitionsAttachmentChar"/>
              </w:rPr>
              <w:t xml:space="preserve">(refer to Definitions) </w:t>
            </w:r>
            <w:r w:rsidRPr="00037C75">
              <w:t xml:space="preserve">at the service </w:t>
            </w:r>
            <w:r w:rsidRPr="00037C75">
              <w:rPr>
                <w:rStyle w:val="RegulationLawChar"/>
              </w:rPr>
              <w:t>(National Law: Sections 174(2)(b) and 174(4), National Regulations:</w:t>
            </w:r>
            <w:r w:rsidRPr="00037C75">
              <w:t xml:space="preserve"> </w:t>
            </w:r>
            <w:r w:rsidRPr="00037C75">
              <w:rPr>
                <w:rStyle w:val="RegulationLawChar"/>
              </w:rPr>
              <w:t>Regulations 175(2)(c) and 176(2)(b))</w:t>
            </w:r>
            <w:r w:rsidRPr="00037C75">
              <w:t xml:space="preserve"> via the NQAITS</w:t>
            </w:r>
          </w:p>
        </w:tc>
        <w:tc>
          <w:tcPr>
            <w:tcW w:w="995" w:type="dxa"/>
            <w:shd w:val="clear" w:color="auto" w:fill="FBFDE9"/>
            <w:vAlign w:val="center"/>
          </w:tcPr>
          <w:p w14:paraId="62DC39E3" w14:textId="77777777" w:rsidR="00FF3884" w:rsidRPr="007D4E71" w:rsidRDefault="00FF3884" w:rsidP="002355C0">
            <w:pPr>
              <w:jc w:val="center"/>
              <w:rPr>
                <w:b/>
              </w:rPr>
            </w:pPr>
            <w:r>
              <w:rPr>
                <w:rFonts w:ascii="Abadi" w:eastAsia="Symbol" w:hAnsi="Abadi" w:cs="Symbol"/>
                <w:b/>
              </w:rPr>
              <w:t>R</w:t>
            </w:r>
          </w:p>
        </w:tc>
        <w:tc>
          <w:tcPr>
            <w:tcW w:w="706" w:type="dxa"/>
            <w:shd w:val="clear" w:color="auto" w:fill="F3F9BF"/>
            <w:vAlign w:val="center"/>
          </w:tcPr>
          <w:p w14:paraId="35A5AC42"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2FCE1DF2" w14:textId="77777777" w:rsidR="00FF3884" w:rsidRDefault="00FF3884" w:rsidP="002355C0">
            <w:pPr>
              <w:jc w:val="center"/>
            </w:pPr>
          </w:p>
        </w:tc>
        <w:tc>
          <w:tcPr>
            <w:tcW w:w="707" w:type="dxa"/>
            <w:shd w:val="clear" w:color="auto" w:fill="E6F272"/>
            <w:vAlign w:val="center"/>
          </w:tcPr>
          <w:p w14:paraId="115F88B6" w14:textId="77777777" w:rsidR="00FF3884" w:rsidRDefault="00FF3884" w:rsidP="002355C0">
            <w:pPr>
              <w:jc w:val="center"/>
            </w:pPr>
          </w:p>
        </w:tc>
        <w:tc>
          <w:tcPr>
            <w:tcW w:w="707" w:type="dxa"/>
            <w:shd w:val="clear" w:color="auto" w:fill="DFEE4C"/>
            <w:vAlign w:val="center"/>
          </w:tcPr>
          <w:p w14:paraId="190C5FA6" w14:textId="77777777" w:rsidR="00FF3884" w:rsidRDefault="00FF3884" w:rsidP="002355C0">
            <w:pPr>
              <w:jc w:val="center"/>
            </w:pPr>
          </w:p>
        </w:tc>
      </w:tr>
      <w:tr w:rsidR="00FF3884" w14:paraId="7D950E46" w14:textId="77777777" w:rsidTr="00276A4D">
        <w:tc>
          <w:tcPr>
            <w:tcW w:w="5245" w:type="dxa"/>
          </w:tcPr>
          <w:p w14:paraId="39DBA410" w14:textId="77777777" w:rsidR="00FF3884" w:rsidRPr="008C30AB" w:rsidRDefault="00FF3884" w:rsidP="002355C0">
            <w:r w:rsidRPr="00543A64">
              <w:t xml:space="preserve">Referring notifiable complaints </w:t>
            </w:r>
            <w:r w:rsidRPr="0051557C">
              <w:rPr>
                <w:rStyle w:val="RefertoSourceDefinitionsAttachmentChar"/>
              </w:rPr>
              <w:t>(refer to Definitions)</w:t>
            </w:r>
            <w:r>
              <w:t xml:space="preserve">, </w:t>
            </w:r>
            <w:r w:rsidRPr="00543A64">
              <w:t xml:space="preserve">grievances or complaints that are unable to be resolved appropriately and in a timely manner to the Grievances Subcommittee/investigator </w:t>
            </w:r>
            <w:r w:rsidRPr="0051557C">
              <w:rPr>
                <w:rStyle w:val="PolicyNameChar"/>
              </w:rPr>
              <w:t xml:space="preserve">(refer to </w:t>
            </w:r>
            <w:r>
              <w:rPr>
                <w:rStyle w:val="PolicyNameChar"/>
              </w:rPr>
              <w:t xml:space="preserve">Compliments and </w:t>
            </w:r>
            <w:r w:rsidRPr="0051557C">
              <w:rPr>
                <w:rStyle w:val="PolicyNameChar"/>
              </w:rPr>
              <w:t>Complaints Policy)</w:t>
            </w:r>
          </w:p>
        </w:tc>
        <w:tc>
          <w:tcPr>
            <w:tcW w:w="995" w:type="dxa"/>
            <w:shd w:val="clear" w:color="auto" w:fill="FBFDE9"/>
            <w:vAlign w:val="center"/>
          </w:tcPr>
          <w:p w14:paraId="3A31BE4C" w14:textId="77777777" w:rsidR="00FF3884" w:rsidRPr="007D4E71" w:rsidDel="00A159DC" w:rsidRDefault="00FF3884" w:rsidP="002355C0">
            <w:pPr>
              <w:jc w:val="center"/>
              <w:rPr>
                <w:rFonts w:ascii="Symbol" w:eastAsia="Symbol" w:hAnsi="Symbol" w:cs="Symbol"/>
                <w:b/>
              </w:rPr>
            </w:pPr>
            <w:r>
              <w:rPr>
                <w:rFonts w:ascii="Abadi" w:eastAsia="Symbol" w:hAnsi="Abadi" w:cs="Symbol"/>
                <w:b/>
              </w:rPr>
              <w:t>R</w:t>
            </w:r>
          </w:p>
        </w:tc>
        <w:tc>
          <w:tcPr>
            <w:tcW w:w="706" w:type="dxa"/>
            <w:shd w:val="clear" w:color="auto" w:fill="F3F9BF"/>
            <w:vAlign w:val="center"/>
          </w:tcPr>
          <w:p w14:paraId="215E4433" w14:textId="77777777" w:rsidR="00FF3884" w:rsidRDefault="00FF3884" w:rsidP="002355C0">
            <w:pPr>
              <w:jc w:val="center"/>
              <w:rPr>
                <w:rFonts w:ascii="Symbol" w:eastAsia="Symbol" w:hAnsi="Symbol" w:cs="Symbol"/>
              </w:rPr>
            </w:pPr>
            <w:r>
              <w:rPr>
                <w:rFonts w:ascii="Symbol" w:eastAsia="Symbol" w:hAnsi="Symbol" w:cs="Symbol"/>
              </w:rPr>
              <w:t>Ö</w:t>
            </w:r>
          </w:p>
        </w:tc>
        <w:tc>
          <w:tcPr>
            <w:tcW w:w="707" w:type="dxa"/>
            <w:shd w:val="clear" w:color="auto" w:fill="ECF593"/>
            <w:vAlign w:val="center"/>
          </w:tcPr>
          <w:p w14:paraId="386B2328" w14:textId="77777777" w:rsidR="00FF3884" w:rsidRDefault="00FF3884" w:rsidP="002355C0">
            <w:pPr>
              <w:jc w:val="center"/>
            </w:pPr>
          </w:p>
        </w:tc>
        <w:tc>
          <w:tcPr>
            <w:tcW w:w="707" w:type="dxa"/>
            <w:shd w:val="clear" w:color="auto" w:fill="E6F272"/>
            <w:vAlign w:val="center"/>
          </w:tcPr>
          <w:p w14:paraId="01308C14" w14:textId="77777777" w:rsidR="00FF3884" w:rsidRDefault="00FF3884" w:rsidP="002355C0">
            <w:pPr>
              <w:jc w:val="center"/>
            </w:pPr>
          </w:p>
        </w:tc>
        <w:tc>
          <w:tcPr>
            <w:tcW w:w="707" w:type="dxa"/>
            <w:shd w:val="clear" w:color="auto" w:fill="DFEE4C"/>
            <w:vAlign w:val="center"/>
          </w:tcPr>
          <w:p w14:paraId="3E7A86E0" w14:textId="77777777" w:rsidR="00FF3884" w:rsidRDefault="00FF3884" w:rsidP="002355C0">
            <w:pPr>
              <w:jc w:val="center"/>
            </w:pPr>
          </w:p>
        </w:tc>
      </w:tr>
      <w:tr w:rsidR="00FF3884" w14:paraId="1D4FB3AF" w14:textId="77777777" w:rsidTr="00276A4D">
        <w:tc>
          <w:tcPr>
            <w:tcW w:w="5245" w:type="dxa"/>
          </w:tcPr>
          <w:p w14:paraId="5A5182FF" w14:textId="77777777" w:rsidR="00FF3884" w:rsidRPr="00E76A88" w:rsidRDefault="00FF3884" w:rsidP="002355C0">
            <w:r w:rsidRPr="00543A64">
              <w:t xml:space="preserve">Notifying </w:t>
            </w:r>
            <w:r>
              <w:t>W</w:t>
            </w:r>
            <w:r w:rsidRPr="00543A64">
              <w:t xml:space="preserve">orksafe of any reportable incidences </w:t>
            </w:r>
            <w:r w:rsidRPr="0051557C">
              <w:rPr>
                <w:rStyle w:val="RefertoSourceDefinitionsAttachmentChar"/>
              </w:rPr>
              <w:t>(refer to Definitions)</w:t>
            </w:r>
            <w:r w:rsidRPr="00543A64">
              <w:t xml:space="preserve"> that have occurred in the workplace</w:t>
            </w:r>
          </w:p>
        </w:tc>
        <w:tc>
          <w:tcPr>
            <w:tcW w:w="995" w:type="dxa"/>
            <w:shd w:val="clear" w:color="auto" w:fill="FBFDE9"/>
            <w:vAlign w:val="center"/>
          </w:tcPr>
          <w:p w14:paraId="041B5C50" w14:textId="77777777" w:rsidR="00FF3884" w:rsidRPr="007D4E71" w:rsidRDefault="00FF3884" w:rsidP="002355C0">
            <w:pPr>
              <w:jc w:val="center"/>
              <w:rPr>
                <w:b/>
              </w:rPr>
            </w:pPr>
            <w:r>
              <w:rPr>
                <w:rFonts w:ascii="Abadi" w:eastAsia="Symbol" w:hAnsi="Abadi" w:cs="Symbol"/>
                <w:b/>
              </w:rPr>
              <w:t>R</w:t>
            </w:r>
          </w:p>
        </w:tc>
        <w:tc>
          <w:tcPr>
            <w:tcW w:w="706" w:type="dxa"/>
            <w:shd w:val="clear" w:color="auto" w:fill="F3F9BF"/>
            <w:vAlign w:val="center"/>
          </w:tcPr>
          <w:p w14:paraId="28B11D37"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2DBA8AA4" w14:textId="77777777" w:rsidR="00FF3884" w:rsidRDefault="00FF3884" w:rsidP="002355C0">
            <w:pPr>
              <w:jc w:val="center"/>
            </w:pPr>
          </w:p>
        </w:tc>
        <w:tc>
          <w:tcPr>
            <w:tcW w:w="707" w:type="dxa"/>
            <w:shd w:val="clear" w:color="auto" w:fill="E6F272"/>
            <w:vAlign w:val="center"/>
          </w:tcPr>
          <w:p w14:paraId="6865903D" w14:textId="77777777" w:rsidR="00FF3884" w:rsidRDefault="00FF3884" w:rsidP="002355C0">
            <w:pPr>
              <w:jc w:val="center"/>
            </w:pPr>
          </w:p>
        </w:tc>
        <w:tc>
          <w:tcPr>
            <w:tcW w:w="707" w:type="dxa"/>
            <w:shd w:val="clear" w:color="auto" w:fill="DFEE4C"/>
            <w:vAlign w:val="center"/>
          </w:tcPr>
          <w:p w14:paraId="1B5B6C1F" w14:textId="77777777" w:rsidR="00FF3884" w:rsidRDefault="00FF3884" w:rsidP="002355C0">
            <w:pPr>
              <w:jc w:val="center"/>
            </w:pPr>
          </w:p>
        </w:tc>
      </w:tr>
      <w:tr w:rsidR="00FF3884" w14:paraId="0C2A8D07" w14:textId="77777777" w:rsidTr="00276A4D">
        <w:tc>
          <w:tcPr>
            <w:tcW w:w="5245" w:type="dxa"/>
          </w:tcPr>
          <w:p w14:paraId="15AD12EC" w14:textId="77777777" w:rsidR="00FF3884" w:rsidRPr="00E76A88" w:rsidRDefault="00FF3884" w:rsidP="002355C0">
            <w:r w:rsidRPr="00543A64">
              <w:t xml:space="preserve">Activating the </w:t>
            </w:r>
            <w:r w:rsidRPr="0051557C">
              <w:rPr>
                <w:rStyle w:val="PolicyNameChar"/>
              </w:rPr>
              <w:t>C</w:t>
            </w:r>
            <w:r>
              <w:rPr>
                <w:rStyle w:val="PolicyNameChar"/>
              </w:rPr>
              <w:t>ompliments and C</w:t>
            </w:r>
            <w:r w:rsidRPr="0051557C">
              <w:rPr>
                <w:rStyle w:val="PolicyNameChar"/>
              </w:rPr>
              <w:t>omplaints</w:t>
            </w:r>
            <w:r>
              <w:rPr>
                <w:rStyle w:val="PolicyNameChar"/>
              </w:rPr>
              <w:t xml:space="preserve"> </w:t>
            </w:r>
            <w:r w:rsidRPr="0051557C">
              <w:rPr>
                <w:rStyle w:val="PolicyNameChar"/>
              </w:rPr>
              <w:t>Policy</w:t>
            </w:r>
            <w:r w:rsidRPr="00543A64">
              <w:t xml:space="preserve"> on notification of a breach of the </w:t>
            </w:r>
            <w:r w:rsidRPr="0051557C">
              <w:rPr>
                <w:rStyle w:val="PolicyNameChar"/>
              </w:rPr>
              <w:t>Code of Conduct Policy</w:t>
            </w:r>
          </w:p>
        </w:tc>
        <w:tc>
          <w:tcPr>
            <w:tcW w:w="995" w:type="dxa"/>
            <w:shd w:val="clear" w:color="auto" w:fill="FBFDE9"/>
            <w:vAlign w:val="center"/>
          </w:tcPr>
          <w:p w14:paraId="2BBBB31D" w14:textId="77777777" w:rsidR="00FF3884" w:rsidRPr="007D4E71" w:rsidRDefault="00FF3884" w:rsidP="002355C0">
            <w:pPr>
              <w:jc w:val="center"/>
              <w:rPr>
                <w:b/>
              </w:rPr>
            </w:pPr>
            <w:r>
              <w:rPr>
                <w:rFonts w:ascii="Abadi" w:eastAsia="Symbol" w:hAnsi="Abadi" w:cs="Symbol"/>
                <w:b/>
              </w:rPr>
              <w:t>R</w:t>
            </w:r>
          </w:p>
        </w:tc>
        <w:tc>
          <w:tcPr>
            <w:tcW w:w="706" w:type="dxa"/>
            <w:shd w:val="clear" w:color="auto" w:fill="F3F9BF"/>
            <w:vAlign w:val="center"/>
          </w:tcPr>
          <w:p w14:paraId="5AD32F08"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72C03B64" w14:textId="77777777" w:rsidR="00FF3884" w:rsidRDefault="00FF3884" w:rsidP="002355C0">
            <w:pPr>
              <w:jc w:val="center"/>
            </w:pPr>
          </w:p>
        </w:tc>
        <w:tc>
          <w:tcPr>
            <w:tcW w:w="707" w:type="dxa"/>
            <w:shd w:val="clear" w:color="auto" w:fill="E6F272"/>
            <w:vAlign w:val="center"/>
          </w:tcPr>
          <w:p w14:paraId="53B36456" w14:textId="77777777" w:rsidR="00FF3884" w:rsidRDefault="00FF3884" w:rsidP="002355C0">
            <w:pPr>
              <w:jc w:val="center"/>
            </w:pPr>
          </w:p>
        </w:tc>
        <w:tc>
          <w:tcPr>
            <w:tcW w:w="707" w:type="dxa"/>
            <w:shd w:val="clear" w:color="auto" w:fill="DFEE4C"/>
            <w:vAlign w:val="center"/>
          </w:tcPr>
          <w:p w14:paraId="241D1E92" w14:textId="77777777" w:rsidR="00FF3884" w:rsidRDefault="00FF3884" w:rsidP="002355C0">
            <w:pPr>
              <w:jc w:val="center"/>
            </w:pPr>
          </w:p>
        </w:tc>
      </w:tr>
      <w:tr w:rsidR="00FF3884" w14:paraId="475DAE30" w14:textId="77777777" w:rsidTr="00276A4D">
        <w:tc>
          <w:tcPr>
            <w:tcW w:w="5245" w:type="dxa"/>
          </w:tcPr>
          <w:p w14:paraId="5770EBAE" w14:textId="77777777" w:rsidR="00FF3884" w:rsidRPr="00A7394D" w:rsidRDefault="00FF3884" w:rsidP="002355C0">
            <w:pPr>
              <w:rPr>
                <w:rFonts w:ascii="TheSansB W6 SemiBold" w:hAnsi="TheSansB W6 SemiBold"/>
                <w:i/>
                <w:color w:val="644065"/>
                <w:szCs w:val="24"/>
              </w:rPr>
            </w:pPr>
            <w:r w:rsidRPr="00543A64">
              <w:t xml:space="preserve">Taking appropriate disciplinary or legal action, or reviewing the terms of employment in the event of misconduct or a serious breach of the </w:t>
            </w:r>
            <w:r w:rsidRPr="00D55146">
              <w:rPr>
                <w:rStyle w:val="PolicyNameChar"/>
              </w:rPr>
              <w:t>Code of Conduct Policy</w:t>
            </w:r>
          </w:p>
        </w:tc>
        <w:tc>
          <w:tcPr>
            <w:tcW w:w="995" w:type="dxa"/>
            <w:shd w:val="clear" w:color="auto" w:fill="FBFDE9"/>
            <w:vAlign w:val="center"/>
          </w:tcPr>
          <w:p w14:paraId="220E5D83" w14:textId="77777777" w:rsidR="00FF3884" w:rsidRPr="007D4E71" w:rsidRDefault="00FF3884" w:rsidP="002355C0">
            <w:pPr>
              <w:jc w:val="center"/>
              <w:rPr>
                <w:b/>
              </w:rPr>
            </w:pPr>
            <w:r>
              <w:rPr>
                <w:rFonts w:ascii="Abadi" w:eastAsia="Symbol" w:hAnsi="Abadi" w:cs="Symbol"/>
                <w:b/>
              </w:rPr>
              <w:t>R</w:t>
            </w:r>
          </w:p>
        </w:tc>
        <w:tc>
          <w:tcPr>
            <w:tcW w:w="706" w:type="dxa"/>
            <w:shd w:val="clear" w:color="auto" w:fill="F3F9BF"/>
            <w:vAlign w:val="center"/>
          </w:tcPr>
          <w:p w14:paraId="1C262244" w14:textId="77777777" w:rsidR="00FF3884" w:rsidRDefault="00FF3884" w:rsidP="002355C0">
            <w:pPr>
              <w:jc w:val="center"/>
            </w:pPr>
          </w:p>
        </w:tc>
        <w:tc>
          <w:tcPr>
            <w:tcW w:w="707" w:type="dxa"/>
            <w:shd w:val="clear" w:color="auto" w:fill="ECF593"/>
            <w:vAlign w:val="center"/>
          </w:tcPr>
          <w:p w14:paraId="7DFD3C9A" w14:textId="77777777" w:rsidR="00FF3884" w:rsidRDefault="00FF3884" w:rsidP="002355C0">
            <w:pPr>
              <w:jc w:val="center"/>
            </w:pPr>
          </w:p>
        </w:tc>
        <w:tc>
          <w:tcPr>
            <w:tcW w:w="707" w:type="dxa"/>
            <w:shd w:val="clear" w:color="auto" w:fill="E6F272"/>
            <w:vAlign w:val="center"/>
          </w:tcPr>
          <w:p w14:paraId="770ADF18" w14:textId="77777777" w:rsidR="00FF3884" w:rsidRDefault="00FF3884" w:rsidP="002355C0">
            <w:pPr>
              <w:jc w:val="center"/>
            </w:pPr>
          </w:p>
        </w:tc>
        <w:tc>
          <w:tcPr>
            <w:tcW w:w="707" w:type="dxa"/>
            <w:shd w:val="clear" w:color="auto" w:fill="DFEE4C"/>
            <w:vAlign w:val="center"/>
          </w:tcPr>
          <w:p w14:paraId="771DA55C" w14:textId="77777777" w:rsidR="00FF3884" w:rsidRDefault="00FF3884" w:rsidP="002355C0">
            <w:pPr>
              <w:jc w:val="center"/>
            </w:pPr>
          </w:p>
        </w:tc>
      </w:tr>
      <w:tr w:rsidR="00FF3884" w:rsidRPr="00A24234" w14:paraId="63748B64" w14:textId="77777777" w:rsidTr="00276A4D">
        <w:tc>
          <w:tcPr>
            <w:tcW w:w="5245" w:type="dxa"/>
          </w:tcPr>
          <w:p w14:paraId="6FF03356" w14:textId="77777777" w:rsidR="00FF3884" w:rsidRPr="00543A64" w:rsidRDefault="00FF3884" w:rsidP="002355C0">
            <w:r>
              <w:t>C</w:t>
            </w:r>
            <w:r w:rsidRPr="00543A64">
              <w:t xml:space="preserve">ontacting police in an emergency situation where it is believed that there is an immediate risk, such as when violence has been threatened or perpetrated or where sexual abuse or grooming is suspected as outlined in the </w:t>
            </w:r>
            <w:r w:rsidRPr="00D55146">
              <w:rPr>
                <w:rStyle w:val="PolicyNameChar"/>
              </w:rPr>
              <w:t xml:space="preserve">Child Safe Environment </w:t>
            </w:r>
            <w:r w:rsidRPr="009D55F1">
              <w:rPr>
                <w:rStyle w:val="PolicyNameChar"/>
              </w:rPr>
              <w:t>and Wellbeing Policy</w:t>
            </w:r>
            <w:r w:rsidRPr="00543A64">
              <w:t>.</w:t>
            </w:r>
          </w:p>
        </w:tc>
        <w:tc>
          <w:tcPr>
            <w:tcW w:w="995" w:type="dxa"/>
            <w:shd w:val="clear" w:color="auto" w:fill="FBFDE9"/>
            <w:vAlign w:val="center"/>
          </w:tcPr>
          <w:p w14:paraId="6CEE6A84" w14:textId="77777777" w:rsidR="00FF3884" w:rsidRPr="00A24234" w:rsidRDefault="00FF3884" w:rsidP="002355C0">
            <w:pPr>
              <w:jc w:val="center"/>
              <w:rPr>
                <w:b/>
              </w:rPr>
            </w:pPr>
            <w:r>
              <w:rPr>
                <w:rFonts w:ascii="Abadi" w:eastAsia="Symbol" w:hAnsi="Abadi" w:cs="Symbol"/>
                <w:b/>
              </w:rPr>
              <w:t>R</w:t>
            </w:r>
          </w:p>
        </w:tc>
        <w:tc>
          <w:tcPr>
            <w:tcW w:w="706" w:type="dxa"/>
            <w:shd w:val="clear" w:color="auto" w:fill="F3F9BF"/>
            <w:vAlign w:val="center"/>
          </w:tcPr>
          <w:p w14:paraId="117948F6" w14:textId="77777777" w:rsidR="00FF3884" w:rsidRPr="00A24234" w:rsidRDefault="00FF3884" w:rsidP="002355C0">
            <w:pPr>
              <w:jc w:val="center"/>
              <w:rPr>
                <w:b/>
              </w:rPr>
            </w:pPr>
            <w:r>
              <w:rPr>
                <w:rFonts w:ascii="Abadi" w:eastAsia="Symbol" w:hAnsi="Abadi" w:cs="Symbol"/>
                <w:b/>
              </w:rPr>
              <w:t>R</w:t>
            </w:r>
          </w:p>
        </w:tc>
        <w:tc>
          <w:tcPr>
            <w:tcW w:w="707" w:type="dxa"/>
            <w:shd w:val="clear" w:color="auto" w:fill="ECF593"/>
            <w:vAlign w:val="center"/>
          </w:tcPr>
          <w:p w14:paraId="74F0B458" w14:textId="77777777" w:rsidR="00FF3884" w:rsidRPr="00A24234" w:rsidRDefault="00FF3884" w:rsidP="002355C0">
            <w:pPr>
              <w:jc w:val="center"/>
              <w:rPr>
                <w:b/>
              </w:rPr>
            </w:pPr>
            <w:r>
              <w:rPr>
                <w:rFonts w:ascii="Abadi" w:eastAsia="Symbol" w:hAnsi="Abadi" w:cs="Symbol"/>
                <w:b/>
              </w:rPr>
              <w:t>R</w:t>
            </w:r>
          </w:p>
        </w:tc>
        <w:tc>
          <w:tcPr>
            <w:tcW w:w="707" w:type="dxa"/>
            <w:shd w:val="clear" w:color="auto" w:fill="E6F272"/>
            <w:vAlign w:val="center"/>
          </w:tcPr>
          <w:p w14:paraId="51438FE6" w14:textId="77777777" w:rsidR="00FF3884" w:rsidRDefault="00FF3884" w:rsidP="002355C0">
            <w:pPr>
              <w:jc w:val="center"/>
            </w:pPr>
            <w:r>
              <w:rPr>
                <w:rFonts w:ascii="Symbol" w:eastAsia="Symbol" w:hAnsi="Symbol" w:cs="Symbol"/>
              </w:rPr>
              <w:t>Ö</w:t>
            </w:r>
          </w:p>
        </w:tc>
        <w:tc>
          <w:tcPr>
            <w:tcW w:w="707" w:type="dxa"/>
            <w:shd w:val="clear" w:color="auto" w:fill="DFEE4C"/>
            <w:vAlign w:val="center"/>
          </w:tcPr>
          <w:p w14:paraId="27F4552E" w14:textId="77777777" w:rsidR="00FF3884" w:rsidRPr="00A24234" w:rsidRDefault="00FF3884" w:rsidP="002355C0">
            <w:pPr>
              <w:jc w:val="center"/>
            </w:pPr>
            <w:r>
              <w:rPr>
                <w:rFonts w:ascii="Abadi" w:eastAsia="Symbol" w:hAnsi="Abadi" w:cs="Symbol"/>
              </w:rPr>
              <w:t>R</w:t>
            </w:r>
          </w:p>
        </w:tc>
      </w:tr>
      <w:tr w:rsidR="00FF3884" w14:paraId="7F1162DB" w14:textId="77777777" w:rsidTr="00276A4D">
        <w:tc>
          <w:tcPr>
            <w:tcW w:w="5245" w:type="dxa"/>
          </w:tcPr>
          <w:p w14:paraId="091478B0" w14:textId="77777777" w:rsidR="00FF3884" w:rsidRPr="00543A64" w:rsidRDefault="00FF3884" w:rsidP="002355C0">
            <w:r w:rsidRPr="002C496E">
              <w:t xml:space="preserve">Reading the </w:t>
            </w:r>
            <w:r w:rsidRPr="007E1682">
              <w:rPr>
                <w:rStyle w:val="PolicyNameChar"/>
              </w:rPr>
              <w:t>Code of Conduct Policy</w:t>
            </w:r>
            <w:r>
              <w:t xml:space="preserve"> </w:t>
            </w:r>
            <w:r w:rsidRPr="00FA3E68">
              <w:rPr>
                <w:rStyle w:val="RefertoSourceDefinitionsAttachmentChar"/>
              </w:rPr>
              <w:t xml:space="preserve">(refer to Attachment 1) </w:t>
            </w:r>
            <w:r w:rsidRPr="002C496E">
              <w:t xml:space="preserve">and signing the Code of Conduct Acknowledgement for staff </w:t>
            </w:r>
            <w:r w:rsidRPr="00FA3E68">
              <w:rPr>
                <w:rStyle w:val="RefertoSourceDefinitionsAttachmentChar"/>
              </w:rPr>
              <w:t>(refer to Attachment 2)</w:t>
            </w:r>
            <w:r w:rsidRPr="002C496E">
              <w:t xml:space="preserve"> and that these are filed with individual staff records upon engagement in the service</w:t>
            </w:r>
          </w:p>
        </w:tc>
        <w:tc>
          <w:tcPr>
            <w:tcW w:w="995" w:type="dxa"/>
            <w:shd w:val="clear" w:color="auto" w:fill="FBFDE9"/>
            <w:vAlign w:val="center"/>
          </w:tcPr>
          <w:p w14:paraId="7166A6FD" w14:textId="77777777" w:rsidR="00FF3884" w:rsidRDefault="00FF3884" w:rsidP="002355C0">
            <w:pPr>
              <w:jc w:val="center"/>
            </w:pPr>
          </w:p>
        </w:tc>
        <w:tc>
          <w:tcPr>
            <w:tcW w:w="706" w:type="dxa"/>
            <w:shd w:val="clear" w:color="auto" w:fill="F3F9BF"/>
            <w:vAlign w:val="center"/>
          </w:tcPr>
          <w:p w14:paraId="0A213AD0"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37D9FDA1"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40E3C894" w14:textId="77777777" w:rsidR="00FF3884" w:rsidRDefault="00FF3884" w:rsidP="002355C0">
            <w:pPr>
              <w:jc w:val="center"/>
            </w:pPr>
          </w:p>
        </w:tc>
        <w:tc>
          <w:tcPr>
            <w:tcW w:w="707" w:type="dxa"/>
            <w:shd w:val="clear" w:color="auto" w:fill="DFEE4C"/>
            <w:vAlign w:val="center"/>
          </w:tcPr>
          <w:p w14:paraId="7D92AD5A" w14:textId="77777777" w:rsidR="00FF3884" w:rsidRDefault="00FF3884" w:rsidP="002355C0">
            <w:pPr>
              <w:jc w:val="center"/>
            </w:pPr>
          </w:p>
        </w:tc>
      </w:tr>
      <w:tr w:rsidR="00FF3884" w:rsidRPr="00A24234" w14:paraId="0A16401B" w14:textId="77777777" w:rsidTr="00276A4D">
        <w:tc>
          <w:tcPr>
            <w:tcW w:w="5245" w:type="dxa"/>
          </w:tcPr>
          <w:p w14:paraId="590A73DA" w14:textId="77777777" w:rsidR="00FF3884" w:rsidRPr="00543A64" w:rsidRDefault="00FF3884" w:rsidP="002355C0">
            <w:r w:rsidRPr="002C496E">
              <w:t>Adhering to the Code of Conduct at all times</w:t>
            </w:r>
          </w:p>
        </w:tc>
        <w:tc>
          <w:tcPr>
            <w:tcW w:w="995" w:type="dxa"/>
            <w:shd w:val="clear" w:color="auto" w:fill="FBFDE9"/>
            <w:vAlign w:val="center"/>
          </w:tcPr>
          <w:p w14:paraId="010B5BA0" w14:textId="77777777" w:rsidR="00FF3884" w:rsidRPr="00A24234" w:rsidRDefault="00FF3884" w:rsidP="002355C0">
            <w:pPr>
              <w:jc w:val="center"/>
              <w:rPr>
                <w:b/>
              </w:rPr>
            </w:pPr>
            <w:r>
              <w:rPr>
                <w:rFonts w:ascii="Abadi" w:eastAsia="Symbol" w:hAnsi="Abadi" w:cs="Symbol"/>
                <w:b/>
              </w:rPr>
              <w:t>R</w:t>
            </w:r>
          </w:p>
        </w:tc>
        <w:tc>
          <w:tcPr>
            <w:tcW w:w="706" w:type="dxa"/>
            <w:shd w:val="clear" w:color="auto" w:fill="F3F9BF"/>
            <w:vAlign w:val="center"/>
          </w:tcPr>
          <w:p w14:paraId="2BC6AC0B" w14:textId="77777777" w:rsidR="00FF3884" w:rsidRPr="00A24234" w:rsidRDefault="00FF3884" w:rsidP="002355C0">
            <w:pPr>
              <w:jc w:val="center"/>
              <w:rPr>
                <w:b/>
              </w:rPr>
            </w:pPr>
            <w:r>
              <w:rPr>
                <w:rFonts w:ascii="Abadi" w:eastAsia="Symbol" w:hAnsi="Abadi" w:cs="Symbol"/>
                <w:b/>
              </w:rPr>
              <w:t>R</w:t>
            </w:r>
          </w:p>
        </w:tc>
        <w:tc>
          <w:tcPr>
            <w:tcW w:w="707" w:type="dxa"/>
            <w:shd w:val="clear" w:color="auto" w:fill="ECF593"/>
            <w:vAlign w:val="center"/>
          </w:tcPr>
          <w:p w14:paraId="7FC2EE32" w14:textId="77777777" w:rsidR="00FF3884" w:rsidRPr="00A24234" w:rsidRDefault="00FF3884" w:rsidP="002355C0">
            <w:pPr>
              <w:jc w:val="center"/>
              <w:rPr>
                <w:b/>
              </w:rPr>
            </w:pPr>
            <w:r>
              <w:rPr>
                <w:rFonts w:ascii="Abadi" w:eastAsia="Symbol" w:hAnsi="Abadi" w:cs="Symbol"/>
                <w:b/>
              </w:rPr>
              <w:t>R</w:t>
            </w:r>
          </w:p>
        </w:tc>
        <w:tc>
          <w:tcPr>
            <w:tcW w:w="707" w:type="dxa"/>
            <w:shd w:val="clear" w:color="auto" w:fill="E6F272"/>
            <w:vAlign w:val="center"/>
          </w:tcPr>
          <w:p w14:paraId="7438F573" w14:textId="77777777" w:rsidR="00FF3884" w:rsidRPr="00A24234" w:rsidRDefault="00FF3884" w:rsidP="002355C0">
            <w:pPr>
              <w:jc w:val="center"/>
              <w:rPr>
                <w:b/>
              </w:rPr>
            </w:pPr>
            <w:r>
              <w:rPr>
                <w:rFonts w:ascii="Abadi" w:eastAsia="Symbol" w:hAnsi="Abadi" w:cs="Symbol"/>
                <w:b/>
              </w:rPr>
              <w:t>R</w:t>
            </w:r>
          </w:p>
        </w:tc>
        <w:tc>
          <w:tcPr>
            <w:tcW w:w="707" w:type="dxa"/>
            <w:shd w:val="clear" w:color="auto" w:fill="DFEE4C"/>
            <w:vAlign w:val="center"/>
          </w:tcPr>
          <w:p w14:paraId="482D39FB" w14:textId="77777777" w:rsidR="00FF3884" w:rsidRPr="00A24234" w:rsidRDefault="00FF3884" w:rsidP="002355C0">
            <w:pPr>
              <w:jc w:val="center"/>
              <w:rPr>
                <w:b/>
              </w:rPr>
            </w:pPr>
            <w:r>
              <w:rPr>
                <w:rFonts w:ascii="Abadi" w:eastAsia="Symbol" w:hAnsi="Abadi" w:cs="Symbol"/>
                <w:b/>
              </w:rPr>
              <w:t>R</w:t>
            </w:r>
          </w:p>
        </w:tc>
      </w:tr>
      <w:tr w:rsidR="00FF3884" w14:paraId="12C0AB4B" w14:textId="77777777" w:rsidTr="00276A4D">
        <w:tc>
          <w:tcPr>
            <w:tcW w:w="5245" w:type="dxa"/>
          </w:tcPr>
          <w:p w14:paraId="12A61132" w14:textId="77777777" w:rsidR="00FF3884" w:rsidRPr="00543A64" w:rsidRDefault="00FF3884" w:rsidP="002355C0">
            <w:r w:rsidRPr="00A5377B">
              <w:t xml:space="preserve">Informing the approved provider in the event of a </w:t>
            </w:r>
            <w:r w:rsidRPr="00A5377B">
              <w:lastRenderedPageBreak/>
              <w:t xml:space="preserve">serious incident </w:t>
            </w:r>
            <w:r w:rsidRPr="00FA3E68">
              <w:rPr>
                <w:rStyle w:val="RefertoSourceDefinitionsAttachmentChar"/>
              </w:rPr>
              <w:t>(refer to Definitions)</w:t>
            </w:r>
            <w:r w:rsidRPr="00A5377B">
              <w:t xml:space="preserve">, of a notifiable complaint </w:t>
            </w:r>
            <w:r w:rsidRPr="00FA3E68">
              <w:rPr>
                <w:rStyle w:val="RefertoSourceDefinitionsAttachmentChar"/>
              </w:rPr>
              <w:t>(refer to Definitions)</w:t>
            </w:r>
            <w:r w:rsidRPr="00A5377B">
              <w:t xml:space="preserve"> or of a breach of the </w:t>
            </w:r>
            <w:r w:rsidRPr="00FA3E68">
              <w:rPr>
                <w:rStyle w:val="PolicyNameChar"/>
              </w:rPr>
              <w:t>Code of Conduct Policy</w:t>
            </w:r>
          </w:p>
        </w:tc>
        <w:tc>
          <w:tcPr>
            <w:tcW w:w="995" w:type="dxa"/>
            <w:shd w:val="clear" w:color="auto" w:fill="FBFDE9"/>
            <w:vAlign w:val="center"/>
          </w:tcPr>
          <w:p w14:paraId="07EE6649" w14:textId="77777777" w:rsidR="00FF3884" w:rsidRDefault="00FF3884" w:rsidP="002355C0">
            <w:pPr>
              <w:jc w:val="center"/>
            </w:pPr>
          </w:p>
        </w:tc>
        <w:tc>
          <w:tcPr>
            <w:tcW w:w="706" w:type="dxa"/>
            <w:shd w:val="clear" w:color="auto" w:fill="F3F9BF"/>
            <w:vAlign w:val="center"/>
          </w:tcPr>
          <w:p w14:paraId="5FD6BE0F" w14:textId="77777777" w:rsidR="00FF3884" w:rsidRPr="00A24234" w:rsidRDefault="00FF3884" w:rsidP="002355C0">
            <w:pPr>
              <w:jc w:val="center"/>
              <w:rPr>
                <w:b/>
              </w:rPr>
            </w:pPr>
            <w:r>
              <w:rPr>
                <w:rFonts w:ascii="Abadi" w:eastAsia="Symbol" w:hAnsi="Abadi" w:cs="Symbol"/>
                <w:b/>
              </w:rPr>
              <w:t>R</w:t>
            </w:r>
          </w:p>
        </w:tc>
        <w:tc>
          <w:tcPr>
            <w:tcW w:w="707" w:type="dxa"/>
            <w:shd w:val="clear" w:color="auto" w:fill="ECF593"/>
            <w:vAlign w:val="center"/>
          </w:tcPr>
          <w:p w14:paraId="4C46207D"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3959297C" w14:textId="77777777" w:rsidR="00FF3884" w:rsidRDefault="00FF3884" w:rsidP="002355C0">
            <w:pPr>
              <w:jc w:val="center"/>
            </w:pPr>
          </w:p>
        </w:tc>
        <w:tc>
          <w:tcPr>
            <w:tcW w:w="707" w:type="dxa"/>
            <w:shd w:val="clear" w:color="auto" w:fill="DFEE4C"/>
            <w:vAlign w:val="center"/>
          </w:tcPr>
          <w:p w14:paraId="2C995E3A" w14:textId="77777777" w:rsidR="00FF3884" w:rsidRDefault="00FF3884" w:rsidP="002355C0">
            <w:pPr>
              <w:jc w:val="center"/>
            </w:pPr>
          </w:p>
        </w:tc>
      </w:tr>
      <w:tr w:rsidR="00FF3884" w14:paraId="25B166A9" w14:textId="77777777" w:rsidTr="00276A4D">
        <w:tc>
          <w:tcPr>
            <w:tcW w:w="5245" w:type="dxa"/>
          </w:tcPr>
          <w:p w14:paraId="04781605" w14:textId="77777777" w:rsidR="00FF3884" w:rsidRPr="00A5377B" w:rsidRDefault="00FF3884" w:rsidP="002355C0">
            <w:r w:rsidRPr="00A5377B">
              <w:t>Provid</w:t>
            </w:r>
            <w:r>
              <w:t>ing</w:t>
            </w:r>
            <w:r w:rsidRPr="00A5377B">
              <w:t xml:space="preserve"> an environment that encourages positive interactions, supports constructive feedback and holds one another to the codes of conduct</w:t>
            </w:r>
          </w:p>
        </w:tc>
        <w:tc>
          <w:tcPr>
            <w:tcW w:w="995" w:type="dxa"/>
            <w:shd w:val="clear" w:color="auto" w:fill="FBFDE9"/>
            <w:vAlign w:val="center"/>
          </w:tcPr>
          <w:p w14:paraId="0DF17305" w14:textId="77777777" w:rsidR="00FF3884" w:rsidRDefault="00FF3884" w:rsidP="002355C0">
            <w:pPr>
              <w:jc w:val="center"/>
            </w:pPr>
            <w:r>
              <w:rPr>
                <w:rFonts w:ascii="Symbol" w:eastAsia="Symbol" w:hAnsi="Symbol" w:cs="Symbol"/>
              </w:rPr>
              <w:t>Ö</w:t>
            </w:r>
          </w:p>
        </w:tc>
        <w:tc>
          <w:tcPr>
            <w:tcW w:w="706" w:type="dxa"/>
            <w:shd w:val="clear" w:color="auto" w:fill="F3F9BF"/>
            <w:vAlign w:val="center"/>
          </w:tcPr>
          <w:p w14:paraId="02D638F3"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6F53633E"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6D133EBB" w14:textId="77777777" w:rsidR="00FF3884" w:rsidRDefault="00FF3884" w:rsidP="002355C0">
            <w:pPr>
              <w:jc w:val="center"/>
            </w:pPr>
          </w:p>
        </w:tc>
        <w:tc>
          <w:tcPr>
            <w:tcW w:w="707" w:type="dxa"/>
            <w:shd w:val="clear" w:color="auto" w:fill="DFEE4C"/>
            <w:vAlign w:val="center"/>
          </w:tcPr>
          <w:p w14:paraId="165A6A6C" w14:textId="77777777" w:rsidR="00FF3884" w:rsidRDefault="00FF3884" w:rsidP="002355C0">
            <w:pPr>
              <w:jc w:val="center"/>
            </w:pPr>
          </w:p>
        </w:tc>
      </w:tr>
      <w:tr w:rsidR="00FF3884" w14:paraId="50292A56" w14:textId="77777777" w:rsidTr="00276A4D">
        <w:tc>
          <w:tcPr>
            <w:tcW w:w="5245" w:type="dxa"/>
          </w:tcPr>
          <w:p w14:paraId="21BC286E" w14:textId="77777777" w:rsidR="00FF3884" w:rsidRPr="00A5377B" w:rsidRDefault="00FF3884" w:rsidP="002355C0">
            <w:r w:rsidRPr="004D45CD">
              <w:t xml:space="preserve">Ensuring that parents/guardians, students and volunteers sign the Code of Conduct Acknowledgement </w:t>
            </w:r>
            <w:r w:rsidRPr="00121CC6">
              <w:rPr>
                <w:rStyle w:val="RefertoSourceDefinitionsAttachmentChar"/>
              </w:rPr>
              <w:t>(refer to Attachment 4)</w:t>
            </w:r>
          </w:p>
        </w:tc>
        <w:tc>
          <w:tcPr>
            <w:tcW w:w="995" w:type="dxa"/>
            <w:shd w:val="clear" w:color="auto" w:fill="FBFDE9"/>
            <w:vAlign w:val="center"/>
          </w:tcPr>
          <w:p w14:paraId="4A67BEEE" w14:textId="77777777" w:rsidR="00FF3884" w:rsidRDefault="00FF3884" w:rsidP="002355C0">
            <w:pPr>
              <w:jc w:val="center"/>
            </w:pPr>
            <w:r>
              <w:rPr>
                <w:rFonts w:ascii="Symbol" w:eastAsia="Symbol" w:hAnsi="Symbol" w:cs="Symbol"/>
              </w:rPr>
              <w:t>Ö</w:t>
            </w:r>
          </w:p>
        </w:tc>
        <w:tc>
          <w:tcPr>
            <w:tcW w:w="706" w:type="dxa"/>
            <w:shd w:val="clear" w:color="auto" w:fill="F3F9BF"/>
            <w:vAlign w:val="center"/>
          </w:tcPr>
          <w:p w14:paraId="0914886E"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73C2A0E0" w14:textId="77777777" w:rsidR="00FF3884" w:rsidRDefault="00FF3884" w:rsidP="002355C0">
            <w:pPr>
              <w:jc w:val="center"/>
            </w:pPr>
          </w:p>
        </w:tc>
        <w:tc>
          <w:tcPr>
            <w:tcW w:w="707" w:type="dxa"/>
            <w:shd w:val="clear" w:color="auto" w:fill="E6F272"/>
            <w:vAlign w:val="center"/>
          </w:tcPr>
          <w:p w14:paraId="0CA2A511" w14:textId="77777777" w:rsidR="00FF3884" w:rsidRDefault="00FF3884" w:rsidP="002355C0">
            <w:pPr>
              <w:jc w:val="center"/>
            </w:pPr>
            <w:r>
              <w:rPr>
                <w:rFonts w:ascii="Symbol" w:eastAsia="Symbol" w:hAnsi="Symbol" w:cs="Symbol"/>
              </w:rPr>
              <w:t>Ö</w:t>
            </w:r>
          </w:p>
        </w:tc>
        <w:tc>
          <w:tcPr>
            <w:tcW w:w="707" w:type="dxa"/>
            <w:shd w:val="clear" w:color="auto" w:fill="DFEE4C"/>
            <w:vAlign w:val="center"/>
          </w:tcPr>
          <w:p w14:paraId="56A34209" w14:textId="77777777" w:rsidR="00FF3884" w:rsidRDefault="00FF3884" w:rsidP="002355C0">
            <w:pPr>
              <w:jc w:val="center"/>
            </w:pPr>
            <w:r>
              <w:rPr>
                <w:rFonts w:ascii="Symbol" w:eastAsia="Symbol" w:hAnsi="Symbol" w:cs="Symbol"/>
              </w:rPr>
              <w:t>Ö</w:t>
            </w:r>
          </w:p>
        </w:tc>
      </w:tr>
      <w:tr w:rsidR="00FF3884" w14:paraId="564A967E" w14:textId="77777777" w:rsidTr="00276A4D">
        <w:tc>
          <w:tcPr>
            <w:tcW w:w="5245" w:type="dxa"/>
          </w:tcPr>
          <w:p w14:paraId="564A01A1" w14:textId="77777777" w:rsidR="00FF3884" w:rsidRPr="00A5377B" w:rsidRDefault="00FF3884" w:rsidP="002355C0">
            <w:r w:rsidRPr="003233E6">
              <w:t>Ensuring children can access abuse prevention programs and information</w:t>
            </w:r>
          </w:p>
        </w:tc>
        <w:tc>
          <w:tcPr>
            <w:tcW w:w="995" w:type="dxa"/>
            <w:shd w:val="clear" w:color="auto" w:fill="FBFDE9"/>
            <w:vAlign w:val="center"/>
          </w:tcPr>
          <w:p w14:paraId="702D55E7" w14:textId="77777777" w:rsidR="00FF3884" w:rsidRPr="00A24234" w:rsidRDefault="00FF3884" w:rsidP="002355C0">
            <w:pPr>
              <w:jc w:val="center"/>
              <w:rPr>
                <w:b/>
              </w:rPr>
            </w:pPr>
            <w:r>
              <w:rPr>
                <w:rFonts w:ascii="Abadi" w:eastAsia="Symbol" w:hAnsi="Abadi" w:cs="Symbol"/>
                <w:b/>
              </w:rPr>
              <w:t>R</w:t>
            </w:r>
          </w:p>
        </w:tc>
        <w:tc>
          <w:tcPr>
            <w:tcW w:w="706" w:type="dxa"/>
            <w:shd w:val="clear" w:color="auto" w:fill="F3F9BF"/>
            <w:vAlign w:val="center"/>
          </w:tcPr>
          <w:p w14:paraId="164565A6"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7F5945FA"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1EDE7C43" w14:textId="77777777" w:rsidR="00FF3884" w:rsidRDefault="00FF3884" w:rsidP="002355C0">
            <w:pPr>
              <w:jc w:val="center"/>
            </w:pPr>
          </w:p>
        </w:tc>
        <w:tc>
          <w:tcPr>
            <w:tcW w:w="707" w:type="dxa"/>
            <w:shd w:val="clear" w:color="auto" w:fill="DFEE4C"/>
            <w:vAlign w:val="center"/>
          </w:tcPr>
          <w:p w14:paraId="5851D44E" w14:textId="77777777" w:rsidR="00FF3884" w:rsidRDefault="00FF3884" w:rsidP="002355C0">
            <w:pPr>
              <w:jc w:val="center"/>
            </w:pPr>
          </w:p>
        </w:tc>
      </w:tr>
      <w:tr w:rsidR="00FF3884" w14:paraId="23C6887F" w14:textId="77777777" w:rsidTr="00276A4D">
        <w:tc>
          <w:tcPr>
            <w:tcW w:w="5245" w:type="dxa"/>
          </w:tcPr>
          <w:p w14:paraId="067C37AB" w14:textId="77777777" w:rsidR="00FF3884" w:rsidRPr="003233E6" w:rsidRDefault="00FF3884" w:rsidP="002355C0">
            <w:r w:rsidRPr="00512B1B">
              <w:t>Understanding and accepting that serious breaches of this code will be deemed misconduct and may lead to disciplinary or legal action, or a review of their employment</w:t>
            </w:r>
          </w:p>
        </w:tc>
        <w:tc>
          <w:tcPr>
            <w:tcW w:w="995" w:type="dxa"/>
            <w:shd w:val="clear" w:color="auto" w:fill="FBFDE9"/>
            <w:vAlign w:val="center"/>
          </w:tcPr>
          <w:p w14:paraId="66705111" w14:textId="77777777" w:rsidR="00FF3884" w:rsidRDefault="00FF3884" w:rsidP="002355C0">
            <w:pPr>
              <w:jc w:val="center"/>
            </w:pPr>
          </w:p>
        </w:tc>
        <w:tc>
          <w:tcPr>
            <w:tcW w:w="706" w:type="dxa"/>
            <w:shd w:val="clear" w:color="auto" w:fill="F3F9BF"/>
            <w:vAlign w:val="center"/>
          </w:tcPr>
          <w:p w14:paraId="7DE2F0FC"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0643DE66"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74B7A36D" w14:textId="77777777" w:rsidR="00FF3884" w:rsidRDefault="00FF3884" w:rsidP="002355C0">
            <w:pPr>
              <w:jc w:val="center"/>
            </w:pPr>
            <w:r>
              <w:rPr>
                <w:rFonts w:ascii="Symbol" w:eastAsia="Symbol" w:hAnsi="Symbol" w:cs="Symbol"/>
              </w:rPr>
              <w:t>Ö</w:t>
            </w:r>
          </w:p>
        </w:tc>
        <w:tc>
          <w:tcPr>
            <w:tcW w:w="707" w:type="dxa"/>
            <w:shd w:val="clear" w:color="auto" w:fill="DFEE4C"/>
            <w:vAlign w:val="center"/>
          </w:tcPr>
          <w:p w14:paraId="44058B87" w14:textId="77777777" w:rsidR="00FF3884" w:rsidRDefault="00FF3884" w:rsidP="002355C0">
            <w:pPr>
              <w:jc w:val="center"/>
            </w:pPr>
            <w:r>
              <w:rPr>
                <w:rFonts w:ascii="Symbol" w:eastAsia="Symbol" w:hAnsi="Symbol" w:cs="Symbol"/>
              </w:rPr>
              <w:t>Ö</w:t>
            </w:r>
          </w:p>
        </w:tc>
      </w:tr>
      <w:tr w:rsidR="00FF3884" w:rsidRPr="00A24234" w14:paraId="228E60A3" w14:textId="77777777" w:rsidTr="00276A4D">
        <w:tc>
          <w:tcPr>
            <w:tcW w:w="5245" w:type="dxa"/>
          </w:tcPr>
          <w:p w14:paraId="126F2A6F" w14:textId="77777777" w:rsidR="00FF3884" w:rsidRPr="003233E6" w:rsidRDefault="00FF3884" w:rsidP="002355C0">
            <w:r w:rsidRPr="00512B1B">
              <w:t>Being attentive to signs of harm and facilitating child-friendly ways for children to communicate and raise their concerns</w:t>
            </w:r>
          </w:p>
        </w:tc>
        <w:tc>
          <w:tcPr>
            <w:tcW w:w="995" w:type="dxa"/>
            <w:shd w:val="clear" w:color="auto" w:fill="FBFDE9"/>
            <w:vAlign w:val="center"/>
          </w:tcPr>
          <w:p w14:paraId="4DBBA3F0" w14:textId="77777777" w:rsidR="00FF3884" w:rsidRPr="00A24234" w:rsidRDefault="00FF3884" w:rsidP="002355C0">
            <w:pPr>
              <w:jc w:val="center"/>
              <w:rPr>
                <w:b/>
              </w:rPr>
            </w:pPr>
            <w:r>
              <w:rPr>
                <w:rFonts w:ascii="Abadi" w:eastAsia="Symbol" w:hAnsi="Abadi" w:cs="Symbol"/>
                <w:b/>
              </w:rPr>
              <w:t>R</w:t>
            </w:r>
          </w:p>
        </w:tc>
        <w:tc>
          <w:tcPr>
            <w:tcW w:w="706" w:type="dxa"/>
            <w:shd w:val="clear" w:color="auto" w:fill="F3F9BF"/>
            <w:vAlign w:val="center"/>
          </w:tcPr>
          <w:p w14:paraId="328D1032" w14:textId="77777777" w:rsidR="00FF3884" w:rsidRPr="00A24234" w:rsidRDefault="00FF3884" w:rsidP="002355C0">
            <w:pPr>
              <w:jc w:val="center"/>
              <w:rPr>
                <w:b/>
              </w:rPr>
            </w:pPr>
            <w:r>
              <w:rPr>
                <w:rFonts w:ascii="Abadi" w:eastAsia="Symbol" w:hAnsi="Abadi" w:cs="Symbol"/>
                <w:b/>
              </w:rPr>
              <w:t>R</w:t>
            </w:r>
          </w:p>
        </w:tc>
        <w:tc>
          <w:tcPr>
            <w:tcW w:w="707" w:type="dxa"/>
            <w:shd w:val="clear" w:color="auto" w:fill="ECF593"/>
            <w:vAlign w:val="center"/>
          </w:tcPr>
          <w:p w14:paraId="68B3181E" w14:textId="77777777" w:rsidR="00FF3884" w:rsidRPr="00A24234" w:rsidRDefault="00FF3884" w:rsidP="002355C0">
            <w:pPr>
              <w:jc w:val="center"/>
              <w:rPr>
                <w:b/>
              </w:rPr>
            </w:pPr>
            <w:r>
              <w:rPr>
                <w:rFonts w:ascii="Abadi" w:eastAsia="Symbol" w:hAnsi="Abadi" w:cs="Symbol"/>
                <w:b/>
              </w:rPr>
              <w:t>R</w:t>
            </w:r>
          </w:p>
        </w:tc>
        <w:tc>
          <w:tcPr>
            <w:tcW w:w="707" w:type="dxa"/>
            <w:shd w:val="clear" w:color="auto" w:fill="E6F272"/>
            <w:vAlign w:val="center"/>
          </w:tcPr>
          <w:p w14:paraId="39B11B74" w14:textId="77777777" w:rsidR="00FF3884" w:rsidRDefault="00FF3884" w:rsidP="002355C0">
            <w:pPr>
              <w:jc w:val="center"/>
            </w:pPr>
          </w:p>
        </w:tc>
        <w:tc>
          <w:tcPr>
            <w:tcW w:w="707" w:type="dxa"/>
            <w:shd w:val="clear" w:color="auto" w:fill="DFEE4C"/>
            <w:vAlign w:val="center"/>
          </w:tcPr>
          <w:p w14:paraId="5A7701D6" w14:textId="77777777" w:rsidR="00FF3884" w:rsidRPr="00A24234" w:rsidRDefault="00FF3884" w:rsidP="002355C0">
            <w:pPr>
              <w:jc w:val="center"/>
              <w:rPr>
                <w:b/>
              </w:rPr>
            </w:pPr>
            <w:r>
              <w:rPr>
                <w:rFonts w:ascii="Abadi" w:eastAsia="Symbol" w:hAnsi="Abadi" w:cs="Symbol"/>
                <w:b/>
              </w:rPr>
              <w:t>R</w:t>
            </w:r>
          </w:p>
        </w:tc>
      </w:tr>
      <w:tr w:rsidR="00FF3884" w:rsidRPr="00A24234" w14:paraId="5E29F0F1" w14:textId="77777777" w:rsidTr="00276A4D">
        <w:tc>
          <w:tcPr>
            <w:tcW w:w="5245" w:type="dxa"/>
          </w:tcPr>
          <w:p w14:paraId="4B1E0449" w14:textId="77777777" w:rsidR="00FF3884" w:rsidRPr="009D55F1" w:rsidRDefault="00FF3884" w:rsidP="002355C0">
            <w:r w:rsidRPr="009D55F1">
              <w:t xml:space="preserve">Reporting and acting on any concerns or observed breaches of this </w:t>
            </w:r>
            <w:r w:rsidRPr="009D55F1">
              <w:rPr>
                <w:rStyle w:val="PolicyNameChar"/>
              </w:rPr>
              <w:t xml:space="preserve">Code of Conduct Policy </w:t>
            </w:r>
            <w:r w:rsidRPr="009D55F1">
              <w:rPr>
                <w:rStyle w:val="RefertosourcedefinitionsChar"/>
              </w:rPr>
              <w:t>(refer to Compliments and Complaints Policy)</w:t>
            </w:r>
          </w:p>
        </w:tc>
        <w:tc>
          <w:tcPr>
            <w:tcW w:w="995" w:type="dxa"/>
            <w:shd w:val="clear" w:color="auto" w:fill="FBFDE9"/>
            <w:vAlign w:val="center"/>
          </w:tcPr>
          <w:p w14:paraId="599751C4" w14:textId="77777777" w:rsidR="00FF3884" w:rsidRDefault="00FF3884" w:rsidP="002355C0">
            <w:pPr>
              <w:jc w:val="center"/>
            </w:pPr>
          </w:p>
        </w:tc>
        <w:tc>
          <w:tcPr>
            <w:tcW w:w="706" w:type="dxa"/>
            <w:shd w:val="clear" w:color="auto" w:fill="F3F9BF"/>
            <w:vAlign w:val="center"/>
          </w:tcPr>
          <w:p w14:paraId="1D289F9A" w14:textId="77777777" w:rsidR="00FF3884" w:rsidRPr="00A24234" w:rsidRDefault="00FF3884" w:rsidP="002355C0">
            <w:pPr>
              <w:jc w:val="center"/>
              <w:rPr>
                <w:b/>
              </w:rPr>
            </w:pPr>
            <w:r>
              <w:rPr>
                <w:rFonts w:ascii="Abadi" w:eastAsia="Symbol" w:hAnsi="Abadi" w:cs="Symbol"/>
                <w:b/>
              </w:rPr>
              <w:t>R</w:t>
            </w:r>
          </w:p>
        </w:tc>
        <w:tc>
          <w:tcPr>
            <w:tcW w:w="707" w:type="dxa"/>
            <w:shd w:val="clear" w:color="auto" w:fill="ECF593"/>
            <w:vAlign w:val="center"/>
          </w:tcPr>
          <w:p w14:paraId="3A7F90CA" w14:textId="77777777" w:rsidR="00FF3884" w:rsidRPr="00A24234" w:rsidRDefault="00FF3884" w:rsidP="002355C0">
            <w:pPr>
              <w:jc w:val="center"/>
              <w:rPr>
                <w:b/>
              </w:rPr>
            </w:pPr>
            <w:r>
              <w:rPr>
                <w:rFonts w:ascii="Abadi" w:eastAsia="Symbol" w:hAnsi="Abadi" w:cs="Symbol"/>
                <w:b/>
              </w:rPr>
              <w:t>R</w:t>
            </w:r>
          </w:p>
        </w:tc>
        <w:tc>
          <w:tcPr>
            <w:tcW w:w="707" w:type="dxa"/>
            <w:shd w:val="clear" w:color="auto" w:fill="E6F272"/>
            <w:vAlign w:val="center"/>
          </w:tcPr>
          <w:p w14:paraId="4AE277EA" w14:textId="77777777" w:rsidR="00FF3884" w:rsidRPr="00A24234" w:rsidRDefault="00FF3884" w:rsidP="002355C0">
            <w:pPr>
              <w:jc w:val="center"/>
              <w:rPr>
                <w:b/>
              </w:rPr>
            </w:pPr>
            <w:r>
              <w:rPr>
                <w:rFonts w:ascii="Abadi" w:eastAsia="Symbol" w:hAnsi="Abadi" w:cs="Symbol"/>
                <w:b/>
              </w:rPr>
              <w:t>R</w:t>
            </w:r>
          </w:p>
        </w:tc>
        <w:tc>
          <w:tcPr>
            <w:tcW w:w="707" w:type="dxa"/>
            <w:shd w:val="clear" w:color="auto" w:fill="DFEE4C"/>
            <w:vAlign w:val="center"/>
          </w:tcPr>
          <w:p w14:paraId="6D1F2060" w14:textId="77777777" w:rsidR="00FF3884" w:rsidRPr="00A24234" w:rsidRDefault="00FF3884" w:rsidP="002355C0">
            <w:pPr>
              <w:jc w:val="center"/>
              <w:rPr>
                <w:b/>
              </w:rPr>
            </w:pPr>
            <w:r>
              <w:rPr>
                <w:rFonts w:ascii="Abadi" w:eastAsia="Symbol" w:hAnsi="Abadi" w:cs="Symbol"/>
                <w:b/>
              </w:rPr>
              <w:t>R</w:t>
            </w:r>
          </w:p>
        </w:tc>
      </w:tr>
      <w:tr w:rsidR="00FF3884" w14:paraId="4E9BC2AE" w14:textId="77777777" w:rsidTr="00276A4D">
        <w:tc>
          <w:tcPr>
            <w:tcW w:w="5245" w:type="dxa"/>
          </w:tcPr>
          <w:p w14:paraId="0A0D4750" w14:textId="77777777" w:rsidR="00FF3884" w:rsidRPr="009D55F1" w:rsidRDefault="00FF3884" w:rsidP="002355C0">
            <w:r w:rsidRPr="009D55F1">
              <w:t>Ensuring duties are performed in a professional, safe and satisfactory manner at all times.</w:t>
            </w:r>
          </w:p>
        </w:tc>
        <w:tc>
          <w:tcPr>
            <w:tcW w:w="995" w:type="dxa"/>
            <w:shd w:val="clear" w:color="auto" w:fill="FBFDE9"/>
            <w:vAlign w:val="center"/>
          </w:tcPr>
          <w:p w14:paraId="3A7581E8" w14:textId="77777777" w:rsidR="00FF3884" w:rsidRDefault="00FF3884" w:rsidP="002355C0">
            <w:pPr>
              <w:jc w:val="center"/>
            </w:pPr>
            <w:r>
              <w:rPr>
                <w:rFonts w:ascii="Symbol" w:eastAsia="Symbol" w:hAnsi="Symbol" w:cs="Symbol"/>
              </w:rPr>
              <w:t>Ö</w:t>
            </w:r>
          </w:p>
        </w:tc>
        <w:tc>
          <w:tcPr>
            <w:tcW w:w="706" w:type="dxa"/>
            <w:shd w:val="clear" w:color="auto" w:fill="F3F9BF"/>
            <w:vAlign w:val="center"/>
          </w:tcPr>
          <w:p w14:paraId="490583D0" w14:textId="77777777" w:rsidR="00FF3884" w:rsidRDefault="00FF3884" w:rsidP="002355C0">
            <w:pPr>
              <w:jc w:val="center"/>
            </w:pPr>
            <w:r>
              <w:rPr>
                <w:rFonts w:ascii="Symbol" w:eastAsia="Symbol" w:hAnsi="Symbol" w:cs="Symbol"/>
              </w:rPr>
              <w:t>Ö</w:t>
            </w:r>
          </w:p>
        </w:tc>
        <w:tc>
          <w:tcPr>
            <w:tcW w:w="707" w:type="dxa"/>
            <w:shd w:val="clear" w:color="auto" w:fill="ECF593"/>
            <w:vAlign w:val="center"/>
          </w:tcPr>
          <w:p w14:paraId="739E96EE" w14:textId="77777777" w:rsidR="00FF3884" w:rsidRDefault="00FF3884" w:rsidP="002355C0">
            <w:pPr>
              <w:jc w:val="center"/>
            </w:pPr>
            <w:r>
              <w:rPr>
                <w:rFonts w:ascii="Symbol" w:eastAsia="Symbol" w:hAnsi="Symbol" w:cs="Symbol"/>
              </w:rPr>
              <w:t>Ö</w:t>
            </w:r>
          </w:p>
        </w:tc>
        <w:tc>
          <w:tcPr>
            <w:tcW w:w="707" w:type="dxa"/>
            <w:shd w:val="clear" w:color="auto" w:fill="E6F272"/>
            <w:vAlign w:val="center"/>
          </w:tcPr>
          <w:p w14:paraId="26111688" w14:textId="77777777" w:rsidR="00FF3884" w:rsidRDefault="00FF3884" w:rsidP="002355C0">
            <w:pPr>
              <w:jc w:val="center"/>
            </w:pPr>
          </w:p>
        </w:tc>
        <w:tc>
          <w:tcPr>
            <w:tcW w:w="707" w:type="dxa"/>
            <w:shd w:val="clear" w:color="auto" w:fill="DFEE4C"/>
            <w:vAlign w:val="center"/>
          </w:tcPr>
          <w:p w14:paraId="789A32CC" w14:textId="77777777" w:rsidR="00FF3884" w:rsidRDefault="00FF3884" w:rsidP="002355C0">
            <w:pPr>
              <w:jc w:val="center"/>
            </w:pPr>
            <w:r>
              <w:rPr>
                <w:rFonts w:ascii="Symbol" w:eastAsia="Symbol" w:hAnsi="Symbol" w:cs="Symbol"/>
              </w:rPr>
              <w:t>Ö</w:t>
            </w:r>
          </w:p>
        </w:tc>
      </w:tr>
      <w:tr w:rsidR="00FF3884" w14:paraId="4007BA6F" w14:textId="77777777" w:rsidTr="00276A4D">
        <w:tc>
          <w:tcPr>
            <w:tcW w:w="5245" w:type="dxa"/>
          </w:tcPr>
          <w:p w14:paraId="48886FBE" w14:textId="77777777" w:rsidR="00FF3884" w:rsidRPr="009D55F1" w:rsidRDefault="00FF3884" w:rsidP="002355C0">
            <w:r w:rsidRPr="009D55F1">
              <w:t xml:space="preserve">Reviewing and updating the </w:t>
            </w:r>
            <w:r w:rsidRPr="009D55F1">
              <w:rPr>
                <w:rStyle w:val="PolicyNameChar"/>
              </w:rPr>
              <w:t>Code of Conduct</w:t>
            </w:r>
            <w:r w:rsidRPr="009D55F1">
              <w:t xml:space="preserve"> following any incidents, complaints, concerns or near misses</w:t>
            </w:r>
          </w:p>
        </w:tc>
        <w:tc>
          <w:tcPr>
            <w:tcW w:w="995" w:type="dxa"/>
            <w:shd w:val="clear" w:color="auto" w:fill="FBFDE9"/>
            <w:vAlign w:val="center"/>
          </w:tcPr>
          <w:p w14:paraId="3533A065" w14:textId="77777777" w:rsidR="00FF3884" w:rsidRDefault="00FF3884" w:rsidP="002355C0">
            <w:pPr>
              <w:jc w:val="center"/>
              <w:rPr>
                <w:rFonts w:ascii="Symbol" w:eastAsia="Symbol" w:hAnsi="Symbol" w:cs="Symbol"/>
              </w:rPr>
            </w:pPr>
            <w:r>
              <w:rPr>
                <w:rFonts w:ascii="Abadi" w:eastAsia="Symbol" w:hAnsi="Abadi" w:cs="Symbol"/>
              </w:rPr>
              <w:t>R</w:t>
            </w:r>
          </w:p>
        </w:tc>
        <w:tc>
          <w:tcPr>
            <w:tcW w:w="706" w:type="dxa"/>
            <w:shd w:val="clear" w:color="auto" w:fill="F3F9BF"/>
            <w:vAlign w:val="center"/>
          </w:tcPr>
          <w:p w14:paraId="189D0A67" w14:textId="77777777" w:rsidR="00FF3884" w:rsidRDefault="00FF3884" w:rsidP="002355C0">
            <w:pPr>
              <w:jc w:val="center"/>
              <w:rPr>
                <w:rFonts w:ascii="Symbol" w:eastAsia="Symbol" w:hAnsi="Symbol" w:cs="Symbol"/>
              </w:rPr>
            </w:pPr>
            <w:r>
              <w:rPr>
                <w:rFonts w:ascii="Symbol" w:eastAsia="Symbol" w:hAnsi="Symbol" w:cs="Symbol"/>
              </w:rPr>
              <w:t>Ö</w:t>
            </w:r>
          </w:p>
        </w:tc>
        <w:tc>
          <w:tcPr>
            <w:tcW w:w="707" w:type="dxa"/>
            <w:shd w:val="clear" w:color="auto" w:fill="ECF593"/>
            <w:vAlign w:val="center"/>
          </w:tcPr>
          <w:p w14:paraId="5BA4BE60" w14:textId="77777777" w:rsidR="00FF3884" w:rsidRDefault="00FF3884" w:rsidP="002355C0">
            <w:pPr>
              <w:jc w:val="center"/>
              <w:rPr>
                <w:rFonts w:ascii="Symbol" w:eastAsia="Symbol" w:hAnsi="Symbol" w:cs="Symbol"/>
              </w:rPr>
            </w:pPr>
          </w:p>
        </w:tc>
        <w:tc>
          <w:tcPr>
            <w:tcW w:w="707" w:type="dxa"/>
            <w:shd w:val="clear" w:color="auto" w:fill="E6F272"/>
            <w:vAlign w:val="center"/>
          </w:tcPr>
          <w:p w14:paraId="5A28421D" w14:textId="77777777" w:rsidR="00FF3884" w:rsidRDefault="00FF3884" w:rsidP="002355C0">
            <w:pPr>
              <w:jc w:val="center"/>
            </w:pPr>
          </w:p>
        </w:tc>
        <w:tc>
          <w:tcPr>
            <w:tcW w:w="707" w:type="dxa"/>
            <w:shd w:val="clear" w:color="auto" w:fill="DFEE4C"/>
            <w:vAlign w:val="center"/>
          </w:tcPr>
          <w:p w14:paraId="557D3930" w14:textId="77777777" w:rsidR="00FF3884" w:rsidRDefault="00FF3884" w:rsidP="002355C0">
            <w:pPr>
              <w:jc w:val="center"/>
              <w:rPr>
                <w:rFonts w:ascii="Symbol" w:eastAsia="Symbol" w:hAnsi="Symbol" w:cs="Symbol"/>
              </w:rPr>
            </w:pPr>
          </w:p>
        </w:tc>
      </w:tr>
    </w:tbl>
    <w:p w14:paraId="40B80418" w14:textId="77777777" w:rsidR="00F73ECB" w:rsidRPr="00386B6A" w:rsidRDefault="00F73ECB" w:rsidP="002355C0">
      <w:pPr>
        <w:pStyle w:val="BODYTEXTELAA"/>
      </w:pPr>
    </w:p>
    <w:p w14:paraId="6E81D0C0" w14:textId="77777777" w:rsidR="00F73ECB" w:rsidRPr="00BB6AAA" w:rsidRDefault="00F73ECB" w:rsidP="002355C0">
      <w:pPr>
        <w:pStyle w:val="BODYTEXTELAA"/>
      </w:pPr>
      <w:r>
        <w:rPr>
          <w:noProof/>
        </w:rPr>
        <mc:AlternateContent>
          <mc:Choice Requires="wps">
            <w:drawing>
              <wp:inline distT="0" distB="0" distL="0" distR="0" wp14:anchorId="60BD6C3C" wp14:editId="5DEE30DB">
                <wp:extent cx="5709600" cy="1"/>
                <wp:effectExtent l="0" t="0" r="0" b="0"/>
                <wp:docPr id="95443819" name="Straight Connector 95443819"/>
                <wp:cNvGraphicFramePr/>
                <a:graphic xmlns:a="http://schemas.openxmlformats.org/drawingml/2006/main">
                  <a:graphicData uri="http://schemas.microsoft.com/office/word/2010/wordprocessingShape">
                    <wps:wsp>
                      <wps:cNvCnPr/>
                      <wps:spPr>
                        <a:xfrm flipV="1">
                          <a:off x="0" y="0"/>
                          <a:ext cx="5709600" cy="1"/>
                        </a:xfrm>
                        <a:prstGeom prst="line">
                          <a:avLst/>
                        </a:prstGeom>
                        <a:noFill/>
                        <a:ln w="15875" cap="flat" cmpd="sng" algn="ctr">
                          <a:solidFill>
                            <a:srgbClr val="F69434"/>
                          </a:solidFill>
                          <a:prstDash val="sysDot"/>
                        </a:ln>
                        <a:effectLst/>
                      </wps:spPr>
                      <wps:bodyPr/>
                    </wps:wsp>
                  </a:graphicData>
                </a:graphic>
              </wp:inline>
            </w:drawing>
          </mc:Choice>
          <mc:Fallback>
            <w:pict>
              <v:line w14:anchorId="72259D1B" id="Straight Connector 95443819" o:spid="_x0000_s1026" style="flip:y;visibility:visible;mso-wrap-style:square;mso-left-percent:-10001;mso-top-percent:-10001;mso-position-horizontal:absolute;mso-position-horizontal-relative:char;mso-position-vertical:absolute;mso-position-vertical-relative:line;mso-left-percent:-10001;mso-top-percent:-10001" from="0,0" to="449.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" strokecolor="#f69434" strokeweight="1.25pt">
                <v:stroke dashstyle="1 1"/>
                <w10:anchorlock/>
              </v:line>
            </w:pict>
          </mc:Fallback>
        </mc:AlternateContent>
      </w:r>
    </w:p>
    <w:p w14:paraId="05325342" w14:textId="77777777" w:rsidR="00F73ECB" w:rsidRPr="00386B6A" w:rsidRDefault="00F73ECB" w:rsidP="002355C0">
      <w:pPr>
        <w:pStyle w:val="BODYTEXTELAA"/>
        <w:ind w:left="0"/>
      </w:pPr>
    </w:p>
    <w:p w14:paraId="76B0C80A" w14:textId="77777777" w:rsidR="00F73ECB" w:rsidRDefault="00F73ECB" w:rsidP="002355C0">
      <w:pPr>
        <w:pStyle w:val="BackgroundandLegislation"/>
      </w:pPr>
      <w:r>
        <w:rPr>
          <w:noProof/>
        </w:rPr>
        <w:drawing>
          <wp:anchor distT="0" distB="0" distL="114300" distR="114300" simplePos="0" relativeHeight="251658281" behindDoc="1" locked="1" layoutInCell="1" allowOverlap="1" wp14:anchorId="15D53374" wp14:editId="2F23A037">
            <wp:simplePos x="0" y="0"/>
            <wp:positionH relativeFrom="column">
              <wp:posOffset>-47371</wp:posOffset>
            </wp:positionH>
            <wp:positionV relativeFrom="line">
              <wp:align>top</wp:align>
            </wp:positionV>
            <wp:extent cx="828000" cy="828000"/>
            <wp:effectExtent l="0" t="0" r="0" b="0"/>
            <wp:wrapNone/>
            <wp:docPr id="639993340" name="Picture 63999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6">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t xml:space="preserve">Background and </w:t>
      </w:r>
      <w:r w:rsidRPr="002B33CE">
        <w:t>Legislation</w:t>
      </w:r>
    </w:p>
    <w:p w14:paraId="76F72941" w14:textId="699A5B48" w:rsidR="00F73ECB" w:rsidRDefault="00F73ECB" w:rsidP="002355C0">
      <w:pPr>
        <w:pStyle w:val="Heading2"/>
      </w:pPr>
      <w:r>
        <w:t>Background</w:t>
      </w:r>
    </w:p>
    <w:p w14:paraId="02F6AC1C" w14:textId="6DBD9C4C" w:rsidR="00F73ECB" w:rsidRDefault="00F73ECB" w:rsidP="002355C0">
      <w:pPr>
        <w:pStyle w:val="BODYTEXTELAA"/>
        <w:rPr>
          <w:shd w:val="clear" w:color="auto" w:fill="FFFFFF"/>
        </w:rPr>
      </w:pPr>
      <w:r>
        <w:t>C</w:t>
      </w:r>
      <w:r w:rsidRPr="00872796">
        <w:t>ode</w:t>
      </w:r>
      <w:r>
        <w:t>s</w:t>
      </w:r>
      <w:r w:rsidRPr="00872796">
        <w:t xml:space="preserve"> </w:t>
      </w:r>
      <w:r>
        <w:t xml:space="preserve">of conduct </w:t>
      </w:r>
      <w:r w:rsidRPr="00872796">
        <w:t>establish standard</w:t>
      </w:r>
      <w:r>
        <w:t>s of behaviour to be followed and</w:t>
      </w:r>
      <w:r>
        <w:rPr>
          <w:shd w:val="clear" w:color="auto" w:fill="FFFFFF"/>
        </w:rPr>
        <w:t xml:space="preserve"> define how individuals are expected to behave towards each other, towards the children in their care, and towards other organisations and individuals in the community.</w:t>
      </w:r>
    </w:p>
    <w:p w14:paraId="4C356DA3" w14:textId="1A385936" w:rsidR="00F73ECB" w:rsidRPr="00F42AE7" w:rsidRDefault="00F73ECB" w:rsidP="002355C0">
      <w:pPr>
        <w:pStyle w:val="BODYTEXTELAA"/>
        <w:rPr>
          <w:lang w:eastAsia="en-AU"/>
        </w:rPr>
      </w:pPr>
      <w:r>
        <w:rPr>
          <w:lang w:eastAsia="en-AU"/>
        </w:rPr>
        <w:t xml:space="preserve">The approved provider, nominated supervisor, early childhood teachers, educators and all other staff </w:t>
      </w:r>
      <w:r w:rsidRPr="003C3F97">
        <w:rPr>
          <w:lang w:eastAsia="en-AU"/>
        </w:rPr>
        <w:t xml:space="preserve">have a duty of care to the children attending the service and must ensure </w:t>
      </w:r>
      <w:r>
        <w:rPr>
          <w:lang w:eastAsia="en-AU"/>
        </w:rPr>
        <w:t>‘</w:t>
      </w:r>
      <w:r w:rsidRPr="00F42AE7">
        <w:rPr>
          <w:lang w:eastAsia="en-AU"/>
        </w:rPr>
        <w:t>that every reasonable precaution is taken to protect children being educated and cared for by the service from harm and from an</w:t>
      </w:r>
      <w:r>
        <w:rPr>
          <w:lang w:eastAsia="en-AU"/>
        </w:rPr>
        <w:t>y hazard likely to cause injury’</w:t>
      </w:r>
      <w:r w:rsidRPr="00F42AE7">
        <w:rPr>
          <w:lang w:eastAsia="en-AU"/>
        </w:rPr>
        <w:t xml:space="preserve"> </w:t>
      </w:r>
      <w:r w:rsidRPr="000C2886">
        <w:rPr>
          <w:rStyle w:val="RegulationLawChar"/>
        </w:rPr>
        <w:t>(National Law: Section 167).</w:t>
      </w:r>
    </w:p>
    <w:p w14:paraId="19B20BB9" w14:textId="548AF8B5" w:rsidR="00F73ECB" w:rsidRDefault="00F73ECB" w:rsidP="002355C0">
      <w:pPr>
        <w:pStyle w:val="BODYTEXTELAA"/>
      </w:pPr>
      <w:r w:rsidRPr="00F42AE7">
        <w:t xml:space="preserve">The </w:t>
      </w:r>
      <w:r w:rsidRPr="0086063E">
        <w:rPr>
          <w:rStyle w:val="RegulationLawChar"/>
        </w:rPr>
        <w:t>National Quality Standard</w:t>
      </w:r>
      <w:r w:rsidRPr="00F42AE7">
        <w:t xml:space="preserve"> requires that </w:t>
      </w:r>
      <w:r>
        <w:t xml:space="preserve">all </w:t>
      </w:r>
      <w:r w:rsidRPr="00F42AE7">
        <w:t xml:space="preserve">staff be respectful and ethical and that </w:t>
      </w:r>
      <w:r>
        <w:t>‘</w:t>
      </w:r>
      <w:r w:rsidRPr="00F42AE7">
        <w:t>professional standards guide practice,</w:t>
      </w:r>
      <w:r>
        <w:t xml:space="preserve"> interactions and relationships’</w:t>
      </w:r>
      <w:r w:rsidRPr="00F42AE7">
        <w:t xml:space="preserve"> </w:t>
      </w:r>
      <w:r w:rsidRPr="0086063E">
        <w:rPr>
          <w:rStyle w:val="RegulationLawChar"/>
        </w:rPr>
        <w:t>(National Quality Standard: 4.2 and 4.2.2).</w:t>
      </w:r>
    </w:p>
    <w:p w14:paraId="5E786C95" w14:textId="0D85F060" w:rsidR="00F73ECB" w:rsidRDefault="00F73ECB" w:rsidP="002355C0">
      <w:pPr>
        <w:pStyle w:val="BODYTEXTELAA"/>
      </w:pPr>
      <w:r w:rsidRPr="005179EE">
        <w:t xml:space="preserve">Employers </w:t>
      </w:r>
      <w:r>
        <w:t xml:space="preserve">also </w:t>
      </w:r>
      <w:r w:rsidRPr="005179EE">
        <w:t xml:space="preserve">have a </w:t>
      </w:r>
      <w:r>
        <w:t xml:space="preserve">legal </w:t>
      </w:r>
      <w:r w:rsidRPr="005179EE">
        <w:t xml:space="preserve">responsibility to provide, as far as </w:t>
      </w:r>
      <w:r>
        <w:t xml:space="preserve">is </w:t>
      </w:r>
      <w:r w:rsidRPr="005179EE">
        <w:t>practicable, a safe workplace that is free from discrimin</w:t>
      </w:r>
      <w:r>
        <w:t>ation, bullying and harassment.</w:t>
      </w:r>
    </w:p>
    <w:p w14:paraId="57BF42F7" w14:textId="47347718" w:rsidR="00F73ECB" w:rsidRPr="001C1C4B" w:rsidRDefault="00F73ECB" w:rsidP="002355C0">
      <w:pPr>
        <w:pStyle w:val="BODYTEXTELAA"/>
      </w:pPr>
      <w:r w:rsidRPr="001E0AAC">
        <w:rPr>
          <w:rStyle w:val="RegulationLawChar"/>
        </w:rPr>
        <w:t>Child Safe Standard</w:t>
      </w:r>
      <w:r>
        <w:rPr>
          <w:rStyle w:val="RegulationLawChar"/>
        </w:rPr>
        <w:t>s</w:t>
      </w:r>
      <w:r w:rsidRPr="001C1C4B">
        <w:t xml:space="preserve"> requires services to </w:t>
      </w:r>
      <w:r>
        <w:t xml:space="preserve">ensure the Code of Conduct provides guidelines for staff and volunteers on expected behavioural standards and responsibilities, and breaches to the Code of Conduct are acted upon and reported. </w:t>
      </w:r>
    </w:p>
    <w:p w14:paraId="38E1B9FF" w14:textId="44B72C80" w:rsidR="00F73ECB" w:rsidRDefault="00F73ECB" w:rsidP="002355C0">
      <w:pPr>
        <w:pStyle w:val="BODYTEXTELAA"/>
      </w:pPr>
      <w:r>
        <w:t xml:space="preserve">A Code of Conduct should be informed by the service’s philosophy, beliefs and values, and based on ethical principles of mutual respect, equity and fairness. Consideration should be given to </w:t>
      </w:r>
      <w:r w:rsidRPr="00CD6E79">
        <w:t xml:space="preserve">the </w:t>
      </w:r>
      <w:r w:rsidRPr="00CD6E79">
        <w:lastRenderedPageBreak/>
        <w:t>Victorian Teaching Profession</w:t>
      </w:r>
      <w:r>
        <w:rPr>
          <w:i/>
        </w:rPr>
        <w:t xml:space="preserve"> Code of Conduct and the Code of Ethics</w:t>
      </w:r>
      <w:r>
        <w:t xml:space="preserve"> and to the Early Childhood Australia’s </w:t>
      </w:r>
      <w:r w:rsidRPr="0050793C">
        <w:rPr>
          <w:i/>
        </w:rPr>
        <w:t>Code of Ethics</w:t>
      </w:r>
      <w:r>
        <w:t xml:space="preserve"> in developing the code of conduct.</w:t>
      </w:r>
    </w:p>
    <w:p w14:paraId="67F7BE30" w14:textId="6D74ACB0" w:rsidR="00F73ECB" w:rsidRDefault="00F73ECB" w:rsidP="002355C0">
      <w:pPr>
        <w:pStyle w:val="BODYTEXTELAA"/>
      </w:pPr>
      <w:r w:rsidRPr="0081457F">
        <w:rPr>
          <w:szCs w:val="20"/>
        </w:rPr>
        <w:t xml:space="preserve">The </w:t>
      </w:r>
      <w:r>
        <w:rPr>
          <w:szCs w:val="20"/>
        </w:rPr>
        <w:t>approved provider</w:t>
      </w:r>
      <w:r w:rsidRPr="0081457F">
        <w:rPr>
          <w:szCs w:val="20"/>
        </w:rPr>
        <w:t xml:space="preserve"> must ensure that the </w:t>
      </w:r>
      <w:r>
        <w:rPr>
          <w:szCs w:val="20"/>
        </w:rPr>
        <w:t>nominated supervisor</w:t>
      </w:r>
      <w:r w:rsidRPr="0081457F">
        <w:rPr>
          <w:szCs w:val="20"/>
        </w:rPr>
        <w:t xml:space="preserve">, </w:t>
      </w:r>
      <w:r>
        <w:rPr>
          <w:szCs w:val="20"/>
        </w:rPr>
        <w:t xml:space="preserve">early childhood teachers, </w:t>
      </w:r>
      <w:r w:rsidRPr="0081457F">
        <w:rPr>
          <w:szCs w:val="20"/>
        </w:rPr>
        <w:t>educators, other staff, contractors, volunteers, students on placement, parents/guardians, children and others attending the programs</w:t>
      </w:r>
      <w:r w:rsidRPr="0018172B">
        <w:t xml:space="preserve"> and activities</w:t>
      </w:r>
      <w:r w:rsidRPr="007C62CD">
        <w:t xml:space="preserve"> of </w:t>
      </w:r>
      <w:sdt>
        <w:sdtPr>
          <w:alias w:val="Company"/>
          <w:tag w:val=""/>
          <w:id w:val="1995216988"/>
          <w:placeholder>
            <w:docPart w:val="78277B5ABE104790B6767380480DF7B6"/>
          </w:placeholder>
          <w:dataBinding w:prefixMappings="xmlns:ns0='http://schemas.openxmlformats.org/officeDocument/2006/extended-properties' " w:xpath="/ns0:Properties[1]/ns0:Company[1]" w:storeItemID="{6668398D-A668-4E3E-A5EB-62B293D839F1}"/>
          <w:text/>
        </w:sdtPr>
        <w:sdtEndPr/>
        <w:sdtContent>
          <w:r>
            <w:t>Service Name</w:t>
          </w:r>
        </w:sdtContent>
      </w:sdt>
      <w:r>
        <w:t xml:space="preserve"> </w:t>
      </w:r>
      <w:r w:rsidRPr="004F6D1B">
        <w:t xml:space="preserve">adhere to </w:t>
      </w:r>
      <w:r>
        <w:t>the expectations outlined in the Code of Conduct when communicating to and interacting with:</w:t>
      </w:r>
    </w:p>
    <w:p w14:paraId="26481ED7" w14:textId="7BA5183B" w:rsidR="00F73ECB" w:rsidRDefault="00F73ECB" w:rsidP="00525AED">
      <w:pPr>
        <w:pStyle w:val="BodyTextBullet"/>
        <w:numPr>
          <w:ilvl w:val="0"/>
          <w:numId w:val="21"/>
        </w:numPr>
      </w:pPr>
      <w:r w:rsidRPr="004F6D1B">
        <w:t xml:space="preserve">children at the </w:t>
      </w:r>
      <w:r>
        <w:t>service and their parents and family members</w:t>
      </w:r>
    </w:p>
    <w:p w14:paraId="37D3EB0F" w14:textId="1FDAA088" w:rsidR="00F73ECB" w:rsidRDefault="00F73ECB" w:rsidP="00525AED">
      <w:pPr>
        <w:pStyle w:val="BodyTextBullet"/>
        <w:numPr>
          <w:ilvl w:val="0"/>
          <w:numId w:val="21"/>
        </w:numPr>
      </w:pPr>
      <w:r>
        <w:t>each other</w:t>
      </w:r>
    </w:p>
    <w:p w14:paraId="57ED66D4" w14:textId="0A2E3BED" w:rsidR="00F73ECB" w:rsidRDefault="00F73ECB" w:rsidP="00525AED">
      <w:pPr>
        <w:pStyle w:val="BodyTextBullet"/>
        <w:numPr>
          <w:ilvl w:val="0"/>
          <w:numId w:val="21"/>
        </w:numPr>
      </w:pPr>
      <w:r>
        <w:t>others in the community</w:t>
      </w:r>
      <w:r w:rsidRPr="004F6D1B">
        <w:t>.</w:t>
      </w:r>
    </w:p>
    <w:p w14:paraId="498EBEB0" w14:textId="5F192674" w:rsidR="00F73ECB" w:rsidRDefault="00F73ECB" w:rsidP="002355C0">
      <w:pPr>
        <w:pStyle w:val="BodyTextBullet"/>
      </w:pPr>
    </w:p>
    <w:p w14:paraId="305365CD" w14:textId="49B1424E" w:rsidR="00F73ECB" w:rsidRDefault="00F73ECB" w:rsidP="002355C0">
      <w:pPr>
        <w:pStyle w:val="Heading2"/>
      </w:pPr>
      <w:r>
        <w:t>Legislation and Standards</w:t>
      </w:r>
    </w:p>
    <w:p w14:paraId="0A754424" w14:textId="2C2D67E9" w:rsidR="00F73ECB" w:rsidRDefault="00F73ECB" w:rsidP="002355C0">
      <w:pPr>
        <w:pStyle w:val="BODYTEXTELAA"/>
      </w:pPr>
      <w:r w:rsidRPr="006978C9">
        <w:t>Relevant legislation</w:t>
      </w:r>
      <w:r>
        <w:t xml:space="preserve"> and standards</w:t>
      </w:r>
      <w:r w:rsidRPr="006978C9">
        <w:t xml:space="preserve"> include but </w:t>
      </w:r>
      <w:r>
        <w:t>are not limited to:</w:t>
      </w:r>
    </w:p>
    <w:p w14:paraId="4FC3C450" w14:textId="6F2BC422" w:rsidR="00F73ECB" w:rsidRPr="000304D3" w:rsidRDefault="00F73ECB" w:rsidP="00F73ECB">
      <w:pPr>
        <w:pStyle w:val="BodyTextBullet1"/>
        <w:spacing w:before="240" w:after="240"/>
      </w:pPr>
      <w:r w:rsidRPr="000304D3">
        <w:t>Charter of Human Rights and Responsibilities Act 2006 (Vic)</w:t>
      </w:r>
    </w:p>
    <w:p w14:paraId="244F037C" w14:textId="5C7313CA" w:rsidR="00F73ECB" w:rsidRPr="000304D3" w:rsidRDefault="00F73ECB" w:rsidP="00F73ECB">
      <w:pPr>
        <w:pStyle w:val="BodyTextBullet1"/>
        <w:spacing w:before="240" w:after="240"/>
      </w:pPr>
      <w:r w:rsidRPr="000304D3">
        <w:t>Child Safe Standards (Vic)</w:t>
      </w:r>
    </w:p>
    <w:p w14:paraId="06457E66" w14:textId="77777777" w:rsidR="00F73ECB" w:rsidRPr="000304D3" w:rsidRDefault="00F73ECB" w:rsidP="00F73ECB">
      <w:pPr>
        <w:pStyle w:val="BodyTextBullet1"/>
        <w:spacing w:before="240" w:after="240"/>
      </w:pPr>
      <w:r w:rsidRPr="000304D3">
        <w:t>Children, Youth and Families Act 2005 (Vic)</w:t>
      </w:r>
    </w:p>
    <w:p w14:paraId="330EB412" w14:textId="44F91948" w:rsidR="00F73ECB" w:rsidRPr="000304D3" w:rsidRDefault="00F73ECB" w:rsidP="00F73ECB">
      <w:pPr>
        <w:pStyle w:val="BodyTextBullet1"/>
        <w:spacing w:before="240" w:after="240"/>
      </w:pPr>
      <w:r w:rsidRPr="000304D3">
        <w:t>Child Wellbeing and Safety Act 2005 (Vic)</w:t>
      </w:r>
    </w:p>
    <w:p w14:paraId="561EE609" w14:textId="77777777" w:rsidR="00F73ECB" w:rsidRPr="000304D3" w:rsidRDefault="00F73ECB" w:rsidP="00F73ECB">
      <w:pPr>
        <w:pStyle w:val="BodyTextBullet1"/>
        <w:spacing w:before="240" w:after="240"/>
      </w:pPr>
      <w:r w:rsidRPr="000304D3">
        <w:t>Disability Discrimination Act 1992 (Cth)</w:t>
      </w:r>
    </w:p>
    <w:p w14:paraId="7A6BDCC1" w14:textId="23CD978B" w:rsidR="00F73ECB" w:rsidRPr="000304D3" w:rsidRDefault="00F73ECB" w:rsidP="00F73ECB">
      <w:pPr>
        <w:pStyle w:val="BodyTextBullet1"/>
        <w:spacing w:before="240" w:after="240"/>
      </w:pPr>
      <w:r w:rsidRPr="000304D3">
        <w:t>Early Childhood Australia’s Code of Ethics (2016)</w:t>
      </w:r>
    </w:p>
    <w:p w14:paraId="1700D120" w14:textId="77777777" w:rsidR="00F73ECB" w:rsidRPr="000304D3" w:rsidRDefault="00F73ECB" w:rsidP="00F73ECB">
      <w:pPr>
        <w:pStyle w:val="BodyTextBullet1"/>
        <w:spacing w:before="240" w:after="240"/>
      </w:pPr>
      <w:r w:rsidRPr="000304D3">
        <w:t>Education and Care Services National Law Act 2010: Sections 166, 167, 173, 174</w:t>
      </w:r>
    </w:p>
    <w:p w14:paraId="15637997" w14:textId="6BB1B8FC" w:rsidR="00F73ECB" w:rsidRPr="000304D3" w:rsidRDefault="00F73ECB" w:rsidP="00F73ECB">
      <w:pPr>
        <w:pStyle w:val="BodyTextBullet1"/>
        <w:spacing w:before="240" w:after="240"/>
      </w:pPr>
      <w:r w:rsidRPr="000304D3">
        <w:t>Education and Care Services National Regulations 2011: Regulations 83, 155, 156, 157, 168, 170, 171, 174, 175, 176</w:t>
      </w:r>
    </w:p>
    <w:p w14:paraId="243C5BD7" w14:textId="65E10E9F" w:rsidR="00F73ECB" w:rsidRPr="000304D3" w:rsidRDefault="00F73ECB" w:rsidP="00F73ECB">
      <w:pPr>
        <w:pStyle w:val="BodyTextBullet1"/>
        <w:spacing w:before="240" w:after="240"/>
      </w:pPr>
      <w:r w:rsidRPr="000304D3">
        <w:t>Equal Opportunity Act 2010 (Vic)</w:t>
      </w:r>
    </w:p>
    <w:p w14:paraId="3A9C139C" w14:textId="55090E84" w:rsidR="00F73ECB" w:rsidRPr="000304D3" w:rsidRDefault="00F73ECB" w:rsidP="00F73ECB">
      <w:pPr>
        <w:pStyle w:val="BodyTextBullet1"/>
        <w:spacing w:before="240" w:after="240"/>
      </w:pPr>
      <w:r w:rsidRPr="000304D3">
        <w:t>Fair Work Act 2009 (Cth)</w:t>
      </w:r>
    </w:p>
    <w:p w14:paraId="10A90C9C" w14:textId="7B9E1FB8" w:rsidR="00F73ECB" w:rsidRPr="000304D3" w:rsidRDefault="00F73ECB" w:rsidP="00F73ECB">
      <w:pPr>
        <w:pStyle w:val="BodyTextBullet1"/>
        <w:spacing w:before="240" w:after="240"/>
      </w:pPr>
      <w:r w:rsidRPr="000304D3">
        <w:t>Fair Work Regulations 2009 (Cth)</w:t>
      </w:r>
    </w:p>
    <w:p w14:paraId="40557458" w14:textId="251AF1A7" w:rsidR="00F73ECB" w:rsidRPr="000304D3" w:rsidRDefault="00F73ECB" w:rsidP="00F73ECB">
      <w:pPr>
        <w:pStyle w:val="BodyTextBullet1"/>
        <w:spacing w:before="240" w:after="240"/>
      </w:pPr>
      <w:r w:rsidRPr="000304D3">
        <w:t>National Quality Standard, Quality Area 4: Staffing Arrangements</w:t>
      </w:r>
    </w:p>
    <w:p w14:paraId="295D2C3C" w14:textId="09DB347F" w:rsidR="00F73ECB" w:rsidRPr="000304D3" w:rsidRDefault="00F73ECB" w:rsidP="00F73ECB">
      <w:pPr>
        <w:pStyle w:val="BodyTextBullet1"/>
        <w:spacing w:before="240" w:after="240"/>
      </w:pPr>
      <w:r w:rsidRPr="000304D3">
        <w:t>Occupational Health and Safety Act 2004</w:t>
      </w:r>
    </w:p>
    <w:p w14:paraId="7676D295" w14:textId="77777777" w:rsidR="00F73ECB" w:rsidRPr="00BF6328" w:rsidRDefault="00F73ECB" w:rsidP="00F73ECB">
      <w:pPr>
        <w:pStyle w:val="BodyTextBullet1"/>
        <w:spacing w:before="240" w:after="240"/>
      </w:pPr>
      <w:r w:rsidRPr="000304D3">
        <w:t xml:space="preserve">Occupational Health and Safety Regulations </w:t>
      </w:r>
      <w:r w:rsidRPr="00BF6328">
        <w:t>2017</w:t>
      </w:r>
    </w:p>
    <w:p w14:paraId="4779A7B2" w14:textId="77777777" w:rsidR="00F73ECB" w:rsidRPr="000304D3" w:rsidRDefault="00F73ECB" w:rsidP="00F73ECB">
      <w:pPr>
        <w:pStyle w:val="BodyTextBullet1"/>
        <w:spacing w:before="240" w:after="240"/>
      </w:pPr>
      <w:r w:rsidRPr="000304D3">
        <w:t>Racial Discrimination Act 1975</w:t>
      </w:r>
    </w:p>
    <w:p w14:paraId="21234463" w14:textId="77777777" w:rsidR="00F73ECB" w:rsidRPr="000304D3" w:rsidRDefault="00F73ECB" w:rsidP="00F73ECB">
      <w:pPr>
        <w:pStyle w:val="BodyTextBullet1"/>
        <w:spacing w:before="240" w:after="240"/>
      </w:pPr>
      <w:r w:rsidRPr="000304D3">
        <w:t>Racial and Religious Tolerance Act 2001 (Vic)</w:t>
      </w:r>
    </w:p>
    <w:p w14:paraId="610352F1" w14:textId="77777777" w:rsidR="00F73ECB" w:rsidRPr="000304D3" w:rsidRDefault="00F73ECB" w:rsidP="00F73ECB">
      <w:pPr>
        <w:pStyle w:val="BodyTextBullet1"/>
        <w:spacing w:before="240" w:after="240"/>
      </w:pPr>
      <w:r w:rsidRPr="000304D3">
        <w:t>Sex Discrimination Act 1984 (Cth)</w:t>
      </w:r>
    </w:p>
    <w:p w14:paraId="5791E49B" w14:textId="77777777" w:rsidR="00F73ECB" w:rsidRPr="000304D3" w:rsidRDefault="00F73ECB" w:rsidP="00F73ECB">
      <w:pPr>
        <w:pStyle w:val="BodyTextBullet1"/>
        <w:spacing w:before="240" w:after="240"/>
      </w:pPr>
      <w:r w:rsidRPr="000304D3">
        <w:t>Victorian Institute of Teaching the Victorian Teaching Profession Code of Conduct</w:t>
      </w:r>
    </w:p>
    <w:p w14:paraId="12FBEE38" w14:textId="77777777" w:rsidR="00F73ECB" w:rsidRPr="000304D3" w:rsidRDefault="00F73ECB" w:rsidP="00F73ECB">
      <w:pPr>
        <w:pStyle w:val="BodyTextBullet1"/>
        <w:spacing w:before="240" w:after="240"/>
      </w:pPr>
      <w:r w:rsidRPr="000304D3">
        <w:t>Victorian Institute of Teaching the Victorian Teaching Profession Code of Ethics</w:t>
      </w:r>
    </w:p>
    <w:p w14:paraId="65EEA100" w14:textId="74551E53" w:rsidR="00F73ECB" w:rsidRDefault="00F73ECB" w:rsidP="002355C0">
      <w:pPr>
        <w:pStyle w:val="BODYTEXTELAA"/>
        <w:ind w:left="851" w:firstLine="283"/>
      </w:pPr>
      <w:r w:rsidRPr="000304D3">
        <w:rPr>
          <w:noProof/>
        </w:rPr>
        <mc:AlternateContent>
          <mc:Choice Requires="wps">
            <w:drawing>
              <wp:inline distT="0" distB="0" distL="0" distR="0" wp14:anchorId="30C3C46C" wp14:editId="4A404F63">
                <wp:extent cx="5608800" cy="957600"/>
                <wp:effectExtent l="0" t="0" r="0" b="0"/>
                <wp:docPr id="1349655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800" cy="957600"/>
                        </a:xfrm>
                        <a:prstGeom prst="roundRect">
                          <a:avLst/>
                        </a:prstGeom>
                        <a:solidFill>
                          <a:srgbClr val="94CAED"/>
                        </a:solidFill>
                        <a:ln w="9525">
                          <a:noFill/>
                          <a:miter lim="800000"/>
                          <a:headEnd/>
                          <a:tailEnd/>
                        </a:ln>
                      </wps:spPr>
                      <wps:txbx>
                        <w:txbxContent>
                          <w:p w14:paraId="62BA6CA2" w14:textId="77777777" w:rsidR="00F73ECB" w:rsidRDefault="00F73ECB" w:rsidP="002355C0">
                            <w:r>
                              <w:t>The most current amendments to listed legislation can be found at:</w:t>
                            </w:r>
                          </w:p>
                          <w:p w14:paraId="24E67A70" w14:textId="77777777" w:rsidR="00F73ECB" w:rsidRDefault="00F73ECB" w:rsidP="00525AED">
                            <w:pPr>
                              <w:pStyle w:val="TableAttachmentTextBullet1"/>
                            </w:pPr>
                            <w:r>
                              <w:t xml:space="preserve">Victorian Legislation – Victorian Law Today: </w:t>
                            </w:r>
                            <w:hyperlink r:id="rId97" w:history="1">
                              <w:r w:rsidRPr="00DF2DED">
                                <w:rPr>
                                  <w:rStyle w:val="Hyperlink"/>
                                </w:rPr>
                                <w:t>www.legislation.vic.gov.au</w:t>
                              </w:r>
                            </w:hyperlink>
                          </w:p>
                          <w:p w14:paraId="38F3F0A2" w14:textId="77777777" w:rsidR="00F73ECB" w:rsidRDefault="00F73ECB" w:rsidP="00525AED">
                            <w:pPr>
                              <w:pStyle w:val="TableAttachmentTextBullet1"/>
                            </w:pPr>
                            <w:r>
                              <w:t xml:space="preserve">Commonwealth Legislation – Federal Register of Legislation: </w:t>
                            </w:r>
                            <w:hyperlink r:id="rId98" w:history="1">
                              <w:r w:rsidRPr="00DF2DED">
                                <w:rPr>
                                  <w:rStyle w:val="Hyperlink"/>
                                </w:rPr>
                                <w:t>www.legislation.gov.au</w:t>
                              </w:r>
                            </w:hyperlink>
                          </w:p>
                        </w:txbxContent>
                      </wps:txbx>
                      <wps:bodyPr rot="0" vert="horz" wrap="square" lIns="91440" tIns="45720" rIns="91440" bIns="45720" anchor="t" anchorCtr="0">
                        <a:noAutofit/>
                      </wps:bodyPr>
                    </wps:wsp>
                  </a:graphicData>
                </a:graphic>
              </wp:inline>
            </w:drawing>
          </mc:Choice>
          <mc:Fallback>
            <w:pict>
              <v:roundrect w14:anchorId="30C3C46C" id="Text Box 2" o:spid="_x0000_s1035" style="width:441.65pt;height:75.4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" fillcolor="#94caed" stroked="f">
                <v:stroke joinstyle="miter"/>
                <v:textbox>
                  <w:txbxContent>
                    <w:p w14:paraId="62BA6CA2" w14:textId="77777777" w:rsidR="00F73ECB" w:rsidRDefault="00F73ECB" w:rsidP="002355C0">
                      <w:r>
                        <w:t>The most current amendments to listed legislation can be found at:</w:t>
                      </w:r>
                    </w:p>
                    <w:p w14:paraId="24E67A70" w14:textId="77777777" w:rsidR="00F73ECB" w:rsidRDefault="00F73ECB" w:rsidP="00525AED">
                      <w:pPr>
                        <w:pStyle w:val="TableAttachmentTextBullet1"/>
                      </w:pPr>
                      <w:r>
                        <w:t xml:space="preserve">Victorian Legislation – Victorian Law Today: </w:t>
                      </w:r>
                      <w:hyperlink r:id="rId99" w:history="1">
                        <w:r w:rsidRPr="00DF2DED">
                          <w:rPr>
                            <w:rStyle w:val="Hyperlink"/>
                          </w:rPr>
                          <w:t>www.legislation.vic.gov.au</w:t>
                        </w:r>
                      </w:hyperlink>
                    </w:p>
                    <w:p w14:paraId="38F3F0A2" w14:textId="77777777" w:rsidR="00F73ECB" w:rsidRDefault="00F73ECB" w:rsidP="00525AED">
                      <w:pPr>
                        <w:pStyle w:val="TableAttachmentTextBullet1"/>
                      </w:pPr>
                      <w:r>
                        <w:t xml:space="preserve">Commonwealth Legislation – Federal Register of Legislation: </w:t>
                      </w:r>
                      <w:hyperlink r:id="rId100" w:history="1">
                        <w:r w:rsidRPr="00DF2DED">
                          <w:rPr>
                            <w:rStyle w:val="Hyperlink"/>
                          </w:rPr>
                          <w:t>www.legislation.gov.au</w:t>
                        </w:r>
                      </w:hyperlink>
                    </w:p>
                  </w:txbxContent>
                </v:textbox>
                <w10:anchorlock/>
              </v:roundrect>
            </w:pict>
          </mc:Fallback>
        </mc:AlternateContent>
      </w:r>
    </w:p>
    <w:p w14:paraId="0EA361DB" w14:textId="15B56199" w:rsidR="00F73ECB" w:rsidRDefault="00E401F0" w:rsidP="002355C0">
      <w:pPr>
        <w:pStyle w:val="BODYTEXTELAA"/>
        <w:ind w:left="851" w:firstLine="283"/>
      </w:pPr>
      <w:r>
        <w:rPr>
          <w:noProof/>
        </w:rPr>
        <mc:AlternateContent>
          <mc:Choice Requires="wps">
            <w:drawing>
              <wp:anchor distT="0" distB="0" distL="114300" distR="114300" simplePos="0" relativeHeight="251658273" behindDoc="0" locked="0" layoutInCell="1" allowOverlap="1" wp14:anchorId="04C624DE" wp14:editId="711BA17C">
                <wp:simplePos x="0" y="0"/>
                <wp:positionH relativeFrom="margin">
                  <wp:posOffset>718820</wp:posOffset>
                </wp:positionH>
                <wp:positionV relativeFrom="page">
                  <wp:posOffset>3999230</wp:posOffset>
                </wp:positionV>
                <wp:extent cx="5709285" cy="0"/>
                <wp:effectExtent l="0" t="0" r="0" b="0"/>
                <wp:wrapNone/>
                <wp:docPr id="627237926" name="Straight Connector 627237926"/>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64EB9" id="Straight Connector 627237926" o:spid="_x0000_s1026" style="position:absolute;flip:y;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56.6pt,314.9pt" to="506.15pt,3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" strokecolor="#f69434" strokeweight="1.25pt">
                <v:stroke dashstyle="1 1" joinstyle="miter"/>
                <w10:wrap anchorx="margin" anchory="page"/>
              </v:line>
            </w:pict>
          </mc:Fallback>
        </mc:AlternateContent>
      </w:r>
    </w:p>
    <w:p w14:paraId="2CEDD4C5" w14:textId="2CB8520C" w:rsidR="00F73ECB" w:rsidRDefault="00F73ECB" w:rsidP="002355C0">
      <w:pPr>
        <w:pStyle w:val="BODYTEXTELAA"/>
        <w:ind w:left="851" w:firstLine="283"/>
      </w:pPr>
    </w:p>
    <w:p w14:paraId="3B08449C" w14:textId="77777777" w:rsidR="00F73ECB" w:rsidRDefault="00F73ECB" w:rsidP="002355C0">
      <w:pPr>
        <w:pStyle w:val="Definitions"/>
      </w:pPr>
      <w:r>
        <w:rPr>
          <w:noProof/>
        </w:rPr>
        <w:drawing>
          <wp:anchor distT="0" distB="0" distL="114300" distR="114300" simplePos="0" relativeHeight="251658282" behindDoc="1" locked="1" layoutInCell="1" allowOverlap="1" wp14:anchorId="4CE886C9" wp14:editId="0F87BB18">
            <wp:simplePos x="0" y="0"/>
            <wp:positionH relativeFrom="column">
              <wp:posOffset>-107315</wp:posOffset>
            </wp:positionH>
            <wp:positionV relativeFrom="line">
              <wp:posOffset>47777</wp:posOffset>
            </wp:positionV>
            <wp:extent cx="828000" cy="828000"/>
            <wp:effectExtent l="0" t="0" r="0" b="0"/>
            <wp:wrapTight wrapText="bothSides">
              <wp:wrapPolygon edited="0">
                <wp:start x="9449" y="2487"/>
                <wp:lineTo x="6962" y="3979"/>
                <wp:lineTo x="3979" y="7957"/>
                <wp:lineTo x="3979" y="11438"/>
                <wp:lineTo x="8952" y="17406"/>
                <wp:lineTo x="9449" y="18401"/>
                <wp:lineTo x="11936" y="18401"/>
                <wp:lineTo x="16909" y="11438"/>
                <wp:lineTo x="17406" y="8454"/>
                <wp:lineTo x="14919" y="3979"/>
                <wp:lineTo x="11936" y="2487"/>
                <wp:lineTo x="9449" y="2487"/>
              </wp:wrapPolygon>
            </wp:wrapTight>
            <wp:docPr id="1434296345" name="Picture 143429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1">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t>Definitions</w:t>
      </w:r>
    </w:p>
    <w:p w14:paraId="473CF39B" w14:textId="77777777" w:rsidR="00F73ECB" w:rsidRDefault="00F73ECB" w:rsidP="002355C0">
      <w:pPr>
        <w:pStyle w:val="BODYTEXTELAA"/>
      </w:pPr>
      <w:r w:rsidRPr="003E6337">
        <w:t xml:space="preserve">The terms defined in this section relate specifically to this policy. For </w:t>
      </w:r>
      <w:r>
        <w:t xml:space="preserve">regularly </w:t>
      </w:r>
      <w:r w:rsidRPr="003E6337">
        <w:t xml:space="preserve">used terms e.g. </w:t>
      </w:r>
      <w:r>
        <w:t>Approved provider</w:t>
      </w:r>
      <w:r w:rsidRPr="003E6337">
        <w:t xml:space="preserve">, </w:t>
      </w:r>
      <w:r>
        <w:t>Nominated supervisor</w:t>
      </w:r>
      <w:r w:rsidRPr="003E6337">
        <w:t xml:space="preserve">, </w:t>
      </w:r>
      <w:r>
        <w:t xml:space="preserve">Notifiable Complaints, Serious Incidents, Duty of Care, </w:t>
      </w:r>
      <w:r w:rsidRPr="003E6337">
        <w:t>etc. refer to</w:t>
      </w:r>
      <w:r>
        <w:t xml:space="preserve"> the</w:t>
      </w:r>
      <w:r w:rsidRPr="003E6337">
        <w:t xml:space="preserve"> </w:t>
      </w:r>
      <w:r w:rsidRPr="00D32A17">
        <w:t>Definitions file</w:t>
      </w:r>
      <w:r>
        <w:t xml:space="preserve"> of the PolicyWorks</w:t>
      </w:r>
      <w:r w:rsidRPr="003E6337">
        <w:t xml:space="preserve"> </w:t>
      </w:r>
      <w:r>
        <w:t>catalogue.</w:t>
      </w:r>
    </w:p>
    <w:p w14:paraId="0E33A94C" w14:textId="77777777" w:rsidR="00F73ECB" w:rsidRPr="003709AD" w:rsidRDefault="00F73ECB" w:rsidP="002355C0">
      <w:pPr>
        <w:pStyle w:val="BODYTEXTELAA"/>
      </w:pPr>
      <w:r w:rsidRPr="003709AD">
        <w:rPr>
          <w:b/>
        </w:rPr>
        <w:t>Behaviour:</w:t>
      </w:r>
      <w:r w:rsidRPr="003709AD">
        <w:t xml:space="preserve"> the way in which one acts or conducts oneself, especially towards others.</w:t>
      </w:r>
    </w:p>
    <w:p w14:paraId="6EF289F2" w14:textId="77777777" w:rsidR="00F73ECB" w:rsidRPr="003709AD" w:rsidRDefault="00F73ECB" w:rsidP="002355C0">
      <w:pPr>
        <w:pStyle w:val="BODYTEXTELAA"/>
      </w:pPr>
      <w:r w:rsidRPr="003709AD">
        <w:rPr>
          <w:b/>
        </w:rPr>
        <w:lastRenderedPageBreak/>
        <w:t>Bullying:</w:t>
      </w:r>
      <w:r w:rsidRPr="003709AD">
        <w:t xml:space="preserve"> Repeated verbal, physical, social or psychological behaviour that is harmful and involves the misuse of power by an individual or group towards one or more persons. Bullying occurs when one or more people deliberately and repeatedly upset or hurt another person, damage their property, reputation or social acceptance.</w:t>
      </w:r>
    </w:p>
    <w:p w14:paraId="69A2F1BD" w14:textId="77777777" w:rsidR="00F73ECB" w:rsidRPr="003709AD" w:rsidRDefault="00F73ECB" w:rsidP="002355C0">
      <w:pPr>
        <w:pStyle w:val="BODYTEXTELAA"/>
      </w:pPr>
      <w:r w:rsidRPr="003709AD">
        <w:rPr>
          <w:b/>
        </w:rPr>
        <w:t>Ethical conduct:</w:t>
      </w:r>
      <w:r w:rsidRPr="003709AD">
        <w:t xml:space="preserve"> Behaviour which reflects values or a code of conduct.</w:t>
      </w:r>
    </w:p>
    <w:p w14:paraId="2B20BDFF" w14:textId="77777777" w:rsidR="00F73ECB" w:rsidRPr="003709AD" w:rsidRDefault="00F73ECB" w:rsidP="002355C0">
      <w:pPr>
        <w:pStyle w:val="BODYTEXTELAA"/>
      </w:pPr>
      <w:r w:rsidRPr="003709AD">
        <w:rPr>
          <w:b/>
        </w:rPr>
        <w:t>Harassment:</w:t>
      </w:r>
      <w:r w:rsidRPr="003709AD">
        <w:t xml:space="preserve"> When someone is demeaning, derogatory or intimidating towards another person. Harassment includes:</w:t>
      </w:r>
    </w:p>
    <w:p w14:paraId="2225AD6A" w14:textId="77777777" w:rsidR="00F73ECB" w:rsidRPr="002507C6" w:rsidRDefault="00F73ECB" w:rsidP="00F73ECB">
      <w:pPr>
        <w:pStyle w:val="BodyTextBullet1"/>
        <w:spacing w:before="240" w:after="240"/>
      </w:pPr>
      <w:r w:rsidRPr="002507C6">
        <w:t>racial taunts</w:t>
      </w:r>
    </w:p>
    <w:p w14:paraId="1A7A83D1" w14:textId="77777777" w:rsidR="00F73ECB" w:rsidRPr="002507C6" w:rsidRDefault="00F73ECB" w:rsidP="00F73ECB">
      <w:pPr>
        <w:pStyle w:val="BodyTextBullet1"/>
        <w:spacing w:before="240" w:after="240"/>
      </w:pPr>
      <w:r w:rsidRPr="002507C6">
        <w:t>taunts about sexual orientation or gender identity</w:t>
      </w:r>
    </w:p>
    <w:p w14:paraId="691FA744" w14:textId="77777777" w:rsidR="00F73ECB" w:rsidRPr="002507C6" w:rsidRDefault="00F73ECB" w:rsidP="00F73ECB">
      <w:pPr>
        <w:pStyle w:val="BodyTextBullet1"/>
        <w:spacing w:before="240" w:after="240"/>
      </w:pPr>
      <w:r w:rsidRPr="002507C6">
        <w:t>sexual harassment: unwelcome physical, verbal or written behaviour of a sexual nature</w:t>
      </w:r>
    </w:p>
    <w:p w14:paraId="7E60BA56" w14:textId="77777777" w:rsidR="00F73ECB" w:rsidRPr="002507C6" w:rsidRDefault="00F73ECB" w:rsidP="00F73ECB">
      <w:pPr>
        <w:pStyle w:val="BodyTextBullet1"/>
        <w:spacing w:before="240" w:after="240"/>
      </w:pPr>
      <w:r w:rsidRPr="002507C6">
        <w:t>repeated insulting remarks.</w:t>
      </w:r>
    </w:p>
    <w:p w14:paraId="5FD95EE4" w14:textId="77777777" w:rsidR="00F73ECB" w:rsidRPr="003709AD" w:rsidRDefault="00F73ECB" w:rsidP="002355C0">
      <w:pPr>
        <w:pStyle w:val="BODYTEXTELAA"/>
      </w:pPr>
      <w:r w:rsidRPr="003709AD">
        <w:rPr>
          <w:b/>
        </w:rPr>
        <w:t>Investigator:</w:t>
      </w:r>
      <w:r w:rsidRPr="003709AD">
        <w:t xml:space="preserve"> A person/staff member assigned or organisation engaged with the responsibility of investigating suspected breaches of the Code of Conduct by the </w:t>
      </w:r>
      <w:r>
        <w:t>Approved provider</w:t>
      </w:r>
    </w:p>
    <w:p w14:paraId="311A2F2A" w14:textId="77777777" w:rsidR="00F73ECB" w:rsidRPr="003709AD" w:rsidRDefault="00F73ECB" w:rsidP="002355C0">
      <w:pPr>
        <w:pStyle w:val="BODYTEXTELAA"/>
      </w:pPr>
      <w:r w:rsidRPr="003709AD">
        <w:rPr>
          <w:b/>
        </w:rPr>
        <w:t>Physical attack:</w:t>
      </w:r>
      <w:r w:rsidRPr="003709AD">
        <w:t xml:space="preserve"> the direct or indirect application of force by a person to the body of, or to clothing or equipment worn by another person, where that application creates a risk to health and safety.</w:t>
      </w:r>
    </w:p>
    <w:p w14:paraId="54902C08" w14:textId="77777777" w:rsidR="00F73ECB" w:rsidRPr="003709AD" w:rsidRDefault="00F73ECB" w:rsidP="002355C0">
      <w:pPr>
        <w:pStyle w:val="BODYTEXTELAA"/>
      </w:pPr>
      <w:r w:rsidRPr="003709AD">
        <w:rPr>
          <w:b/>
        </w:rPr>
        <w:t>Respect:</w:t>
      </w:r>
      <w:r w:rsidRPr="003709AD">
        <w:t xml:space="preserve"> Demonstrating regard for the rights of individuals, for different values and points of views.</w:t>
      </w:r>
    </w:p>
    <w:p w14:paraId="39F61D93" w14:textId="77777777" w:rsidR="00F73ECB" w:rsidRPr="003709AD" w:rsidRDefault="00F73ECB" w:rsidP="002355C0">
      <w:pPr>
        <w:pStyle w:val="BODYTEXTELAA"/>
      </w:pPr>
      <w:r w:rsidRPr="003709AD">
        <w:rPr>
          <w:b/>
        </w:rPr>
        <w:t>Sexual harassment:</w:t>
      </w:r>
      <w:r w:rsidRPr="003709AD">
        <w:t xml:space="preserve"> includes offensive gestures, leering, staring or suggestive comments about a person’s physical appearance, inappropriate physical contact, unwanted invitations of a sexual manner, sexually orientated jokes, sending of obscene letters, notes, telephone texts or emails. </w:t>
      </w:r>
    </w:p>
    <w:p w14:paraId="31D9751B" w14:textId="77777777" w:rsidR="00F73ECB" w:rsidRPr="003709AD" w:rsidRDefault="00F73ECB" w:rsidP="002355C0">
      <w:pPr>
        <w:pStyle w:val="BODYTEXTELAA"/>
        <w:ind w:left="556" w:firstLine="720"/>
      </w:pPr>
      <w:r w:rsidRPr="003709AD">
        <w:rPr>
          <w:b/>
        </w:rPr>
        <w:t>S</w:t>
      </w:r>
      <w:r>
        <w:rPr>
          <w:b/>
        </w:rPr>
        <w:t>u</w:t>
      </w:r>
      <w:r w:rsidRPr="003709AD">
        <w:rPr>
          <w:b/>
        </w:rPr>
        <w:t>pport:</w:t>
      </w:r>
      <w:r w:rsidRPr="003709AD">
        <w:t xml:space="preserve"> Work in a co-operative and positive manner.</w:t>
      </w:r>
    </w:p>
    <w:p w14:paraId="7E6E6B71" w14:textId="77777777" w:rsidR="00F73ECB" w:rsidRPr="003709AD" w:rsidRDefault="00F73ECB" w:rsidP="002355C0">
      <w:pPr>
        <w:pStyle w:val="BODYTEXTELAA"/>
      </w:pPr>
      <w:r w:rsidRPr="003709AD">
        <w:rPr>
          <w:b/>
        </w:rPr>
        <w:t>Threat:</w:t>
      </w:r>
      <w:r w:rsidRPr="003709AD">
        <w:t xml:space="preserve"> a statement or behaviour that causes a person to believe they are in danger of being physically attacked.</w:t>
      </w:r>
    </w:p>
    <w:p w14:paraId="6D1CB7B2" w14:textId="77777777" w:rsidR="00F73ECB" w:rsidRPr="003709AD" w:rsidRDefault="00F73ECB" w:rsidP="002355C0">
      <w:pPr>
        <w:pStyle w:val="BODYTEXTELAA"/>
      </w:pPr>
      <w:r w:rsidRPr="003709AD">
        <w:rPr>
          <w:b/>
        </w:rPr>
        <w:t>Unreasonable behaviour:</w:t>
      </w:r>
      <w:r w:rsidRPr="003709AD">
        <w:t xml:space="preserve"> includes actions of individuals or a group and may involve using a system of work as a means of victimising, humiliating, undermining, or threatening.</w:t>
      </w:r>
    </w:p>
    <w:p w14:paraId="01C02C5E" w14:textId="77777777" w:rsidR="00F73ECB" w:rsidRDefault="00F73ECB" w:rsidP="002355C0">
      <w:pPr>
        <w:pStyle w:val="BODYTEXTELAA"/>
      </w:pPr>
      <w:r w:rsidRPr="003709AD">
        <w:rPr>
          <w:b/>
        </w:rPr>
        <w:t>Verbal harassment:</w:t>
      </w:r>
      <w:r w:rsidRPr="003709AD">
        <w:t xml:space="preserve"> includes name-calling, offensive language, putting people down.</w:t>
      </w:r>
    </w:p>
    <w:p w14:paraId="4472B9A3" w14:textId="77777777" w:rsidR="00F73ECB" w:rsidRDefault="00F73ECB" w:rsidP="002355C0">
      <w:pPr>
        <w:pStyle w:val="BODYTEXTELAA"/>
      </w:pPr>
      <w:r>
        <w:rPr>
          <w:noProof/>
        </w:rPr>
        <mc:AlternateContent>
          <mc:Choice Requires="wps">
            <w:drawing>
              <wp:anchor distT="0" distB="0" distL="114300" distR="114300" simplePos="0" relativeHeight="251658289" behindDoc="0" locked="1" layoutInCell="1" allowOverlap="1" wp14:anchorId="652134AC" wp14:editId="58099954">
                <wp:simplePos x="0" y="0"/>
                <wp:positionH relativeFrom="column">
                  <wp:posOffset>842645</wp:posOffset>
                </wp:positionH>
                <wp:positionV relativeFrom="paragraph">
                  <wp:posOffset>230505</wp:posOffset>
                </wp:positionV>
                <wp:extent cx="5709285" cy="0"/>
                <wp:effectExtent l="0" t="0" r="0" b="0"/>
                <wp:wrapNone/>
                <wp:docPr id="1980778801" name="Straight Connector 1980778801"/>
                <wp:cNvGraphicFramePr/>
                <a:graphic xmlns:a="http://schemas.openxmlformats.org/drawingml/2006/main">
                  <a:graphicData uri="http://schemas.microsoft.com/office/word/2010/wordprocessingShape">
                    <wps:wsp>
                      <wps:cNvCnPr/>
                      <wps:spPr>
                        <a:xfrm flipV="1">
                          <a:off x="0" y="0"/>
                          <a:ext cx="5709285" cy="0"/>
                        </a:xfrm>
                        <a:prstGeom prst="line">
                          <a:avLst/>
                        </a:prstGeom>
                        <a:noFill/>
                        <a:ln w="15875" cap="flat" cmpd="sng" algn="ctr">
                          <a:solidFill>
                            <a:srgbClr val="F69434"/>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7A64AFED" id="Straight Connector 1980778801" o:spid="_x0000_s1026" style="position:absolute;flip:y;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5pt,18.15pt" to="515.9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" strokecolor="#f69434" strokeweight="1.25pt">
                <v:stroke dashstyle="1 1"/>
                <w10:anchorlock/>
              </v:line>
            </w:pict>
          </mc:Fallback>
        </mc:AlternateContent>
      </w:r>
    </w:p>
    <w:p w14:paraId="0048717F" w14:textId="77777777" w:rsidR="00F73ECB" w:rsidRDefault="00F73ECB" w:rsidP="002355C0">
      <w:pPr>
        <w:pStyle w:val="BODYTEXTELAA"/>
      </w:pPr>
    </w:p>
    <w:p w14:paraId="7636BFFE" w14:textId="77777777" w:rsidR="00F73ECB" w:rsidRDefault="00F73ECB" w:rsidP="002355C0">
      <w:pPr>
        <w:pStyle w:val="SourcesandRelatedPolicies"/>
      </w:pPr>
      <w:r>
        <w:rPr>
          <w:noProof/>
        </w:rPr>
        <w:drawing>
          <wp:anchor distT="0" distB="0" distL="114300" distR="114300" simplePos="0" relativeHeight="251658283" behindDoc="1" locked="0" layoutInCell="1" allowOverlap="1" wp14:anchorId="6FFFF4A4" wp14:editId="495931F0">
            <wp:simplePos x="0" y="0"/>
            <wp:positionH relativeFrom="column">
              <wp:posOffset>-53798</wp:posOffset>
            </wp:positionH>
            <wp:positionV relativeFrom="paragraph">
              <wp:posOffset>-83871</wp:posOffset>
            </wp:positionV>
            <wp:extent cx="828000" cy="828000"/>
            <wp:effectExtent l="0" t="0" r="0" b="0"/>
            <wp:wrapNone/>
            <wp:docPr id="118821001" name="Picture 11882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2">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t>Sources and Related Policies</w:t>
      </w:r>
    </w:p>
    <w:p w14:paraId="2D706F95" w14:textId="77777777" w:rsidR="00F73ECB" w:rsidRDefault="00F73ECB" w:rsidP="002355C0">
      <w:pPr>
        <w:pStyle w:val="Heading2"/>
      </w:pPr>
      <w:r>
        <w:t>Sources</w:t>
      </w:r>
    </w:p>
    <w:p w14:paraId="4D75762E" w14:textId="77777777" w:rsidR="00F73ECB" w:rsidRPr="00760C72" w:rsidRDefault="00F73ECB" w:rsidP="00F73ECB">
      <w:pPr>
        <w:pStyle w:val="BodyTextBullet1"/>
        <w:spacing w:before="240" w:after="240"/>
        <w:rPr>
          <w:rStyle w:val="Hyperlink"/>
        </w:rPr>
      </w:pPr>
      <w:r w:rsidRPr="00B90C7C">
        <w:t>Early Childhood Australia</w:t>
      </w:r>
      <w:r>
        <w:t>,</w:t>
      </w:r>
      <w:r w:rsidRPr="00B90C7C">
        <w:t xml:space="preserve"> </w:t>
      </w:r>
      <w:r w:rsidRPr="000E085B">
        <w:rPr>
          <w:i/>
        </w:rPr>
        <w:t>Code of Ethics</w:t>
      </w:r>
      <w:r>
        <w:t xml:space="preserve">: </w:t>
      </w:r>
      <w:hyperlink r:id="rId101" w:history="1">
        <w:r w:rsidRPr="00DF2DED">
          <w:rPr>
            <w:rStyle w:val="Hyperlink"/>
          </w:rPr>
          <w:t>www.earlychildhoodaustralia.org.au/our-publications/eca-code-ethics/</w:t>
        </w:r>
      </w:hyperlink>
    </w:p>
    <w:p w14:paraId="2E438E64" w14:textId="77777777" w:rsidR="00F73ECB" w:rsidRPr="00C82F79" w:rsidRDefault="00F73ECB" w:rsidP="00F73ECB">
      <w:pPr>
        <w:pStyle w:val="BodyTextBullet1"/>
        <w:spacing w:before="240" w:after="240"/>
        <w:rPr>
          <w:color w:val="0000FF"/>
          <w:u w:val="single"/>
        </w:rPr>
      </w:pPr>
      <w:r>
        <w:t xml:space="preserve">United Nations, </w:t>
      </w:r>
      <w:r w:rsidRPr="00CD6E79">
        <w:rPr>
          <w:i/>
        </w:rPr>
        <w:t>The Universal Declaration of Human Rights</w:t>
      </w:r>
      <w:r>
        <w:t xml:space="preserve">: </w:t>
      </w:r>
      <w:hyperlink r:id="rId102" w:history="1">
        <w:r w:rsidRPr="00DF2DED">
          <w:rPr>
            <w:rStyle w:val="Hyperlink"/>
          </w:rPr>
          <w:t>www.un.org/en/universal-declaration-human-rights/</w:t>
        </w:r>
      </w:hyperlink>
    </w:p>
    <w:p w14:paraId="70BA5756" w14:textId="77777777" w:rsidR="00F73ECB" w:rsidRPr="000F5F33" w:rsidRDefault="00F73ECB" w:rsidP="00F73ECB">
      <w:pPr>
        <w:pStyle w:val="BodyTextBullet1"/>
        <w:spacing w:before="240" w:after="240"/>
      </w:pPr>
      <w:r w:rsidRPr="000F5F33">
        <w:t xml:space="preserve">United Nations, </w:t>
      </w:r>
      <w:r w:rsidRPr="000F5F33">
        <w:rPr>
          <w:i/>
        </w:rPr>
        <w:t>Convention on The Rights of the Child</w:t>
      </w:r>
      <w:r w:rsidRPr="000F5F33">
        <w:t xml:space="preserve">: </w:t>
      </w:r>
      <w:hyperlink r:id="rId103" w:history="1">
        <w:r w:rsidRPr="00DF2DED">
          <w:rPr>
            <w:rStyle w:val="Hyperlink"/>
          </w:rPr>
          <w:t>www.unicef.org/crc/</w:t>
        </w:r>
      </w:hyperlink>
    </w:p>
    <w:p w14:paraId="37B5633F" w14:textId="77777777" w:rsidR="00F73ECB" w:rsidRPr="000F5F33" w:rsidRDefault="00F73ECB" w:rsidP="00F73ECB">
      <w:pPr>
        <w:pStyle w:val="BodyTextBullet1"/>
        <w:spacing w:before="240" w:after="240"/>
        <w:rPr>
          <w:rStyle w:val="Hyperlink"/>
        </w:rPr>
      </w:pPr>
      <w:r>
        <w:t xml:space="preserve">Victoria Legal Aid: </w:t>
      </w:r>
      <w:hyperlink r:id="rId104" w:history="1">
        <w:r w:rsidRPr="00CF79A7">
          <w:rPr>
            <w:rStyle w:val="Hyperlink"/>
          </w:rPr>
          <w:t>www.legalaid.vic.gov.au</w:t>
        </w:r>
      </w:hyperlink>
    </w:p>
    <w:p w14:paraId="44AD3C08" w14:textId="77777777" w:rsidR="00F73ECB" w:rsidRPr="00497A91" w:rsidRDefault="00F73ECB" w:rsidP="00F73ECB">
      <w:pPr>
        <w:pStyle w:val="BodyTextBullet1"/>
        <w:spacing w:before="240" w:after="240"/>
        <w:rPr>
          <w:rStyle w:val="Hyperlink"/>
        </w:rPr>
      </w:pPr>
      <w:r w:rsidRPr="004A64C1">
        <w:t xml:space="preserve">Victorian Institute of Teaching – </w:t>
      </w:r>
      <w:r w:rsidRPr="0081457F">
        <w:rPr>
          <w:i/>
        </w:rPr>
        <w:t>The Victorian Teaching Profession Code of Conduct and Code of Ethics</w:t>
      </w:r>
      <w:r w:rsidRPr="004A64C1">
        <w:t xml:space="preserve">: </w:t>
      </w:r>
      <w:hyperlink r:id="rId105" w:history="1">
        <w:r w:rsidRPr="00DF2DED">
          <w:rPr>
            <w:rStyle w:val="Hyperlink"/>
          </w:rPr>
          <w:t>www.vit.vic.edu.au</w:t>
        </w:r>
      </w:hyperlink>
    </w:p>
    <w:p w14:paraId="44E4D812" w14:textId="77777777" w:rsidR="00F73ECB" w:rsidRDefault="00F73ECB" w:rsidP="00F73ECB">
      <w:pPr>
        <w:pStyle w:val="BodyTextBullet1"/>
        <w:spacing w:before="240" w:after="240"/>
      </w:pPr>
      <w:r>
        <w:t xml:space="preserve">Commission for Children and Young People: </w:t>
      </w:r>
      <w:hyperlink r:id="rId106" w:history="1">
        <w:r w:rsidRPr="00DF2DED">
          <w:rPr>
            <w:rStyle w:val="Hyperlink"/>
          </w:rPr>
          <w:t>www.ccyp.vic.gov.au</w:t>
        </w:r>
      </w:hyperlink>
    </w:p>
    <w:p w14:paraId="1A420A3A" w14:textId="77777777" w:rsidR="00F73ECB" w:rsidRDefault="00F73ECB" w:rsidP="002355C0">
      <w:pPr>
        <w:pStyle w:val="Heading2"/>
      </w:pPr>
      <w:r>
        <w:t>Related Policies</w:t>
      </w:r>
    </w:p>
    <w:p w14:paraId="728F04D2" w14:textId="77777777" w:rsidR="00F73ECB" w:rsidRDefault="00F73ECB" w:rsidP="00F73ECB">
      <w:pPr>
        <w:pStyle w:val="BodyTextBullet1"/>
        <w:spacing w:before="240" w:after="240"/>
      </w:pPr>
      <w:r>
        <w:t>Child Safe Environment and Wellbeing</w:t>
      </w:r>
    </w:p>
    <w:p w14:paraId="73B8DD81" w14:textId="77777777" w:rsidR="00F73ECB" w:rsidRPr="009E1A4D" w:rsidRDefault="00F73ECB" w:rsidP="00F73ECB">
      <w:pPr>
        <w:pStyle w:val="BodyTextBullet1"/>
        <w:spacing w:before="240" w:after="240"/>
      </w:pPr>
      <w:r>
        <w:lastRenderedPageBreak/>
        <w:t xml:space="preserve">Compliments and </w:t>
      </w:r>
      <w:r w:rsidRPr="009E1A4D">
        <w:t xml:space="preserve">Complaints </w:t>
      </w:r>
    </w:p>
    <w:p w14:paraId="16168963" w14:textId="77777777" w:rsidR="00F73ECB" w:rsidRPr="009E1A4D" w:rsidRDefault="00F73ECB" w:rsidP="00F73ECB">
      <w:pPr>
        <w:pStyle w:val="BodyTextBullet1"/>
        <w:spacing w:before="240" w:after="240"/>
      </w:pPr>
      <w:r w:rsidRPr="009E1A4D">
        <w:t xml:space="preserve">Delivery and Collection of Children </w:t>
      </w:r>
    </w:p>
    <w:p w14:paraId="79A1679D" w14:textId="77777777" w:rsidR="00F73ECB" w:rsidRDefault="00F73ECB" w:rsidP="00F73ECB">
      <w:pPr>
        <w:pStyle w:val="BodyTextBullet1"/>
        <w:spacing w:before="240" w:after="240"/>
      </w:pPr>
      <w:r>
        <w:t xml:space="preserve">Inclusion and Equity </w:t>
      </w:r>
    </w:p>
    <w:p w14:paraId="4010EB45" w14:textId="77777777" w:rsidR="00F73ECB" w:rsidRPr="009E1A4D" w:rsidRDefault="00F73ECB" w:rsidP="00F73ECB">
      <w:pPr>
        <w:pStyle w:val="BodyTextBullet1"/>
        <w:spacing w:before="240" w:after="240"/>
      </w:pPr>
      <w:r>
        <w:t xml:space="preserve">Information Communication Technology </w:t>
      </w:r>
    </w:p>
    <w:p w14:paraId="641E8C02" w14:textId="77777777" w:rsidR="00F73ECB" w:rsidRPr="00B77F29" w:rsidRDefault="00F73ECB" w:rsidP="00F73ECB">
      <w:pPr>
        <w:pStyle w:val="BodyTextBullet1"/>
        <w:spacing w:before="240" w:after="240"/>
      </w:pPr>
      <w:r w:rsidRPr="00B77F29">
        <w:t xml:space="preserve">Interactions with Children </w:t>
      </w:r>
    </w:p>
    <w:p w14:paraId="02EE0FAF" w14:textId="77777777" w:rsidR="00F73ECB" w:rsidRPr="00B77F29" w:rsidRDefault="00F73ECB" w:rsidP="00F73ECB">
      <w:pPr>
        <w:pStyle w:val="BodyTextBullet1"/>
        <w:spacing w:before="240" w:after="240"/>
      </w:pPr>
      <w:r w:rsidRPr="00B77F29">
        <w:t xml:space="preserve">Occupational Health and Safety </w:t>
      </w:r>
    </w:p>
    <w:p w14:paraId="01DC4FB8" w14:textId="77777777" w:rsidR="00F73ECB" w:rsidRPr="00B77F29" w:rsidRDefault="00F73ECB" w:rsidP="00F73ECB">
      <w:pPr>
        <w:pStyle w:val="BodyTextBullet1"/>
        <w:spacing w:before="240" w:after="240"/>
      </w:pPr>
      <w:r w:rsidRPr="00B77F29">
        <w:t xml:space="preserve">Privacy and Confidentiality </w:t>
      </w:r>
    </w:p>
    <w:p w14:paraId="7BEB0096" w14:textId="77777777" w:rsidR="00F73ECB" w:rsidRDefault="00F73ECB" w:rsidP="00F73ECB">
      <w:pPr>
        <w:pStyle w:val="BodyTextBullet1"/>
        <w:spacing w:before="240" w:after="240"/>
      </w:pPr>
      <w:r w:rsidRPr="008F5738">
        <w:t>Rest and</w:t>
      </w:r>
      <w:r w:rsidRPr="009E1A4D">
        <w:t xml:space="preserve"> Sleep </w:t>
      </w:r>
    </w:p>
    <w:p w14:paraId="01827AEB" w14:textId="77777777" w:rsidR="00F73ECB" w:rsidRDefault="00F73ECB" w:rsidP="00F73ECB">
      <w:pPr>
        <w:pStyle w:val="BodyTextBullet1"/>
        <w:spacing w:before="240" w:after="240"/>
      </w:pPr>
      <w:r w:rsidRPr="009E1A4D">
        <w:t xml:space="preserve">Staffing </w:t>
      </w:r>
    </w:p>
    <w:p w14:paraId="05B24218" w14:textId="77777777" w:rsidR="00F73ECB" w:rsidRDefault="00F73ECB" w:rsidP="00F73ECB">
      <w:pPr>
        <w:pStyle w:val="BodyTextBullet1"/>
        <w:spacing w:before="240" w:after="240"/>
      </w:pPr>
      <w:r>
        <w:t>Tobacco, Alcohol and other Drugs</w:t>
      </w:r>
    </w:p>
    <w:p w14:paraId="229E5974" w14:textId="77777777" w:rsidR="00F73ECB" w:rsidRPr="000C5FAE" w:rsidRDefault="00F73ECB" w:rsidP="002355C0">
      <w:pPr>
        <w:pStyle w:val="BODYTEXTELAA"/>
      </w:pPr>
    </w:p>
    <w:p w14:paraId="2FDA8819" w14:textId="77777777" w:rsidR="00F73ECB" w:rsidRDefault="00F73ECB" w:rsidP="002355C0">
      <w:pPr>
        <w:pStyle w:val="BODYTEXTELAA"/>
      </w:pPr>
      <w:r>
        <w:rPr>
          <w:noProof/>
        </w:rPr>
        <mc:AlternateContent>
          <mc:Choice Requires="wps">
            <w:drawing>
              <wp:anchor distT="0" distB="0" distL="114300" distR="114300" simplePos="0" relativeHeight="251658275" behindDoc="0" locked="1" layoutInCell="1" allowOverlap="1" wp14:anchorId="7DDD8F7D" wp14:editId="05C2EBB3">
                <wp:simplePos x="0" y="0"/>
                <wp:positionH relativeFrom="column">
                  <wp:posOffset>821055</wp:posOffset>
                </wp:positionH>
                <wp:positionV relativeFrom="paragraph">
                  <wp:posOffset>-36830</wp:posOffset>
                </wp:positionV>
                <wp:extent cx="5709285" cy="0"/>
                <wp:effectExtent l="0" t="0" r="0" b="0"/>
                <wp:wrapNone/>
                <wp:docPr id="525122662" name="Straight Connector 525122662"/>
                <wp:cNvGraphicFramePr/>
                <a:graphic xmlns:a="http://schemas.openxmlformats.org/drawingml/2006/main">
                  <a:graphicData uri="http://schemas.microsoft.com/office/word/2010/wordprocessingShape">
                    <wps:wsp>
                      <wps:cNvCnPr/>
                      <wps:spPr>
                        <a:xfrm flipV="1">
                          <a:off x="0" y="0"/>
                          <a:ext cx="5709285" cy="0"/>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C9346" id="Straight Connector 525122662" o:spid="_x0000_s1026" style="position:absolute;flip: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2.9pt" to="514.2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" strokecolor="#f69434" strokeweight="1.25pt">
                <v:stroke dashstyle="1 1" joinstyle="miter"/>
                <w10:anchorlock/>
              </v:line>
            </w:pict>
          </mc:Fallback>
        </mc:AlternateContent>
      </w:r>
    </w:p>
    <w:p w14:paraId="6DA3F02C" w14:textId="77777777" w:rsidR="00F73ECB" w:rsidRDefault="00F73ECB" w:rsidP="002355C0">
      <w:pPr>
        <w:pStyle w:val="Evaluation"/>
      </w:pPr>
      <w:r>
        <w:rPr>
          <w:noProof/>
        </w:rPr>
        <w:drawing>
          <wp:anchor distT="0" distB="0" distL="114300" distR="114300" simplePos="0" relativeHeight="251658284" behindDoc="1" locked="1" layoutInCell="1" allowOverlap="1" wp14:anchorId="3F5D8C95" wp14:editId="02E70267">
            <wp:simplePos x="0" y="0"/>
            <wp:positionH relativeFrom="column">
              <wp:posOffset>-57306</wp:posOffset>
            </wp:positionH>
            <wp:positionV relativeFrom="line">
              <wp:align>top</wp:align>
            </wp:positionV>
            <wp:extent cx="828000" cy="828000"/>
            <wp:effectExtent l="0" t="0" r="0" b="0"/>
            <wp:wrapTight wrapText="bothSides">
              <wp:wrapPolygon edited="0">
                <wp:start x="9449" y="4973"/>
                <wp:lineTo x="6465" y="8454"/>
                <wp:lineTo x="4476" y="11936"/>
                <wp:lineTo x="4973" y="15914"/>
                <wp:lineTo x="16411" y="15914"/>
                <wp:lineTo x="16909" y="12930"/>
                <wp:lineTo x="14422" y="7957"/>
                <wp:lineTo x="11936" y="4973"/>
                <wp:lineTo x="9449" y="4973"/>
              </wp:wrapPolygon>
            </wp:wrapTight>
            <wp:docPr id="449516930" name="Picture 44951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74">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t>Evaluation</w:t>
      </w:r>
    </w:p>
    <w:p w14:paraId="4541BC50" w14:textId="77777777" w:rsidR="00F73ECB" w:rsidRDefault="00F73ECB" w:rsidP="002355C0">
      <w:pPr>
        <w:pStyle w:val="BODYTEXTELAA"/>
      </w:pPr>
      <w:r>
        <w:t>In order to assess whether the values and purposes of the policy have been achieved, the approved provider will:</w:t>
      </w:r>
    </w:p>
    <w:p w14:paraId="05E20FB9" w14:textId="77777777" w:rsidR="00F73ECB" w:rsidRDefault="00F73ECB" w:rsidP="00F73ECB">
      <w:pPr>
        <w:pStyle w:val="BodyTextBullet1"/>
        <w:spacing w:before="240" w:after="240"/>
        <w:rPr>
          <w:lang w:val="en-US"/>
        </w:rPr>
      </w:pPr>
      <w:r>
        <w:rPr>
          <w:lang w:val="en-US"/>
        </w:rPr>
        <w:t>regularly seek feedback from everyone affected by the policy regarding its effectiveness</w:t>
      </w:r>
    </w:p>
    <w:p w14:paraId="4C81EAB2" w14:textId="77777777" w:rsidR="00F73ECB" w:rsidRDefault="00F73ECB" w:rsidP="00F73ECB">
      <w:pPr>
        <w:pStyle w:val="BodyTextBullet1"/>
        <w:spacing w:before="240" w:after="240"/>
        <w:rPr>
          <w:lang w:val="en-US"/>
        </w:rPr>
      </w:pPr>
      <w:r>
        <w:rPr>
          <w:lang w:val="en-US"/>
        </w:rPr>
        <w:t>monitor the implementation, compliance, complaints and incidents in relation to this policy</w:t>
      </w:r>
    </w:p>
    <w:p w14:paraId="2F159B3D" w14:textId="77777777" w:rsidR="00F73ECB" w:rsidRDefault="00F73ECB" w:rsidP="00F73ECB">
      <w:pPr>
        <w:pStyle w:val="BodyTextBullet1"/>
        <w:spacing w:before="240" w:after="240"/>
      </w:pPr>
      <w:r>
        <w:t>a</w:t>
      </w:r>
      <w:r w:rsidRPr="005E0122">
        <w:t>ssess whether a satisfactory resolution has been achieved in relation to issues arising from this policy</w:t>
      </w:r>
    </w:p>
    <w:p w14:paraId="6AF12E34" w14:textId="77777777" w:rsidR="00F73ECB" w:rsidRDefault="00F73ECB" w:rsidP="00F73ECB">
      <w:pPr>
        <w:pStyle w:val="BodyTextBullet1"/>
        <w:spacing w:before="240" w:after="240"/>
        <w:rPr>
          <w:lang w:val="en-US"/>
        </w:rPr>
      </w:pPr>
      <w:r>
        <w:rPr>
          <w:lang w:val="en-US"/>
        </w:rPr>
        <w:t>keep the policy up to date with current legislation, research, policy and best practice</w:t>
      </w:r>
    </w:p>
    <w:p w14:paraId="41865FD3" w14:textId="77777777" w:rsidR="00F73ECB" w:rsidRDefault="00F73ECB" w:rsidP="00F73ECB">
      <w:pPr>
        <w:pStyle w:val="BodyTextBullet1"/>
        <w:spacing w:before="240" w:after="240"/>
        <w:rPr>
          <w:lang w:val="en-US"/>
        </w:rPr>
      </w:pPr>
      <w:r>
        <w:rPr>
          <w:lang w:val="en-US"/>
        </w:rPr>
        <w:t>revise the policy and procedures as part of the service’s policy review cycle, or as required</w:t>
      </w:r>
    </w:p>
    <w:p w14:paraId="5B1700E3" w14:textId="77777777" w:rsidR="00F73ECB" w:rsidRPr="008E282E" w:rsidRDefault="00F73ECB" w:rsidP="00F73ECB">
      <w:pPr>
        <w:pStyle w:val="BodyTextBullet1"/>
        <w:spacing w:before="240" w:after="240"/>
      </w:pPr>
      <w:r w:rsidRPr="00B4498D">
        <w:rPr>
          <w:lang w:val="en-US"/>
        </w:rPr>
        <w:t>notifying all stakeholders affected by this policy at least 14 days before making any significant changes to this policy or its procedures, unless a lesser period is necessary due to risk</w:t>
      </w:r>
      <w:r>
        <w:rPr>
          <w:lang w:val="en-US"/>
        </w:rPr>
        <w:t xml:space="preserve"> </w:t>
      </w:r>
      <w:r w:rsidRPr="00CA1CD3">
        <w:rPr>
          <w:rStyle w:val="RegulationLawChar"/>
        </w:rPr>
        <w:t>(Regulation 172 (2)).</w:t>
      </w:r>
    </w:p>
    <w:p w14:paraId="1C89D923" w14:textId="77777777" w:rsidR="00F73ECB" w:rsidRDefault="00F73ECB" w:rsidP="002355C0">
      <w:pPr>
        <w:pStyle w:val="BodyTextBullet1"/>
        <w:numPr>
          <w:ilvl w:val="0"/>
          <w:numId w:val="0"/>
        </w:numPr>
        <w:ind w:left="2058"/>
      </w:pPr>
    </w:p>
    <w:p w14:paraId="6F5BD0EE" w14:textId="343BD351" w:rsidR="00F73ECB" w:rsidRDefault="00930566" w:rsidP="002355C0">
      <w:pPr>
        <w:pStyle w:val="BODYTEXTELAA"/>
      </w:pPr>
      <w:r>
        <w:rPr>
          <w:noProof/>
        </w:rPr>
        <w:drawing>
          <wp:anchor distT="0" distB="0" distL="114300" distR="114300" simplePos="0" relativeHeight="251658285" behindDoc="1" locked="0" layoutInCell="1" allowOverlap="1" wp14:anchorId="6EC6A00A" wp14:editId="4B88D4E5">
            <wp:simplePos x="0" y="0"/>
            <wp:positionH relativeFrom="column">
              <wp:posOffset>-54610</wp:posOffset>
            </wp:positionH>
            <wp:positionV relativeFrom="line">
              <wp:posOffset>191135</wp:posOffset>
            </wp:positionV>
            <wp:extent cx="828000" cy="828000"/>
            <wp:effectExtent l="0" t="0" r="0" b="0"/>
            <wp:wrapTight wrapText="bothSides">
              <wp:wrapPolygon edited="0">
                <wp:start x="10941" y="4476"/>
                <wp:lineTo x="4476" y="11936"/>
                <wp:lineTo x="5968" y="16411"/>
                <wp:lineTo x="10941" y="16411"/>
                <wp:lineTo x="12930" y="13427"/>
                <wp:lineTo x="15417" y="11936"/>
                <wp:lineTo x="15914" y="8454"/>
                <wp:lineTo x="14422" y="4476"/>
                <wp:lineTo x="10941" y="4476"/>
              </wp:wrapPolygon>
            </wp:wrapTight>
            <wp:docPr id="955862854" name="Picture 95586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75">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sidR="00F73ECB">
        <w:rPr>
          <w:noProof/>
        </w:rPr>
        <mc:AlternateContent>
          <mc:Choice Requires="wps">
            <w:drawing>
              <wp:anchor distT="0" distB="0" distL="114300" distR="114300" simplePos="0" relativeHeight="251658276" behindDoc="0" locked="1" layoutInCell="1" allowOverlap="1" wp14:anchorId="7353EDD3" wp14:editId="75D7B1A3">
                <wp:simplePos x="0" y="0"/>
                <wp:positionH relativeFrom="column">
                  <wp:posOffset>821055</wp:posOffset>
                </wp:positionH>
                <wp:positionV relativeFrom="paragraph">
                  <wp:posOffset>10795</wp:posOffset>
                </wp:positionV>
                <wp:extent cx="5709600" cy="1"/>
                <wp:effectExtent l="0" t="0" r="0" b="0"/>
                <wp:wrapNone/>
                <wp:docPr id="1151977284" name="Straight Connector 1151977284"/>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ABE59" id="Straight Connector 1151977284" o:spid="_x0000_s1026" style="position:absolute;flip:y;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" strokecolor="#f69434" strokeweight="1.25pt">
                <v:stroke dashstyle="1 1" joinstyle="miter"/>
                <w10:anchorlock/>
              </v:line>
            </w:pict>
          </mc:Fallback>
        </mc:AlternateContent>
      </w:r>
    </w:p>
    <w:p w14:paraId="306B23A9" w14:textId="633BCDFD" w:rsidR="00F73ECB" w:rsidRDefault="00F73ECB" w:rsidP="002355C0">
      <w:pPr>
        <w:pStyle w:val="AttachmentsPolicy"/>
      </w:pPr>
      <w:r>
        <w:t>Attachments</w:t>
      </w:r>
    </w:p>
    <w:p w14:paraId="1943E523" w14:textId="0D2A8BA4" w:rsidR="00F73ECB" w:rsidRDefault="00F73ECB" w:rsidP="00525AED">
      <w:pPr>
        <w:pStyle w:val="BodyTextBullet1"/>
        <w:spacing w:before="240" w:after="240"/>
      </w:pPr>
      <w:r>
        <w:t>Attachment 1: Code of Conduct for approved provider, nominated supervisor and all staff</w:t>
      </w:r>
    </w:p>
    <w:p w14:paraId="5CBA21EA" w14:textId="77777777" w:rsidR="00F73ECB" w:rsidRDefault="00F73ECB" w:rsidP="00525AED">
      <w:pPr>
        <w:pStyle w:val="BodyTextBullet1"/>
        <w:spacing w:before="240" w:after="240"/>
      </w:pPr>
      <w:r>
        <w:t xml:space="preserve">Attachment 2: </w:t>
      </w:r>
      <w:r w:rsidRPr="00BA6375">
        <w:t>Code of Conduct Acknowledgement</w:t>
      </w:r>
      <w:r>
        <w:t xml:space="preserve"> for staff</w:t>
      </w:r>
    </w:p>
    <w:p w14:paraId="6BB402AB" w14:textId="77777777" w:rsidR="00F73ECB" w:rsidRDefault="00F73ECB" w:rsidP="00525AED">
      <w:pPr>
        <w:pStyle w:val="BodyTextBullet1"/>
        <w:spacing w:before="240" w:after="240"/>
      </w:pPr>
      <w:r>
        <w:t>Attachment 3: Code of Conduct for parents/guardians, students, contractors and volunteers</w:t>
      </w:r>
    </w:p>
    <w:p w14:paraId="73D75334" w14:textId="77777777" w:rsidR="00F73ECB" w:rsidRPr="008F5738" w:rsidRDefault="00F73ECB" w:rsidP="00525AED">
      <w:pPr>
        <w:pStyle w:val="BodyTextBullet1"/>
        <w:spacing w:before="240" w:after="240"/>
      </w:pPr>
      <w:r>
        <w:t xml:space="preserve">Attachment 4: Code of Conduct Acknowledgement for parents/guardians, students, </w:t>
      </w:r>
      <w:r w:rsidRPr="008F5738">
        <w:t>contractors and volunteers</w:t>
      </w:r>
    </w:p>
    <w:p w14:paraId="269FE01D" w14:textId="77777777" w:rsidR="00F73ECB" w:rsidRPr="008F5738" w:rsidRDefault="00F73ECB" w:rsidP="00525AED">
      <w:pPr>
        <w:pStyle w:val="BodyTextBullet1"/>
        <w:spacing w:before="240" w:after="240"/>
      </w:pPr>
      <w:r w:rsidRPr="008F5738">
        <w:t>Attachment 5: Defining concerning behaviour, misconduct and criminal conduct in a Code of Conduct</w:t>
      </w:r>
    </w:p>
    <w:p w14:paraId="5E657381" w14:textId="77777777" w:rsidR="00F73ECB" w:rsidRDefault="00F73ECB" w:rsidP="002355C0">
      <w:pPr>
        <w:pStyle w:val="BODYTEXTELAA"/>
      </w:pPr>
      <w:r>
        <w:rPr>
          <w:noProof/>
        </w:rPr>
        <w:drawing>
          <wp:anchor distT="0" distB="0" distL="114300" distR="114300" simplePos="0" relativeHeight="251658286" behindDoc="1" locked="1" layoutInCell="1" allowOverlap="1" wp14:anchorId="13843052" wp14:editId="513E7A14">
            <wp:simplePos x="0" y="0"/>
            <wp:positionH relativeFrom="column">
              <wp:posOffset>-54051</wp:posOffset>
            </wp:positionH>
            <wp:positionV relativeFrom="line">
              <wp:align>top</wp:align>
            </wp:positionV>
            <wp:extent cx="828000" cy="828000"/>
            <wp:effectExtent l="0" t="0" r="0" b="0"/>
            <wp:wrapNone/>
            <wp:docPr id="2113440208" name="Picture 211344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6">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77" behindDoc="0" locked="1" layoutInCell="1" allowOverlap="1" wp14:anchorId="64DE2542" wp14:editId="39484692">
                <wp:simplePos x="0" y="0"/>
                <wp:positionH relativeFrom="column">
                  <wp:posOffset>821055</wp:posOffset>
                </wp:positionH>
                <wp:positionV relativeFrom="paragraph">
                  <wp:posOffset>10795</wp:posOffset>
                </wp:positionV>
                <wp:extent cx="5709600" cy="1"/>
                <wp:effectExtent l="0" t="0" r="0" b="0"/>
                <wp:wrapNone/>
                <wp:docPr id="1326232524" name="Straight Connector 1326232524"/>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7D2E3" id="Straight Connector 1326232524" o:spid="_x0000_s1026" style="position:absolute;flip:y;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" strokecolor="#f69434" strokeweight="1.25pt">
                <v:stroke dashstyle="1 1" joinstyle="miter"/>
                <w10:anchorlock/>
              </v:line>
            </w:pict>
          </mc:Fallback>
        </mc:AlternateContent>
      </w:r>
    </w:p>
    <w:p w14:paraId="750CF3D4" w14:textId="77777777" w:rsidR="00F73ECB" w:rsidRDefault="00F73ECB" w:rsidP="2B503106">
      <w:pPr>
        <w:pStyle w:val="Authorisation"/>
        <w:rPr>
          <w:lang w:val="en-US"/>
        </w:rPr>
      </w:pPr>
      <w:r w:rsidRPr="2B503106">
        <w:rPr>
          <w:lang w:val="en-US"/>
        </w:rPr>
        <w:t>Authorisation</w:t>
      </w:r>
    </w:p>
    <w:p w14:paraId="0CF2EF4D" w14:textId="2B57E69B" w:rsidR="00F73ECB" w:rsidRDefault="00F73ECB" w:rsidP="002355C0">
      <w:pPr>
        <w:pStyle w:val="BODYTEXTELAA"/>
      </w:pPr>
      <w:r>
        <w:rPr>
          <w:rStyle w:val="A1"/>
        </w:rPr>
        <w:t xml:space="preserve">This policy was adopted by the approved provider of </w:t>
      </w:r>
      <w:sdt>
        <w:sdtPr>
          <w:rPr>
            <w:rStyle w:val="A1"/>
          </w:rPr>
          <w:alias w:val="Company"/>
          <w:tag w:val=""/>
          <w:id w:val="1952202018"/>
          <w:placeholder>
            <w:docPart w:val="D7C085D4C07749E6B3BD25DD52285CC7"/>
          </w:placeholder>
          <w:dataBinding w:prefixMappings="xmlns:ns0='http://schemas.openxmlformats.org/officeDocument/2006/extended-properties' " w:xpath="/ns0:Properties[1]/ns0:Company[1]" w:storeItemID="{6668398D-A668-4E3E-A5EB-62B293D839F1}"/>
          <w:text/>
        </w:sdtPr>
        <w:sdtEndPr>
          <w:rPr>
            <w:rStyle w:val="A1"/>
          </w:rPr>
        </w:sdtEndPr>
        <w:sdtContent>
          <w:r>
            <w:rPr>
              <w:rStyle w:val="A1"/>
            </w:rPr>
            <w:t>Service Name</w:t>
          </w:r>
        </w:sdtContent>
      </w:sdt>
      <w:r>
        <w:rPr>
          <w:rStyle w:val="A1"/>
        </w:rPr>
        <w:t xml:space="preserve"> on [Date].</w:t>
      </w:r>
    </w:p>
    <w:p w14:paraId="5ED30402" w14:textId="77777777" w:rsidR="00F73ECB" w:rsidRDefault="00F73ECB" w:rsidP="002355C0">
      <w:pPr>
        <w:pStyle w:val="BODYTEXTELAA"/>
      </w:pPr>
      <w:r w:rsidRPr="009416A1">
        <w:rPr>
          <w:rStyle w:val="A1"/>
          <w:b/>
          <w:bCs/>
        </w:rPr>
        <w:t>REVIEW DATE:</w:t>
      </w:r>
      <w:r>
        <w:rPr>
          <w:rStyle w:val="A1"/>
        </w:rPr>
        <w:t xml:space="preserve"> [DAY]/[MONTH]/[YEAR]</w:t>
      </w:r>
    </w:p>
    <w:p w14:paraId="604DB2EA" w14:textId="77777777" w:rsidR="00F73ECB" w:rsidRDefault="00F73ECB" w:rsidP="002355C0">
      <w:pPr>
        <w:pStyle w:val="BODYTEXTELAA"/>
      </w:pPr>
    </w:p>
    <w:p w14:paraId="1FD5B452" w14:textId="77777777" w:rsidR="00F73ECB" w:rsidRDefault="00F73ECB" w:rsidP="002355C0">
      <w:pPr>
        <w:pStyle w:val="BODYTEXTELAA"/>
      </w:pPr>
      <w:r>
        <w:rPr>
          <w:noProof/>
        </w:rPr>
        <mc:AlternateContent>
          <mc:Choice Requires="wps">
            <w:drawing>
              <wp:anchor distT="0" distB="0" distL="114300" distR="114300" simplePos="0" relativeHeight="251658278" behindDoc="0" locked="1" layoutInCell="1" allowOverlap="1" wp14:anchorId="24C8109A" wp14:editId="2A31BB50">
                <wp:simplePos x="0" y="0"/>
                <wp:positionH relativeFrom="column">
                  <wp:posOffset>821055</wp:posOffset>
                </wp:positionH>
                <wp:positionV relativeFrom="paragraph">
                  <wp:posOffset>10795</wp:posOffset>
                </wp:positionV>
                <wp:extent cx="5709600" cy="1"/>
                <wp:effectExtent l="0" t="0" r="0" b="0"/>
                <wp:wrapNone/>
                <wp:docPr id="1421681818" name="Straight Connector 1421681818"/>
                <wp:cNvGraphicFramePr/>
                <a:graphic xmlns:a="http://schemas.openxmlformats.org/drawingml/2006/main">
                  <a:graphicData uri="http://schemas.microsoft.com/office/word/2010/wordprocessingShape">
                    <wps:wsp>
                      <wps:cNvCnPr/>
                      <wps:spPr>
                        <a:xfrm flipV="1">
                          <a:off x="0" y="0"/>
                          <a:ext cx="5709600" cy="1"/>
                        </a:xfrm>
                        <a:prstGeom prst="line">
                          <a:avLst/>
                        </a:prstGeom>
                        <a:ln w="15875">
                          <a:solidFill>
                            <a:srgbClr val="F6943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4FC94" id="Straight Connector 1421681818" o:spid="_x0000_s1026" style="position:absolute;flip:y;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65pt,.85pt" to="514.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" strokecolor="#f69434" strokeweight="1.25pt">
                <v:stroke dashstyle="1 1" joinstyle="miter"/>
                <w10:anchorlock/>
              </v:line>
            </w:pict>
          </mc:Fallback>
        </mc:AlternateContent>
      </w:r>
    </w:p>
    <w:p w14:paraId="6473642F" w14:textId="77777777" w:rsidR="00F73ECB" w:rsidRDefault="00F73ECB" w:rsidP="002355C0">
      <w:pPr>
        <w:pStyle w:val="BODYTEXTELAA"/>
        <w:sectPr w:rsidR="00F73ECB" w:rsidSect="00F73ECB">
          <w:headerReference w:type="default" r:id="rId107"/>
          <w:footerReference w:type="default" r:id="rId108"/>
          <w:headerReference w:type="first" r:id="rId109"/>
          <w:footerReference w:type="first" r:id="rId110"/>
          <w:pgSz w:w="11906" w:h="16838"/>
          <w:pgMar w:top="1440" w:right="851" w:bottom="1440" w:left="851" w:header="0" w:footer="709" w:gutter="0"/>
          <w:cols w:space="708"/>
          <w:titlePg/>
          <w:docGrid w:linePitch="360"/>
        </w:sectPr>
      </w:pPr>
    </w:p>
    <w:p w14:paraId="39D75A55" w14:textId="77777777" w:rsidR="00F73ECB" w:rsidRDefault="00F73ECB" w:rsidP="002355C0">
      <w:pPr>
        <w:pStyle w:val="AttachmentsAttachments"/>
      </w:pPr>
      <w:r>
        <w:lastRenderedPageBreak/>
        <w:t>Attachment 1. Code</w:t>
      </w:r>
      <w:r w:rsidRPr="00E4060E">
        <w:t xml:space="preserve"> </w:t>
      </w:r>
      <w:r>
        <w:t>of conduct for the Approved provider, Persons with Management and Control, Nominated supervisor, Person in Day-to-Day Charge and all staff</w:t>
      </w:r>
    </w:p>
    <w:p w14:paraId="15B14101" w14:textId="77777777" w:rsidR="00F73ECB" w:rsidRDefault="00F73ECB" w:rsidP="002355C0">
      <w:pPr>
        <w:pStyle w:val="DisclaimerAttachments"/>
        <w:rPr>
          <w:rFonts w:eastAsia="Arial"/>
          <w:i/>
        </w:rPr>
      </w:pPr>
      <w:r w:rsidRPr="00F437B4">
        <w:t xml:space="preserve">This attachment was informed by the Victorian Institute of Teaching’s </w:t>
      </w:r>
      <w:r w:rsidRPr="00F437B4">
        <w:rPr>
          <w:i/>
        </w:rPr>
        <w:t>the Victorian Teaching Profession Code of Conduct</w:t>
      </w:r>
      <w:r w:rsidRPr="00F437B4">
        <w:t xml:space="preserve"> and </w:t>
      </w:r>
      <w:r w:rsidRPr="00F437B4">
        <w:rPr>
          <w:rFonts w:eastAsia="Arial"/>
          <w:i/>
        </w:rPr>
        <w:t xml:space="preserve">A Guide for Creating </w:t>
      </w:r>
      <w:r>
        <w:rPr>
          <w:rFonts w:eastAsia="Arial"/>
          <w:i/>
        </w:rPr>
        <w:t>a</w:t>
      </w:r>
      <w:r w:rsidRPr="00F437B4">
        <w:rPr>
          <w:rFonts w:eastAsia="Arial"/>
          <w:i/>
        </w:rPr>
        <w:t xml:space="preserve"> Child Safe Organisation</w:t>
      </w:r>
      <w:r w:rsidRPr="00F437B4">
        <w:rPr>
          <w:rFonts w:eastAsia="Arial"/>
        </w:rPr>
        <w:t xml:space="preserve">, available from the Commission for Children and Young People </w:t>
      </w:r>
      <w:r w:rsidRPr="003709AD">
        <w:rPr>
          <w:rStyle w:val="RefertosourcedefinitionsChar"/>
        </w:rPr>
        <w:t>(refer to Sources)</w:t>
      </w:r>
      <w:r>
        <w:rPr>
          <w:rFonts w:eastAsia="Arial"/>
          <w:i/>
        </w:rPr>
        <w:t>.</w:t>
      </w:r>
    </w:p>
    <w:p w14:paraId="4C1779D6" w14:textId="282B80AB" w:rsidR="00F73ECB" w:rsidRPr="003709AD" w:rsidRDefault="00F73ECB" w:rsidP="002355C0">
      <w:r w:rsidRPr="003709AD">
        <w:t xml:space="preserve">The </w:t>
      </w:r>
      <w:r>
        <w:t>approved provider</w:t>
      </w:r>
      <w:r w:rsidRPr="003709AD">
        <w:t xml:space="preserve">, </w:t>
      </w:r>
      <w:r>
        <w:t>p</w:t>
      </w:r>
      <w:r w:rsidRPr="003709AD">
        <w:t xml:space="preserve">ersons with </w:t>
      </w:r>
      <w:r>
        <w:t>m</w:t>
      </w:r>
      <w:r w:rsidRPr="003709AD">
        <w:t xml:space="preserve">anagement and </w:t>
      </w:r>
      <w:r>
        <w:t>c</w:t>
      </w:r>
      <w:r w:rsidRPr="003709AD">
        <w:t xml:space="preserve">ontrol, </w:t>
      </w:r>
      <w:r>
        <w:t>nominated supervisor</w:t>
      </w:r>
      <w:r w:rsidRPr="003709AD">
        <w:t xml:space="preserve"> and all staff at </w:t>
      </w:r>
      <w:sdt>
        <w:sdtPr>
          <w:alias w:val="Company"/>
          <w:tag w:val=""/>
          <w:id w:val="-2132162782"/>
          <w:placeholder>
            <w:docPart w:val="2704D831EB394DE6963043EE03B93166"/>
          </w:placeholder>
          <w:dataBinding w:prefixMappings="xmlns:ns0='http://schemas.openxmlformats.org/officeDocument/2006/extended-properties' " w:xpath="/ns0:Properties[1]/ns0:Company[1]" w:storeItemID="{6668398D-A668-4E3E-A5EB-62B293D839F1}"/>
          <w:text/>
        </w:sdtPr>
        <w:sdtEndPr/>
        <w:sdtContent>
          <w:r>
            <w:t>Service Name</w:t>
          </w:r>
        </w:sdtContent>
      </w:sdt>
      <w:r w:rsidRPr="003709AD">
        <w:t xml:space="preserve"> are responsible for promoting the safety and wellbeing of children and their families by:</w:t>
      </w:r>
    </w:p>
    <w:p w14:paraId="3BA9E29B" w14:textId="77777777" w:rsidR="00F73ECB" w:rsidRPr="003709AD" w:rsidRDefault="00F73ECB" w:rsidP="00525AED">
      <w:pPr>
        <w:pStyle w:val="TableAttachmentTextBullet1"/>
      </w:pPr>
      <w:r w:rsidRPr="003709AD">
        <w:t>welcoming all children and their families and being inclusive</w:t>
      </w:r>
    </w:p>
    <w:p w14:paraId="7F67224E" w14:textId="77777777" w:rsidR="00F73ECB" w:rsidRPr="003709AD" w:rsidRDefault="00F73ECB" w:rsidP="00525AED">
      <w:pPr>
        <w:pStyle w:val="TableAttachmentTextBullet1"/>
      </w:pPr>
      <w:r w:rsidRPr="003709AD">
        <w:t>treating everyone with respect, including listening to and valuing their ideas and opinions</w:t>
      </w:r>
    </w:p>
    <w:p w14:paraId="329C0DE9" w14:textId="77777777" w:rsidR="00F73ECB" w:rsidRPr="003709AD" w:rsidRDefault="00F73ECB" w:rsidP="00525AED">
      <w:pPr>
        <w:pStyle w:val="TableAttachmentTextBullet1"/>
      </w:pPr>
      <w:r w:rsidRPr="003709AD">
        <w:t>contributing to a culture of child safety</w:t>
      </w:r>
    </w:p>
    <w:p w14:paraId="27CE7BFD" w14:textId="77777777" w:rsidR="00F73ECB" w:rsidRPr="003709AD" w:rsidRDefault="00F73ECB" w:rsidP="00525AED">
      <w:pPr>
        <w:pStyle w:val="TableAttachmentTextBullet1"/>
      </w:pPr>
      <w:r w:rsidRPr="003709AD">
        <w:t xml:space="preserve">adhering to the </w:t>
      </w:r>
      <w:r w:rsidRPr="00A32C15">
        <w:rPr>
          <w:rStyle w:val="PolicyNameChar"/>
        </w:rPr>
        <w:t xml:space="preserve">Child Safe Environment </w:t>
      </w:r>
      <w:r>
        <w:rPr>
          <w:rStyle w:val="PolicyNameChar"/>
        </w:rPr>
        <w:t>p</w:t>
      </w:r>
      <w:r w:rsidRPr="00A32C15">
        <w:rPr>
          <w:rStyle w:val="PolicyNameChar"/>
        </w:rPr>
        <w:t>olicy</w:t>
      </w:r>
      <w:r w:rsidRPr="003709AD">
        <w:t xml:space="preserve"> and all other policies</w:t>
      </w:r>
    </w:p>
    <w:p w14:paraId="3777524E" w14:textId="77777777" w:rsidR="00F73ECB" w:rsidRPr="003709AD" w:rsidRDefault="00F73ECB" w:rsidP="00525AED">
      <w:pPr>
        <w:pStyle w:val="TableAttachmentTextBullet1"/>
      </w:pPr>
      <w:r w:rsidRPr="003709AD">
        <w:t>taking all reasonable steps to protect children from abuse</w:t>
      </w:r>
    </w:p>
    <w:p w14:paraId="779D596B" w14:textId="77777777" w:rsidR="00F73ECB" w:rsidRPr="003B7F37" w:rsidRDefault="00F73ECB" w:rsidP="00525AED">
      <w:pPr>
        <w:pStyle w:val="TableAttachmentTextBullet1"/>
        <w:rPr>
          <w:b/>
        </w:rPr>
      </w:pPr>
      <w:r w:rsidRPr="003709AD">
        <w:t xml:space="preserve">respecting the privacy of children and their families, and only disclosing information to people who have a need to know as required under the </w:t>
      </w:r>
      <w:r w:rsidRPr="00A32C15">
        <w:rPr>
          <w:rStyle w:val="PolicyNameChar"/>
        </w:rPr>
        <w:t xml:space="preserve">Privacy and Confidentiality </w:t>
      </w:r>
      <w:r>
        <w:rPr>
          <w:rStyle w:val="PolicyNameChar"/>
        </w:rPr>
        <w:t>p</w:t>
      </w:r>
      <w:r w:rsidRPr="00A32C15">
        <w:rPr>
          <w:rStyle w:val="PolicyNameChar"/>
        </w:rPr>
        <w:t>olicy</w:t>
      </w:r>
    </w:p>
    <w:p w14:paraId="6A7C4AF7" w14:textId="77777777" w:rsidR="00F73ECB" w:rsidRPr="003709AD" w:rsidRDefault="00F73ECB" w:rsidP="00525AED">
      <w:pPr>
        <w:pStyle w:val="TableAttachmentTextBullet1"/>
      </w:pPr>
      <w:r w:rsidRPr="003709AD">
        <w:t xml:space="preserve">reporting and acting on any breaches of this </w:t>
      </w:r>
      <w:r w:rsidRPr="001E47B5">
        <w:rPr>
          <w:rStyle w:val="PolicyNameChar"/>
        </w:rPr>
        <w:t>Code of Conduct</w:t>
      </w:r>
      <w:r w:rsidRPr="003709AD">
        <w:t>, complaints or concerns.</w:t>
      </w:r>
    </w:p>
    <w:p w14:paraId="3D54D18E" w14:textId="77777777" w:rsidR="00F73ECB" w:rsidRPr="003709AD" w:rsidRDefault="00F73ECB" w:rsidP="00525AED">
      <w:pPr>
        <w:pStyle w:val="TableAttachmentTextBullet1"/>
      </w:pPr>
      <w:r w:rsidRPr="003709AD">
        <w:t>acknowledging the vulnerability of Aboriginal children, children from a culturally and linguistically diverse background and children with a disability and having zero tolerance of discrimination</w:t>
      </w:r>
    </w:p>
    <w:p w14:paraId="79F7F6AB" w14:textId="77777777" w:rsidR="00F73ECB" w:rsidRPr="003709AD" w:rsidRDefault="00F73ECB" w:rsidP="002355C0">
      <w:pPr>
        <w:pStyle w:val="AttachmentsHeading2"/>
      </w:pPr>
      <w:r w:rsidRPr="003709AD">
        <w:t>Professional responsibilities</w:t>
      </w:r>
    </w:p>
    <w:p w14:paraId="38BF0644" w14:textId="77777777" w:rsidR="00F73ECB" w:rsidRPr="003709AD" w:rsidRDefault="00F73ECB" w:rsidP="002355C0">
      <w:r w:rsidRPr="003709AD">
        <w:t xml:space="preserve">The </w:t>
      </w:r>
      <w:r>
        <w:t>approved provider</w:t>
      </w:r>
      <w:r w:rsidRPr="003709AD">
        <w:t xml:space="preserve">, </w:t>
      </w:r>
      <w:r>
        <w:t>p</w:t>
      </w:r>
      <w:r w:rsidRPr="003709AD">
        <w:t xml:space="preserve">ersons with </w:t>
      </w:r>
      <w:r>
        <w:t>m</w:t>
      </w:r>
      <w:r w:rsidRPr="003709AD">
        <w:t xml:space="preserve">anagement and </w:t>
      </w:r>
      <w:r>
        <w:t>c</w:t>
      </w:r>
      <w:r w:rsidRPr="003709AD">
        <w:t xml:space="preserve">ontrol, </w:t>
      </w:r>
      <w:r>
        <w:t>nominated supervisor</w:t>
      </w:r>
      <w:r w:rsidRPr="003709AD">
        <w:t xml:space="preserve"> and all staff demonstrate our commitment to our professional responsibilities by:</w:t>
      </w:r>
    </w:p>
    <w:p w14:paraId="13603A32" w14:textId="77777777" w:rsidR="00F73ECB" w:rsidRPr="003709AD" w:rsidRDefault="00F73ECB" w:rsidP="00525AED">
      <w:pPr>
        <w:pStyle w:val="TableAttachmentTextBullet1"/>
      </w:pPr>
      <w:r w:rsidRPr="003709AD">
        <w:t>undertaking duties in a competent, timely and responsible way</w:t>
      </w:r>
    </w:p>
    <w:p w14:paraId="6DA53B52" w14:textId="77777777" w:rsidR="00F73ECB" w:rsidRPr="003709AD" w:rsidRDefault="00F73ECB" w:rsidP="00525AED">
      <w:pPr>
        <w:pStyle w:val="TableAttachmentTextBullet1"/>
      </w:pPr>
      <w:r w:rsidRPr="003709AD">
        <w:t>ensuring our knowledge and expertise is up to date and relevant to our roles</w:t>
      </w:r>
    </w:p>
    <w:p w14:paraId="76E1AA9A" w14:textId="77777777" w:rsidR="00F73ECB" w:rsidRPr="003709AD" w:rsidRDefault="00F73ECB" w:rsidP="00525AED">
      <w:pPr>
        <w:pStyle w:val="TableAttachmentTextBullet1"/>
      </w:pPr>
      <w:r w:rsidRPr="003709AD">
        <w:t>being aware of the role of other professionals and agencies and working collaboratively and within the limits of our professional expertise</w:t>
      </w:r>
    </w:p>
    <w:p w14:paraId="4A5AD2DA" w14:textId="77777777" w:rsidR="00F73ECB" w:rsidRPr="003709AD" w:rsidRDefault="00F73ECB" w:rsidP="00525AED">
      <w:pPr>
        <w:pStyle w:val="TableAttachmentTextBullet1"/>
      </w:pPr>
      <w:r w:rsidRPr="003709AD">
        <w:t>understanding and complying with legal obligations in relation to:</w:t>
      </w:r>
    </w:p>
    <w:p w14:paraId="1957C73F" w14:textId="77777777" w:rsidR="00F73ECB" w:rsidRPr="003709AD" w:rsidRDefault="00F73ECB" w:rsidP="00525AED">
      <w:pPr>
        <w:pStyle w:val="TableAttachmentTextBullet2"/>
      </w:pPr>
      <w:r w:rsidRPr="003709AD">
        <w:t>discrimination, harassment and vilification</w:t>
      </w:r>
    </w:p>
    <w:p w14:paraId="57836B64" w14:textId="77777777" w:rsidR="00F73ECB" w:rsidRPr="003709AD" w:rsidRDefault="00F73ECB" w:rsidP="00525AED">
      <w:pPr>
        <w:pStyle w:val="TableAttachmentTextBullet2"/>
      </w:pPr>
      <w:r w:rsidRPr="003709AD">
        <w:t>negligence</w:t>
      </w:r>
    </w:p>
    <w:p w14:paraId="67BBBB4F" w14:textId="77777777" w:rsidR="00F73ECB" w:rsidRPr="003709AD" w:rsidRDefault="00F73ECB" w:rsidP="00525AED">
      <w:pPr>
        <w:pStyle w:val="TableAttachmentTextBullet2"/>
      </w:pPr>
      <w:r w:rsidRPr="003709AD">
        <w:t>grooming</w:t>
      </w:r>
    </w:p>
    <w:p w14:paraId="280DB9B1" w14:textId="77777777" w:rsidR="00F73ECB" w:rsidRPr="003709AD" w:rsidRDefault="00F73ECB" w:rsidP="00525AED">
      <w:pPr>
        <w:pStyle w:val="TableAttachmentTextBullet2"/>
      </w:pPr>
      <w:r w:rsidRPr="003709AD">
        <w:t>disclosure of child sexual abuse</w:t>
      </w:r>
    </w:p>
    <w:p w14:paraId="319975AC" w14:textId="77777777" w:rsidR="00F73ECB" w:rsidRPr="003709AD" w:rsidRDefault="00F73ECB" w:rsidP="00525AED">
      <w:pPr>
        <w:pStyle w:val="TableAttachmentTextBullet2"/>
      </w:pPr>
      <w:r w:rsidRPr="003709AD">
        <w:t>protection of a child from child sexual abuse</w:t>
      </w:r>
    </w:p>
    <w:p w14:paraId="67440E11" w14:textId="77777777" w:rsidR="00F73ECB" w:rsidRPr="003709AD" w:rsidRDefault="00F73ECB" w:rsidP="00525AED">
      <w:pPr>
        <w:pStyle w:val="TableAttachmentTextBullet2"/>
      </w:pPr>
      <w:r w:rsidRPr="003709AD">
        <w:t>mandatory reporting</w:t>
      </w:r>
    </w:p>
    <w:p w14:paraId="38DC8010" w14:textId="77777777" w:rsidR="00F73ECB" w:rsidRPr="003709AD" w:rsidRDefault="00F73ECB" w:rsidP="00525AED">
      <w:pPr>
        <w:pStyle w:val="TableAttachmentTextBullet2"/>
      </w:pPr>
      <w:r w:rsidRPr="003709AD">
        <w:t>privacy and confidentiality</w:t>
      </w:r>
    </w:p>
    <w:p w14:paraId="7E29B023" w14:textId="77777777" w:rsidR="00F73ECB" w:rsidRPr="003709AD" w:rsidRDefault="00F73ECB" w:rsidP="00525AED">
      <w:pPr>
        <w:pStyle w:val="TableAttachmentTextBullet2"/>
      </w:pPr>
      <w:r w:rsidRPr="003709AD">
        <w:t>occupational health and safety, including emergency evaluation procedures</w:t>
      </w:r>
    </w:p>
    <w:p w14:paraId="2057361D" w14:textId="77777777" w:rsidR="00F73ECB" w:rsidRPr="00A32C15" w:rsidRDefault="00F73ECB" w:rsidP="00525AED">
      <w:pPr>
        <w:pStyle w:val="TableAttachmentTextBullet2"/>
        <w:rPr>
          <w:rStyle w:val="PolicyNameChar"/>
        </w:rPr>
      </w:pPr>
      <w:r w:rsidRPr="003709AD">
        <w:t xml:space="preserve">raising any complaints or grievances in accordance with the </w:t>
      </w:r>
      <w:r w:rsidRPr="00A32C15">
        <w:rPr>
          <w:rStyle w:val="PolicyNameChar"/>
        </w:rPr>
        <w:t>C</w:t>
      </w:r>
      <w:r>
        <w:rPr>
          <w:rStyle w:val="PolicyNameChar"/>
        </w:rPr>
        <w:t>ompliments and C</w:t>
      </w:r>
      <w:r w:rsidRPr="00A32C15">
        <w:rPr>
          <w:rStyle w:val="PolicyNameChar"/>
        </w:rPr>
        <w:t>omplaint</w:t>
      </w:r>
      <w:r>
        <w:rPr>
          <w:rStyle w:val="PolicyNameChar"/>
        </w:rPr>
        <w:t>s p</w:t>
      </w:r>
      <w:r w:rsidRPr="00A32C15">
        <w:rPr>
          <w:rStyle w:val="PolicyNameChar"/>
        </w:rPr>
        <w:t>olicy</w:t>
      </w:r>
    </w:p>
    <w:p w14:paraId="4CC3B2B4" w14:textId="77777777" w:rsidR="00F73ECB" w:rsidRPr="003709AD" w:rsidRDefault="00F73ECB" w:rsidP="00525AED">
      <w:pPr>
        <w:pStyle w:val="TableAttachmentTextBullet2"/>
      </w:pPr>
      <w:r w:rsidRPr="003709AD">
        <w:t>maintaining teacher registration and Working with Children checks as applicable.</w:t>
      </w:r>
    </w:p>
    <w:p w14:paraId="0AAB77C3" w14:textId="77777777" w:rsidR="00F73ECB" w:rsidRPr="00A32C15" w:rsidRDefault="00F73ECB" w:rsidP="00525AED">
      <w:pPr>
        <w:pStyle w:val="TableAttachmentTextBullet1"/>
        <w:rPr>
          <w:rStyle w:val="PolicyNameChar"/>
        </w:rPr>
      </w:pPr>
      <w:r w:rsidRPr="003709AD">
        <w:t xml:space="preserve">raising any complaints or grievances in accordance with the </w:t>
      </w:r>
      <w:r w:rsidRPr="00A32C15">
        <w:rPr>
          <w:rStyle w:val="PolicyNameChar"/>
        </w:rPr>
        <w:t>C</w:t>
      </w:r>
      <w:r>
        <w:rPr>
          <w:rStyle w:val="PolicyNameChar"/>
        </w:rPr>
        <w:t>ompliments and C</w:t>
      </w:r>
      <w:r w:rsidRPr="00A32C15">
        <w:rPr>
          <w:rStyle w:val="PolicyNameChar"/>
        </w:rPr>
        <w:t xml:space="preserve">omplaints </w:t>
      </w:r>
      <w:r>
        <w:rPr>
          <w:rStyle w:val="PolicyNameChar"/>
        </w:rPr>
        <w:t>p</w:t>
      </w:r>
      <w:r w:rsidRPr="00A32C15">
        <w:rPr>
          <w:rStyle w:val="PolicyNameChar"/>
        </w:rPr>
        <w:t>olicy.</w:t>
      </w:r>
    </w:p>
    <w:p w14:paraId="6F1E3B8B" w14:textId="77777777" w:rsidR="00F73ECB" w:rsidRPr="003709AD" w:rsidRDefault="00F73ECB" w:rsidP="002355C0">
      <w:pPr>
        <w:pStyle w:val="AttachmentsHeading2"/>
      </w:pPr>
      <w:r w:rsidRPr="003709AD">
        <w:t>Relationships with children</w:t>
      </w:r>
    </w:p>
    <w:p w14:paraId="75DF3D2D" w14:textId="2BD1B636" w:rsidR="00F73ECB" w:rsidRPr="003709AD" w:rsidRDefault="00F73ECB" w:rsidP="002355C0">
      <w:r w:rsidRPr="003709AD">
        <w:t xml:space="preserve">The </w:t>
      </w:r>
      <w:r>
        <w:t>approved provider</w:t>
      </w:r>
      <w:r w:rsidRPr="003709AD">
        <w:t xml:space="preserve">, </w:t>
      </w:r>
      <w:r>
        <w:t>p</w:t>
      </w:r>
      <w:r w:rsidRPr="003709AD">
        <w:t xml:space="preserve">ersons with </w:t>
      </w:r>
      <w:r>
        <w:t>m</w:t>
      </w:r>
      <w:r w:rsidRPr="003709AD">
        <w:t xml:space="preserve">anagement and </w:t>
      </w:r>
      <w:r>
        <w:t>c</w:t>
      </w:r>
      <w:r w:rsidRPr="003709AD">
        <w:t xml:space="preserve">ontrol, </w:t>
      </w:r>
      <w:r>
        <w:t>nominated supervisor</w:t>
      </w:r>
      <w:r w:rsidRPr="003709AD">
        <w:t xml:space="preserve"> and all staff at </w:t>
      </w:r>
      <w:sdt>
        <w:sdtPr>
          <w:alias w:val="Company"/>
          <w:tag w:val=""/>
          <w:id w:val="615191761"/>
          <w:placeholder>
            <w:docPart w:val="ADFE9DB7179948BD9DFEF968FE11D336"/>
          </w:placeholder>
          <w:dataBinding w:prefixMappings="xmlns:ns0='http://schemas.openxmlformats.org/officeDocument/2006/extended-properties' " w:xpath="/ns0:Properties[1]/ns0:Company[1]" w:storeItemID="{6668398D-A668-4E3E-A5EB-62B293D839F1}"/>
          <w:text/>
        </w:sdtPr>
        <w:sdtEndPr/>
        <w:sdtContent>
          <w:r>
            <w:t>Service Name</w:t>
          </w:r>
        </w:sdtContent>
      </w:sdt>
      <w:r w:rsidRPr="003709AD">
        <w:t xml:space="preserve"> demonstrate our commitment to high-quality education and care for children by:</w:t>
      </w:r>
    </w:p>
    <w:p w14:paraId="103AE6F4" w14:textId="77777777" w:rsidR="00F73ECB" w:rsidRPr="003709AD" w:rsidRDefault="00F73ECB" w:rsidP="00525AED">
      <w:pPr>
        <w:pStyle w:val="TableAttachmentTextBullet1"/>
      </w:pPr>
      <w:r w:rsidRPr="003709AD">
        <w:t>encouraging children to express themselves and their opinions</w:t>
      </w:r>
    </w:p>
    <w:p w14:paraId="3EBADF01" w14:textId="77777777" w:rsidR="00F73ECB" w:rsidRPr="003709AD" w:rsidRDefault="00F73ECB" w:rsidP="00525AED">
      <w:pPr>
        <w:pStyle w:val="TableAttachmentTextBullet1"/>
      </w:pPr>
      <w:r w:rsidRPr="003709AD">
        <w:t>allowing children to undertake experiences that develop self-reliance and self-esteem</w:t>
      </w:r>
    </w:p>
    <w:p w14:paraId="220A0454" w14:textId="77777777" w:rsidR="00F73ECB" w:rsidRPr="003709AD" w:rsidRDefault="00F73ECB" w:rsidP="00525AED">
      <w:pPr>
        <w:pStyle w:val="TableAttachmentTextBullet1"/>
      </w:pPr>
      <w:r w:rsidRPr="003709AD">
        <w:t>maintaining a safe environment for children</w:t>
      </w:r>
    </w:p>
    <w:p w14:paraId="7554D19F" w14:textId="77777777" w:rsidR="00F73ECB" w:rsidRPr="003709AD" w:rsidRDefault="00F73ECB" w:rsidP="00525AED">
      <w:pPr>
        <w:pStyle w:val="TableAttachmentTextBullet1"/>
      </w:pPr>
      <w:r w:rsidRPr="003709AD">
        <w:t>being a positive role model at all times</w:t>
      </w:r>
    </w:p>
    <w:p w14:paraId="51FAA910" w14:textId="77777777" w:rsidR="00F73ECB" w:rsidRPr="003709AD" w:rsidRDefault="00F73ECB" w:rsidP="00525AED">
      <w:pPr>
        <w:pStyle w:val="TableAttachmentTextBullet1"/>
      </w:pPr>
      <w:r w:rsidRPr="003709AD">
        <w:t>speaking to children in an encouraging and positive manner</w:t>
      </w:r>
    </w:p>
    <w:p w14:paraId="18349EA9" w14:textId="77777777" w:rsidR="00F73ECB" w:rsidRPr="003709AD" w:rsidRDefault="00F73ECB" w:rsidP="00525AED">
      <w:pPr>
        <w:pStyle w:val="TableAttachmentTextBullet1"/>
      </w:pPr>
      <w:r w:rsidRPr="003709AD">
        <w:t>giving each child positive guidance and encouraging appropriate behaviour</w:t>
      </w:r>
    </w:p>
    <w:p w14:paraId="35B776B0" w14:textId="77777777" w:rsidR="00F73ECB" w:rsidRPr="003709AD" w:rsidRDefault="00F73ECB" w:rsidP="00525AED">
      <w:pPr>
        <w:pStyle w:val="TableAttachmentTextBullet1"/>
      </w:pPr>
      <w:r w:rsidRPr="003709AD">
        <w:t>providing opportunities for children to interact and develop respectful and positive relationships with each other, and with other staff members and volunteers at the service</w:t>
      </w:r>
    </w:p>
    <w:p w14:paraId="5A5107BE" w14:textId="77777777" w:rsidR="00F73ECB" w:rsidRPr="003709AD" w:rsidRDefault="00F73ECB" w:rsidP="00525AED">
      <w:pPr>
        <w:pStyle w:val="TableAttachmentTextBullet1"/>
      </w:pPr>
      <w:r w:rsidRPr="003709AD">
        <w:t>regarding all children equally, and with respect and dignity</w:t>
      </w:r>
    </w:p>
    <w:p w14:paraId="71A2DAA3" w14:textId="77777777" w:rsidR="00F73ECB" w:rsidRPr="003709AD" w:rsidRDefault="00F73ECB" w:rsidP="00525AED">
      <w:pPr>
        <w:pStyle w:val="TableAttachmentTextBullet1"/>
      </w:pPr>
      <w:r w:rsidRPr="003709AD">
        <w:t>having regard to their cultural values and supporting them to express their culture</w:t>
      </w:r>
    </w:p>
    <w:p w14:paraId="0FAA9E85" w14:textId="77777777" w:rsidR="00F73ECB" w:rsidRPr="003709AD" w:rsidRDefault="00F73ECB" w:rsidP="00525AED">
      <w:pPr>
        <w:pStyle w:val="TableAttachmentTextBullet1"/>
      </w:pPr>
      <w:r w:rsidRPr="003709AD">
        <w:lastRenderedPageBreak/>
        <w:t>respecting individual difference including age, physical and intellectual development, and catering for the abilities of each child at the service</w:t>
      </w:r>
    </w:p>
    <w:p w14:paraId="1F901F2C" w14:textId="77777777" w:rsidR="00F73ECB" w:rsidRPr="003709AD" w:rsidRDefault="00F73ECB" w:rsidP="00525AED">
      <w:pPr>
        <w:pStyle w:val="TableAttachmentTextBullet1"/>
      </w:pPr>
      <w:r w:rsidRPr="003709AD">
        <w:t>working with children in an open and transparent way by informing other staff about the work being done with children</w:t>
      </w:r>
    </w:p>
    <w:p w14:paraId="7708A011" w14:textId="77777777" w:rsidR="00F73ECB" w:rsidRPr="003709AD" w:rsidRDefault="00F73ECB" w:rsidP="00525AED">
      <w:pPr>
        <w:pStyle w:val="TableAttachmentTextBullet1"/>
      </w:pPr>
      <w:r w:rsidRPr="003709AD">
        <w:t>encouraging and assisting children to undertake activities of a personal nature for themselves e.g. toileting and changing clothes</w:t>
      </w:r>
    </w:p>
    <w:p w14:paraId="20F19826" w14:textId="77777777" w:rsidR="00F73ECB" w:rsidRPr="003709AD" w:rsidRDefault="00F73ECB" w:rsidP="00525AED">
      <w:pPr>
        <w:pStyle w:val="TableAttachmentTextBullet1"/>
      </w:pPr>
      <w:r w:rsidRPr="003709AD">
        <w:t xml:space="preserve">informing children if physical contact is required for any purpose, asking them if they are comfortable with this interaction and complying with the </w:t>
      </w:r>
      <w:r w:rsidRPr="00A32C15">
        <w:rPr>
          <w:rStyle w:val="PolicyNameChar"/>
        </w:rPr>
        <w:t>Interactions with Children policy</w:t>
      </w:r>
      <w:r w:rsidRPr="003709AD">
        <w:t>.</w:t>
      </w:r>
    </w:p>
    <w:p w14:paraId="6F66B9E7" w14:textId="77777777" w:rsidR="00F73ECB" w:rsidRPr="003709AD" w:rsidRDefault="00F73ECB" w:rsidP="002355C0">
      <w:pPr>
        <w:pStyle w:val="AttachmentsHeading2"/>
      </w:pPr>
      <w:r w:rsidRPr="003709AD">
        <w:t>Relationships with parents/guardians and families</w:t>
      </w:r>
    </w:p>
    <w:p w14:paraId="52F6B36D" w14:textId="77777777" w:rsidR="00F73ECB" w:rsidRPr="003709AD" w:rsidRDefault="00F73ECB" w:rsidP="002355C0">
      <w:r w:rsidRPr="003709AD">
        <w:t xml:space="preserve">In our relationships with parents/guardians and families, the </w:t>
      </w:r>
      <w:r>
        <w:t>approved provider</w:t>
      </w:r>
      <w:r w:rsidRPr="003709AD">
        <w:t xml:space="preserve">, </w:t>
      </w:r>
      <w:r>
        <w:t>nominated supervisor</w:t>
      </w:r>
      <w:r w:rsidRPr="003709AD">
        <w:t xml:space="preserve"> and all staff demonstrate our commitment to collaboration by:</w:t>
      </w:r>
    </w:p>
    <w:p w14:paraId="5D4E34A3" w14:textId="77777777" w:rsidR="00F73ECB" w:rsidRPr="000E2F6E" w:rsidRDefault="00F73ECB" w:rsidP="00525AED">
      <w:pPr>
        <w:pStyle w:val="TableAttachmentTextBullet1"/>
      </w:pPr>
      <w:bookmarkStart w:id="9" w:name="_Hlk67494236"/>
      <w:r w:rsidRPr="000E2F6E">
        <w:t>maintain professional and ethical relationships with families attending the service</w:t>
      </w:r>
    </w:p>
    <w:p w14:paraId="1C463B77" w14:textId="77777777" w:rsidR="00F73ECB" w:rsidRPr="000E2F6E" w:rsidRDefault="00F73ECB" w:rsidP="00525AED">
      <w:pPr>
        <w:pStyle w:val="TableAttachmentTextBullet1"/>
      </w:pPr>
      <w:r w:rsidRPr="000E2F6E">
        <w:t>respecting the role of parents/guardians as the child’s first educator</w:t>
      </w:r>
    </w:p>
    <w:bookmarkEnd w:id="9"/>
    <w:p w14:paraId="4D640D6F" w14:textId="77777777" w:rsidR="00F73ECB" w:rsidRPr="003B7F37" w:rsidRDefault="00F73ECB" w:rsidP="00525AED">
      <w:pPr>
        <w:pStyle w:val="TableAttachmentTextBullet1"/>
        <w:rPr>
          <w:b/>
        </w:rPr>
      </w:pPr>
      <w:r w:rsidRPr="003709AD">
        <w:t>working collaboratively with parents/guardians and families</w:t>
      </w:r>
    </w:p>
    <w:p w14:paraId="126446ED" w14:textId="77777777" w:rsidR="00F73ECB" w:rsidRPr="003709AD" w:rsidRDefault="00F73ECB" w:rsidP="00525AED">
      <w:pPr>
        <w:pStyle w:val="TableAttachmentTextBullet1"/>
      </w:pPr>
      <w:r w:rsidRPr="003709AD">
        <w:t>considering the perspective of parents/guardians and families when making decisions that impact on the education and care of their child</w:t>
      </w:r>
    </w:p>
    <w:p w14:paraId="2C019F48" w14:textId="77777777" w:rsidR="00F73ECB" w:rsidRPr="003709AD" w:rsidRDefault="00F73ECB" w:rsidP="00525AED">
      <w:pPr>
        <w:pStyle w:val="TableAttachmentTextBullet1"/>
      </w:pPr>
      <w:r w:rsidRPr="003709AD">
        <w:t>communicating with parents/guardians and families in a timely and sensitive manner</w:t>
      </w:r>
    </w:p>
    <w:p w14:paraId="554854F0" w14:textId="77777777" w:rsidR="00F73ECB" w:rsidRPr="003B7F37" w:rsidRDefault="00F73ECB" w:rsidP="00525AED">
      <w:pPr>
        <w:pStyle w:val="TableAttachmentTextBullet1"/>
        <w:rPr>
          <w:b/>
        </w:rPr>
      </w:pPr>
      <w:r w:rsidRPr="003709AD">
        <w:t>responding to concerns expressed by parents/guardians and families in a timely and appropriate manner.</w:t>
      </w:r>
    </w:p>
    <w:p w14:paraId="52EF557A" w14:textId="77777777" w:rsidR="00F73ECB" w:rsidRPr="003709AD" w:rsidRDefault="00F73ECB" w:rsidP="002355C0">
      <w:pPr>
        <w:pStyle w:val="AttachmentsHeading2"/>
      </w:pPr>
      <w:r w:rsidRPr="003709AD">
        <w:t>Relationships with employer and between colleagues</w:t>
      </w:r>
    </w:p>
    <w:p w14:paraId="42AEFE70" w14:textId="77777777" w:rsidR="00F73ECB" w:rsidRPr="003709AD" w:rsidRDefault="00F73ECB" w:rsidP="002355C0">
      <w:r w:rsidRPr="003709AD">
        <w:t xml:space="preserve">In relationships with the </w:t>
      </w:r>
      <w:r>
        <w:t>approved provider</w:t>
      </w:r>
      <w:r w:rsidRPr="003709AD">
        <w:t xml:space="preserve">, </w:t>
      </w:r>
      <w:r>
        <w:t>p</w:t>
      </w:r>
      <w:r w:rsidRPr="003709AD">
        <w:t xml:space="preserve">ersons with </w:t>
      </w:r>
      <w:r>
        <w:t>m</w:t>
      </w:r>
      <w:r w:rsidRPr="003709AD">
        <w:t xml:space="preserve">anagement and </w:t>
      </w:r>
      <w:r>
        <w:t>c</w:t>
      </w:r>
      <w:r w:rsidRPr="003709AD">
        <w:t xml:space="preserve">ontrol, </w:t>
      </w:r>
      <w:r>
        <w:t>nominated supervisor</w:t>
      </w:r>
      <w:r w:rsidRPr="003709AD">
        <w:t xml:space="preserve"> and </w:t>
      </w:r>
      <w:r>
        <w:t xml:space="preserve">staff and </w:t>
      </w:r>
      <w:r w:rsidRPr="003709AD">
        <w:t>between colleagues demonstrate collegiality by:</w:t>
      </w:r>
    </w:p>
    <w:p w14:paraId="4E63F5B7" w14:textId="77777777" w:rsidR="00F73ECB" w:rsidRPr="003709AD" w:rsidRDefault="00F73ECB" w:rsidP="00525AED">
      <w:pPr>
        <w:pStyle w:val="TableAttachmentTextBullet1"/>
      </w:pPr>
      <w:r w:rsidRPr="003709AD">
        <w:t xml:space="preserve">encouraging others to act in accordance with this </w:t>
      </w:r>
      <w:r w:rsidRPr="001E47B5">
        <w:rPr>
          <w:rStyle w:val="PolicyNameChar"/>
        </w:rPr>
        <w:t>Code of Conduct</w:t>
      </w:r>
      <w:r w:rsidRPr="003709AD">
        <w:t xml:space="preserve"> and taking action when they observe behaviours which are outside of the </w:t>
      </w:r>
      <w:r w:rsidRPr="001E47B5">
        <w:rPr>
          <w:rStyle w:val="PolicyNameChar"/>
        </w:rPr>
        <w:t>Code of Conduct</w:t>
      </w:r>
    </w:p>
    <w:p w14:paraId="6BD63DF3" w14:textId="77777777" w:rsidR="00F73ECB" w:rsidRPr="003709AD" w:rsidRDefault="00F73ECB" w:rsidP="00525AED">
      <w:pPr>
        <w:pStyle w:val="TableAttachmentTextBullet1"/>
      </w:pPr>
      <w:r w:rsidRPr="003709AD">
        <w:t>developing relationships based on mutual respect, equity and fairness</w:t>
      </w:r>
    </w:p>
    <w:p w14:paraId="151396A1" w14:textId="77777777" w:rsidR="00F73ECB" w:rsidRPr="003709AD" w:rsidRDefault="00F73ECB" w:rsidP="00525AED">
      <w:pPr>
        <w:pStyle w:val="TableAttachmentTextBullet1"/>
      </w:pPr>
      <w:r w:rsidRPr="003709AD">
        <w:t>working in partnership in a courteous, respectful and encouraging manner</w:t>
      </w:r>
    </w:p>
    <w:p w14:paraId="2B866200" w14:textId="77777777" w:rsidR="00F73ECB" w:rsidRPr="003709AD" w:rsidRDefault="00F73ECB" w:rsidP="00525AED">
      <w:pPr>
        <w:pStyle w:val="TableAttachmentTextBullet1"/>
      </w:pPr>
      <w:r w:rsidRPr="003709AD">
        <w:t>valuing the input of others</w:t>
      </w:r>
    </w:p>
    <w:p w14:paraId="5D6A66BA" w14:textId="77777777" w:rsidR="00F73ECB" w:rsidRPr="003709AD" w:rsidRDefault="00F73ECB" w:rsidP="00525AED">
      <w:pPr>
        <w:pStyle w:val="TableAttachmentTextBullet1"/>
      </w:pPr>
      <w:r w:rsidRPr="003709AD">
        <w:t>sharing expertise and knowledge in appropriate forums, and in a considered manner</w:t>
      </w:r>
    </w:p>
    <w:p w14:paraId="55F3C769" w14:textId="77777777" w:rsidR="00F73ECB" w:rsidRPr="003709AD" w:rsidRDefault="00F73ECB" w:rsidP="00525AED">
      <w:pPr>
        <w:pStyle w:val="TableAttachmentTextBullet1"/>
      </w:pPr>
      <w:r w:rsidRPr="003709AD">
        <w:t>respecting the rights of others as individuals</w:t>
      </w:r>
    </w:p>
    <w:p w14:paraId="0435D8D2" w14:textId="77777777" w:rsidR="00F73ECB" w:rsidRPr="003709AD" w:rsidRDefault="00F73ECB" w:rsidP="00525AED">
      <w:pPr>
        <w:pStyle w:val="TableAttachmentTextBullet1"/>
      </w:pPr>
      <w:r w:rsidRPr="003709AD">
        <w:t>giving encouraging and constructive feedback, and respecting the value of different professional approaches</w:t>
      </w:r>
    </w:p>
    <w:p w14:paraId="20CBA351" w14:textId="77777777" w:rsidR="00F73ECB" w:rsidRDefault="00F73ECB" w:rsidP="00525AED">
      <w:pPr>
        <w:pStyle w:val="TableAttachmentTextBullet1"/>
      </w:pPr>
      <w:r w:rsidRPr="003709AD">
        <w:t>being prepared to have difficult conversations and use constructive processes to address differences of opinion.</w:t>
      </w:r>
    </w:p>
    <w:p w14:paraId="3F4528A7" w14:textId="77777777" w:rsidR="00F73ECB" w:rsidRDefault="00F73ECB" w:rsidP="002355C0"/>
    <w:p w14:paraId="5B355A6B" w14:textId="77777777" w:rsidR="00F73ECB" w:rsidRDefault="00F73ECB">
      <w:pPr>
        <w:spacing w:after="200" w:line="276" w:lineRule="auto"/>
        <w:rPr>
          <w:rFonts w:ascii="Juhl" w:eastAsiaTheme="majorEastAsia" w:hAnsi="Juhl" w:cstheme="majorBidi"/>
          <w:b/>
          <w:bCs/>
          <w:caps/>
          <w:color w:val="107CBF"/>
          <w:sz w:val="24"/>
          <w:szCs w:val="28"/>
        </w:rPr>
      </w:pPr>
      <w:r>
        <w:br w:type="page"/>
      </w:r>
    </w:p>
    <w:p w14:paraId="28DAAD37" w14:textId="77777777" w:rsidR="00F73ECB" w:rsidRPr="00AE63D3" w:rsidRDefault="00F73ECB" w:rsidP="002355C0">
      <w:pPr>
        <w:pStyle w:val="AttachmentsAttachments"/>
      </w:pPr>
      <w:r w:rsidRPr="003709AD">
        <w:lastRenderedPageBreak/>
        <w:t>Attachment 2</w:t>
      </w:r>
      <w:r>
        <w:t xml:space="preserve">. </w:t>
      </w:r>
      <w:r w:rsidRPr="003709AD">
        <w:t xml:space="preserve">Code of Conduct Policy Acknowledgement for </w:t>
      </w:r>
      <w:r>
        <w:t>Approved provider, Persons with Management and Control, Nominated supervisor, Person in Day-to-Day Charge and all staff</w:t>
      </w:r>
    </w:p>
    <w:p w14:paraId="6833D17F" w14:textId="77777777" w:rsidR="00F73ECB" w:rsidRDefault="00F73ECB" w:rsidP="002355C0"/>
    <w:p w14:paraId="26F8F005" w14:textId="09262615" w:rsidR="00F73ECB" w:rsidRPr="003709AD" w:rsidRDefault="00F73ECB" w:rsidP="002355C0">
      <w:r w:rsidRPr="003709AD">
        <w:t>I hereby acknowledge that on</w:t>
      </w:r>
      <w:r>
        <w:t xml:space="preserve"> [Insert Date]</w:t>
      </w:r>
      <w:r w:rsidRPr="003709AD">
        <w:t>,</w:t>
      </w:r>
      <w:r w:rsidRPr="46E82789">
        <w:rPr>
          <w:b/>
          <w:bCs/>
        </w:rPr>
        <w:t xml:space="preserve"> </w:t>
      </w:r>
      <w:r w:rsidRPr="003709AD">
        <w:t xml:space="preserve">I received a copy of the </w:t>
      </w:r>
      <w:r w:rsidRPr="003709AD">
        <w:rPr>
          <w:rStyle w:val="PolicyNameChar"/>
        </w:rPr>
        <w:t xml:space="preserve">Code of Conduct </w:t>
      </w:r>
      <w:r>
        <w:rPr>
          <w:rStyle w:val="PolicyNameChar"/>
        </w:rPr>
        <w:t>p</w:t>
      </w:r>
      <w:r w:rsidRPr="003709AD">
        <w:rPr>
          <w:rStyle w:val="PolicyNameChar"/>
        </w:rPr>
        <w:t>olicy</w:t>
      </w:r>
      <w:r w:rsidRPr="46E82789">
        <w:rPr>
          <w:i/>
          <w:iCs/>
        </w:rPr>
        <w:t xml:space="preserve"> </w:t>
      </w:r>
      <w:r w:rsidRPr="003709AD">
        <w:t>for</w:t>
      </w:r>
      <w:r>
        <w:t xml:space="preserve"> </w:t>
      </w:r>
      <w:sdt>
        <w:sdtPr>
          <w:alias w:val="Company"/>
          <w:tag w:val=""/>
          <w:id w:val="-890730914"/>
          <w:placeholder>
            <w:docPart w:val="816DFD3168E146A7BFFD7C111930517A"/>
          </w:placeholder>
          <w:dataBinding w:prefixMappings="xmlns:ns0='http://schemas.openxmlformats.org/officeDocument/2006/extended-properties' " w:xpath="/ns0:Properties[1]/ns0:Company[1]" w:storeItemID="{6668398D-A668-4E3E-A5EB-62B293D839F1}"/>
          <w:text/>
        </w:sdtPr>
        <w:sdtEndPr/>
        <w:sdtContent>
          <w:r>
            <w:t>Service Name</w:t>
          </w:r>
        </w:sdtContent>
      </w:sdt>
      <w:r w:rsidRPr="003709AD">
        <w:t>.</w:t>
      </w:r>
    </w:p>
    <w:p w14:paraId="371CC576" w14:textId="77777777" w:rsidR="00F73ECB" w:rsidRPr="003709AD" w:rsidRDefault="00F73ECB" w:rsidP="002355C0">
      <w:r w:rsidRPr="003709AD">
        <w:t>I have read the policy and I understand its contents.</w:t>
      </w:r>
    </w:p>
    <w:p w14:paraId="65D00AF1" w14:textId="7C48CD94" w:rsidR="00F73ECB" w:rsidRPr="003709AD" w:rsidRDefault="00F73ECB" w:rsidP="002355C0">
      <w:r w:rsidRPr="003709AD">
        <w:t xml:space="preserve">I commit to abiding by the </w:t>
      </w:r>
      <w:r w:rsidRPr="001E47B5">
        <w:rPr>
          <w:rStyle w:val="PolicyNameChar"/>
        </w:rPr>
        <w:t>Code of Conduct</w:t>
      </w:r>
      <w:r w:rsidRPr="003709AD">
        <w:t xml:space="preserve"> and fulfilling my responsibilities as outlined in this policy whilst working at</w:t>
      </w:r>
      <w:r>
        <w:t xml:space="preserve"> </w:t>
      </w:r>
      <w:sdt>
        <w:sdtPr>
          <w:alias w:val="Company"/>
          <w:tag w:val=""/>
          <w:id w:val="129063001"/>
          <w:placeholder>
            <w:docPart w:val="0A1D948E7888444B97EA12EC29FABD89"/>
          </w:placeholder>
          <w:dataBinding w:prefixMappings="xmlns:ns0='http://schemas.openxmlformats.org/officeDocument/2006/extended-properties' " w:xpath="/ns0:Properties[1]/ns0:Company[1]" w:storeItemID="{6668398D-A668-4E3E-A5EB-62B293D839F1}"/>
          <w:text/>
        </w:sdtPr>
        <w:sdtEndPr/>
        <w:sdtContent>
          <w:r>
            <w:t>Service Name</w:t>
          </w:r>
        </w:sdtContent>
      </w:sdt>
      <w:r>
        <w:t>.</w:t>
      </w:r>
    </w:p>
    <w:p w14:paraId="7940BFE6" w14:textId="77777777" w:rsidR="00F73ECB" w:rsidRPr="003709AD" w:rsidRDefault="00F73ECB" w:rsidP="002355C0">
      <w:r w:rsidRPr="003709AD">
        <w:t xml:space="preserve">I understand that the </w:t>
      </w:r>
      <w:r>
        <w:t>approved provider</w:t>
      </w:r>
      <w:r w:rsidRPr="003709AD">
        <w:t xml:space="preserve"> will address any breach of this policy, and that any </w:t>
      </w:r>
      <w:r w:rsidRPr="00237218">
        <w:t>serious</w:t>
      </w:r>
      <w:r w:rsidRPr="003709AD">
        <w:t xml:space="preserve"> breach could lead to disciplinary or legal action.</w:t>
      </w:r>
    </w:p>
    <w:p w14:paraId="440EE087" w14:textId="77777777" w:rsidR="00F73ECB" w:rsidRPr="003709AD" w:rsidRDefault="00F73ECB" w:rsidP="002355C0"/>
    <w:tbl>
      <w:tblPr>
        <w:tblW w:w="0" w:type="auto"/>
        <w:tblInd w:w="113" w:type="dxa"/>
        <w:tblLook w:val="0000" w:firstRow="0" w:lastRow="0" w:firstColumn="0" w:lastColumn="0" w:noHBand="0" w:noVBand="0"/>
      </w:tblPr>
      <w:tblGrid>
        <w:gridCol w:w="3288"/>
        <w:gridCol w:w="385"/>
        <w:gridCol w:w="3268"/>
        <w:gridCol w:w="425"/>
        <w:gridCol w:w="1807"/>
      </w:tblGrid>
      <w:tr w:rsidR="00F73ECB" w:rsidRPr="003709AD" w14:paraId="0B610067" w14:textId="77777777" w:rsidTr="002355C0">
        <w:tc>
          <w:tcPr>
            <w:tcW w:w="3288" w:type="dxa"/>
            <w:tcBorders>
              <w:bottom w:val="single" w:sz="4" w:space="0" w:color="auto"/>
            </w:tcBorders>
          </w:tcPr>
          <w:p w14:paraId="09C86C32" w14:textId="77777777" w:rsidR="00F73ECB" w:rsidRPr="003709AD" w:rsidRDefault="00F73ECB" w:rsidP="002355C0">
            <w:pPr>
              <w:rPr>
                <w:lang w:val="en-GB"/>
              </w:rPr>
            </w:pPr>
          </w:p>
          <w:p w14:paraId="68EB62C6" w14:textId="77777777" w:rsidR="00F73ECB" w:rsidRPr="003709AD" w:rsidRDefault="00F73ECB" w:rsidP="002355C0">
            <w:pPr>
              <w:rPr>
                <w:lang w:val="en-GB"/>
              </w:rPr>
            </w:pPr>
          </w:p>
        </w:tc>
        <w:tc>
          <w:tcPr>
            <w:tcW w:w="385" w:type="dxa"/>
          </w:tcPr>
          <w:p w14:paraId="29393101" w14:textId="77777777" w:rsidR="00F73ECB" w:rsidRPr="003709AD" w:rsidRDefault="00F73ECB" w:rsidP="002355C0"/>
        </w:tc>
        <w:tc>
          <w:tcPr>
            <w:tcW w:w="3268" w:type="dxa"/>
            <w:tcBorders>
              <w:bottom w:val="single" w:sz="4" w:space="0" w:color="auto"/>
            </w:tcBorders>
          </w:tcPr>
          <w:p w14:paraId="1219BC7F" w14:textId="77777777" w:rsidR="00F73ECB" w:rsidRPr="003709AD" w:rsidRDefault="00F73ECB" w:rsidP="002355C0">
            <w:pPr>
              <w:rPr>
                <w:lang w:val="en-GB"/>
              </w:rPr>
            </w:pPr>
          </w:p>
        </w:tc>
        <w:tc>
          <w:tcPr>
            <w:tcW w:w="425" w:type="dxa"/>
          </w:tcPr>
          <w:p w14:paraId="00611268" w14:textId="77777777" w:rsidR="00F73ECB" w:rsidRPr="003709AD" w:rsidRDefault="00F73ECB" w:rsidP="002355C0"/>
        </w:tc>
        <w:tc>
          <w:tcPr>
            <w:tcW w:w="1807" w:type="dxa"/>
            <w:tcBorders>
              <w:bottom w:val="single" w:sz="4" w:space="0" w:color="auto"/>
            </w:tcBorders>
          </w:tcPr>
          <w:p w14:paraId="270BD116" w14:textId="77777777" w:rsidR="00F73ECB" w:rsidRPr="003709AD" w:rsidRDefault="00F73ECB" w:rsidP="002355C0">
            <w:pPr>
              <w:rPr>
                <w:lang w:val="en-GB"/>
              </w:rPr>
            </w:pPr>
          </w:p>
        </w:tc>
      </w:tr>
      <w:tr w:rsidR="00F73ECB" w:rsidRPr="003709AD" w14:paraId="330856F5" w14:textId="77777777" w:rsidTr="002355C0">
        <w:tc>
          <w:tcPr>
            <w:tcW w:w="3288" w:type="dxa"/>
            <w:tcBorders>
              <w:top w:val="single" w:sz="4" w:space="0" w:color="auto"/>
            </w:tcBorders>
            <w:tcMar>
              <w:left w:w="0" w:type="dxa"/>
            </w:tcMar>
          </w:tcPr>
          <w:p w14:paraId="23593541" w14:textId="77777777" w:rsidR="00F73ECB" w:rsidRPr="003709AD" w:rsidRDefault="00F73ECB" w:rsidP="002355C0">
            <w:pPr>
              <w:rPr>
                <w:lang w:val="en-GB"/>
              </w:rPr>
            </w:pPr>
            <w:r w:rsidRPr="003709AD">
              <w:rPr>
                <w:lang w:val="en-GB"/>
              </w:rPr>
              <w:t>Signature</w:t>
            </w:r>
          </w:p>
        </w:tc>
        <w:tc>
          <w:tcPr>
            <w:tcW w:w="385" w:type="dxa"/>
            <w:tcMar>
              <w:left w:w="0" w:type="dxa"/>
            </w:tcMar>
          </w:tcPr>
          <w:p w14:paraId="305CBD2E" w14:textId="77777777" w:rsidR="00F73ECB" w:rsidRPr="003709AD" w:rsidRDefault="00F73ECB" w:rsidP="002355C0"/>
        </w:tc>
        <w:tc>
          <w:tcPr>
            <w:tcW w:w="3268" w:type="dxa"/>
            <w:tcBorders>
              <w:top w:val="single" w:sz="4" w:space="0" w:color="auto"/>
            </w:tcBorders>
            <w:tcMar>
              <w:left w:w="0" w:type="dxa"/>
            </w:tcMar>
          </w:tcPr>
          <w:p w14:paraId="70D25AE2" w14:textId="77777777" w:rsidR="00F73ECB" w:rsidRPr="003709AD" w:rsidRDefault="00F73ECB" w:rsidP="002355C0">
            <w:pPr>
              <w:rPr>
                <w:lang w:val="en-GB"/>
              </w:rPr>
            </w:pPr>
            <w:r w:rsidRPr="003709AD">
              <w:rPr>
                <w:lang w:val="en-GB"/>
              </w:rPr>
              <w:t>Name (please print)</w:t>
            </w:r>
          </w:p>
        </w:tc>
        <w:tc>
          <w:tcPr>
            <w:tcW w:w="425" w:type="dxa"/>
            <w:tcMar>
              <w:left w:w="0" w:type="dxa"/>
            </w:tcMar>
          </w:tcPr>
          <w:p w14:paraId="50F593C0" w14:textId="77777777" w:rsidR="00F73ECB" w:rsidRPr="003709AD" w:rsidRDefault="00F73ECB" w:rsidP="002355C0"/>
        </w:tc>
        <w:tc>
          <w:tcPr>
            <w:tcW w:w="1807" w:type="dxa"/>
            <w:tcBorders>
              <w:top w:val="single" w:sz="4" w:space="0" w:color="auto"/>
            </w:tcBorders>
            <w:tcMar>
              <w:left w:w="0" w:type="dxa"/>
            </w:tcMar>
          </w:tcPr>
          <w:p w14:paraId="78320C21" w14:textId="77777777" w:rsidR="00F73ECB" w:rsidRPr="003709AD" w:rsidRDefault="00F73ECB" w:rsidP="002355C0">
            <w:pPr>
              <w:rPr>
                <w:lang w:val="en-GB"/>
              </w:rPr>
            </w:pPr>
            <w:r w:rsidRPr="003709AD">
              <w:rPr>
                <w:lang w:val="en-GB"/>
              </w:rPr>
              <w:t>Date</w:t>
            </w:r>
          </w:p>
        </w:tc>
      </w:tr>
      <w:tr w:rsidR="00F73ECB" w:rsidRPr="003709AD" w14:paraId="48BB4F96" w14:textId="77777777" w:rsidTr="002355C0">
        <w:tc>
          <w:tcPr>
            <w:tcW w:w="3288" w:type="dxa"/>
            <w:tcBorders>
              <w:bottom w:val="single" w:sz="4" w:space="0" w:color="auto"/>
            </w:tcBorders>
          </w:tcPr>
          <w:p w14:paraId="61FCD057" w14:textId="77777777" w:rsidR="00F73ECB" w:rsidRPr="003709AD" w:rsidRDefault="00F73ECB" w:rsidP="002355C0">
            <w:pPr>
              <w:rPr>
                <w:lang w:val="en-GB"/>
              </w:rPr>
            </w:pPr>
          </w:p>
          <w:p w14:paraId="3AD1838E" w14:textId="77777777" w:rsidR="00F73ECB" w:rsidRPr="003709AD" w:rsidRDefault="00F73ECB" w:rsidP="002355C0">
            <w:pPr>
              <w:rPr>
                <w:lang w:val="en-GB"/>
              </w:rPr>
            </w:pPr>
          </w:p>
          <w:p w14:paraId="12B0B249" w14:textId="77777777" w:rsidR="00F73ECB" w:rsidRPr="003709AD" w:rsidRDefault="00F73ECB" w:rsidP="002355C0">
            <w:pPr>
              <w:rPr>
                <w:lang w:val="en-GB"/>
              </w:rPr>
            </w:pPr>
          </w:p>
        </w:tc>
        <w:tc>
          <w:tcPr>
            <w:tcW w:w="385" w:type="dxa"/>
          </w:tcPr>
          <w:p w14:paraId="1FB449E0" w14:textId="77777777" w:rsidR="00F73ECB" w:rsidRPr="003709AD" w:rsidRDefault="00F73ECB" w:rsidP="002355C0"/>
        </w:tc>
        <w:tc>
          <w:tcPr>
            <w:tcW w:w="3268" w:type="dxa"/>
            <w:tcBorders>
              <w:bottom w:val="single" w:sz="4" w:space="0" w:color="auto"/>
            </w:tcBorders>
          </w:tcPr>
          <w:p w14:paraId="6282E86B" w14:textId="77777777" w:rsidR="00F73ECB" w:rsidRPr="003709AD" w:rsidRDefault="00F73ECB" w:rsidP="002355C0">
            <w:pPr>
              <w:rPr>
                <w:lang w:val="en-GB"/>
              </w:rPr>
            </w:pPr>
          </w:p>
        </w:tc>
        <w:tc>
          <w:tcPr>
            <w:tcW w:w="425" w:type="dxa"/>
          </w:tcPr>
          <w:p w14:paraId="531B4D1A" w14:textId="77777777" w:rsidR="00F73ECB" w:rsidRPr="003709AD" w:rsidRDefault="00F73ECB" w:rsidP="002355C0"/>
        </w:tc>
        <w:tc>
          <w:tcPr>
            <w:tcW w:w="1807" w:type="dxa"/>
            <w:tcBorders>
              <w:bottom w:val="single" w:sz="4" w:space="0" w:color="auto"/>
            </w:tcBorders>
          </w:tcPr>
          <w:p w14:paraId="5969BE6D" w14:textId="77777777" w:rsidR="00F73ECB" w:rsidRPr="003709AD" w:rsidRDefault="00F73ECB" w:rsidP="002355C0">
            <w:pPr>
              <w:rPr>
                <w:lang w:val="en-GB"/>
              </w:rPr>
            </w:pPr>
          </w:p>
        </w:tc>
      </w:tr>
      <w:tr w:rsidR="00F73ECB" w:rsidRPr="003709AD" w14:paraId="30003617" w14:textId="77777777" w:rsidTr="002355C0">
        <w:tc>
          <w:tcPr>
            <w:tcW w:w="3288" w:type="dxa"/>
            <w:tcBorders>
              <w:top w:val="single" w:sz="4" w:space="0" w:color="auto"/>
            </w:tcBorders>
            <w:tcMar>
              <w:left w:w="0" w:type="dxa"/>
            </w:tcMar>
          </w:tcPr>
          <w:p w14:paraId="54E90E39" w14:textId="77777777" w:rsidR="00F73ECB" w:rsidRPr="003709AD" w:rsidRDefault="00F73ECB" w:rsidP="002355C0">
            <w:pPr>
              <w:rPr>
                <w:lang w:val="en-GB"/>
              </w:rPr>
            </w:pPr>
            <w:r w:rsidRPr="003709AD">
              <w:rPr>
                <w:lang w:val="en-GB"/>
              </w:rPr>
              <w:t>Witness signature</w:t>
            </w:r>
          </w:p>
        </w:tc>
        <w:tc>
          <w:tcPr>
            <w:tcW w:w="385" w:type="dxa"/>
            <w:tcMar>
              <w:left w:w="0" w:type="dxa"/>
            </w:tcMar>
          </w:tcPr>
          <w:p w14:paraId="0BD38DA8" w14:textId="77777777" w:rsidR="00F73ECB" w:rsidRPr="003709AD" w:rsidRDefault="00F73ECB" w:rsidP="002355C0"/>
        </w:tc>
        <w:tc>
          <w:tcPr>
            <w:tcW w:w="3268" w:type="dxa"/>
            <w:tcBorders>
              <w:top w:val="single" w:sz="4" w:space="0" w:color="auto"/>
            </w:tcBorders>
            <w:tcMar>
              <w:left w:w="0" w:type="dxa"/>
            </w:tcMar>
          </w:tcPr>
          <w:p w14:paraId="4DEE1D8D" w14:textId="77777777" w:rsidR="00F73ECB" w:rsidRPr="003709AD" w:rsidRDefault="00F73ECB" w:rsidP="002355C0">
            <w:pPr>
              <w:rPr>
                <w:lang w:val="en-GB"/>
              </w:rPr>
            </w:pPr>
            <w:r w:rsidRPr="003709AD">
              <w:rPr>
                <w:lang w:val="en-GB"/>
              </w:rPr>
              <w:t>Name (please print)</w:t>
            </w:r>
          </w:p>
        </w:tc>
        <w:tc>
          <w:tcPr>
            <w:tcW w:w="425" w:type="dxa"/>
            <w:tcMar>
              <w:left w:w="0" w:type="dxa"/>
            </w:tcMar>
          </w:tcPr>
          <w:p w14:paraId="42F09AEA" w14:textId="77777777" w:rsidR="00F73ECB" w:rsidRPr="003709AD" w:rsidRDefault="00F73ECB" w:rsidP="002355C0"/>
        </w:tc>
        <w:tc>
          <w:tcPr>
            <w:tcW w:w="1807" w:type="dxa"/>
            <w:tcBorders>
              <w:top w:val="single" w:sz="4" w:space="0" w:color="auto"/>
            </w:tcBorders>
            <w:tcMar>
              <w:left w:w="0" w:type="dxa"/>
            </w:tcMar>
          </w:tcPr>
          <w:p w14:paraId="2373E40B" w14:textId="77777777" w:rsidR="00F73ECB" w:rsidRPr="003709AD" w:rsidRDefault="00F73ECB" w:rsidP="002355C0">
            <w:pPr>
              <w:rPr>
                <w:lang w:val="en-GB"/>
              </w:rPr>
            </w:pPr>
            <w:r w:rsidRPr="003709AD">
              <w:rPr>
                <w:lang w:val="en-GB"/>
              </w:rPr>
              <w:t>Date</w:t>
            </w:r>
          </w:p>
        </w:tc>
      </w:tr>
    </w:tbl>
    <w:p w14:paraId="1327DDC2" w14:textId="77777777" w:rsidR="00F73ECB" w:rsidRPr="003709AD" w:rsidRDefault="00F73ECB" w:rsidP="002355C0">
      <w:pPr>
        <w:rPr>
          <w:b/>
          <w:bCs/>
        </w:rPr>
      </w:pPr>
    </w:p>
    <w:p w14:paraId="7B73274D" w14:textId="23103B47" w:rsidR="00F73ECB" w:rsidRDefault="00F73ECB" w:rsidP="002355C0">
      <w:pPr>
        <w:pStyle w:val="BodyTextBullet"/>
      </w:pPr>
      <w:r w:rsidRPr="009F2D55">
        <w:t xml:space="preserve">Thank you for your contribution to making </w:t>
      </w:r>
      <w:sdt>
        <w:sdtPr>
          <w:alias w:val="Company"/>
          <w:tag w:val=""/>
          <w:id w:val="794957274"/>
          <w:placeholder>
            <w:docPart w:val="5DF2DF147E7040FF82DB935A4AF29494"/>
          </w:placeholder>
          <w:dataBinding w:prefixMappings="xmlns:ns0='http://schemas.openxmlformats.org/officeDocument/2006/extended-properties' " w:xpath="/ns0:Properties[1]/ns0:Company[1]" w:storeItemID="{6668398D-A668-4E3E-A5EB-62B293D839F1}"/>
          <w:text/>
        </w:sdtPr>
        <w:sdtEndPr/>
        <w:sdtContent>
          <w:r>
            <w:t>Service Name</w:t>
          </w:r>
        </w:sdtContent>
      </w:sdt>
      <w:r>
        <w:t xml:space="preserve"> a</w:t>
      </w:r>
      <w:r w:rsidRPr="009F2D55">
        <w:t>n open, safe, welcoming, and friendly environment.</w:t>
      </w:r>
    </w:p>
    <w:p w14:paraId="0BB7AE49" w14:textId="77777777" w:rsidR="00F73ECB" w:rsidRDefault="00F73ECB" w:rsidP="002355C0"/>
    <w:p w14:paraId="20A5DCFF" w14:textId="77777777" w:rsidR="00F73ECB" w:rsidRDefault="00F73ECB">
      <w:pPr>
        <w:spacing w:after="200" w:line="276" w:lineRule="auto"/>
      </w:pPr>
      <w:r>
        <w:br w:type="page"/>
      </w:r>
    </w:p>
    <w:p w14:paraId="161BD823" w14:textId="77777777" w:rsidR="00F73ECB" w:rsidRPr="003709AD" w:rsidRDefault="00F73ECB" w:rsidP="002355C0">
      <w:pPr>
        <w:pStyle w:val="AttachmentsAttachments"/>
      </w:pPr>
      <w:r w:rsidRPr="2B503106">
        <w:rPr>
          <w:lang w:val="en-US"/>
        </w:rPr>
        <w:lastRenderedPageBreak/>
        <w:t xml:space="preserve">Attachment 3. </w:t>
      </w:r>
      <w:bookmarkStart w:id="10" w:name="_Hlk67493379"/>
      <w:r w:rsidRPr="2B503106">
        <w:rPr>
          <w:lang w:val="en-US"/>
        </w:rPr>
        <w:t>Code of conduct for parents/guardians, students, volunteers, contractors and visitors</w:t>
      </w:r>
      <w:bookmarkEnd w:id="10"/>
    </w:p>
    <w:p w14:paraId="453F84B7" w14:textId="58D9B253" w:rsidR="00F73ECB" w:rsidRPr="003709AD" w:rsidRDefault="00F73ECB" w:rsidP="002355C0">
      <w:r w:rsidRPr="003709AD">
        <w:t xml:space="preserve">I commit to contributing to creating an environment at </w:t>
      </w:r>
      <w:sdt>
        <w:sdtPr>
          <w:alias w:val="Company"/>
          <w:tag w:val=""/>
          <w:id w:val="1782384123"/>
          <w:placeholder>
            <w:docPart w:val="9E67ABE17DB54A0CA930CAD9EA7F4C6A"/>
          </w:placeholder>
          <w:dataBinding w:prefixMappings="xmlns:ns0='http://schemas.openxmlformats.org/officeDocument/2006/extended-properties' " w:xpath="/ns0:Properties[1]/ns0:Company[1]" w:storeItemID="{6668398D-A668-4E3E-A5EB-62B293D839F1}"/>
          <w:text/>
        </w:sdtPr>
        <w:sdtEndPr/>
        <w:sdtContent>
          <w:r>
            <w:t>Service Name</w:t>
          </w:r>
        </w:sdtContent>
      </w:sdt>
      <w:r w:rsidRPr="003709AD">
        <w:t xml:space="preserve"> that:</w:t>
      </w:r>
    </w:p>
    <w:p w14:paraId="30D33DB1" w14:textId="77777777" w:rsidR="00F73ECB" w:rsidRPr="003709AD" w:rsidRDefault="00F73ECB" w:rsidP="00525AED">
      <w:pPr>
        <w:pStyle w:val="TableAttachmentTextBullet1"/>
      </w:pPr>
      <w:r w:rsidRPr="003709AD">
        <w:t>respects the rights of the child and values diversity</w:t>
      </w:r>
    </w:p>
    <w:p w14:paraId="32F287A4" w14:textId="77777777" w:rsidR="00F73ECB" w:rsidRPr="003709AD" w:rsidRDefault="00F73ECB" w:rsidP="00525AED">
      <w:pPr>
        <w:pStyle w:val="TableAttachmentTextBullet1"/>
      </w:pPr>
      <w:r w:rsidRPr="003709AD">
        <w:t>acknowledges the vulnerability of Aboriginal children, children from a culturally and linguistically diverse background and children with a disability and has zero tolerance of discrimination</w:t>
      </w:r>
    </w:p>
    <w:p w14:paraId="1D4A7E57" w14:textId="77777777" w:rsidR="00F73ECB" w:rsidRPr="003709AD" w:rsidRDefault="00F73ECB" w:rsidP="00525AED">
      <w:pPr>
        <w:pStyle w:val="TableAttachmentTextBullet1"/>
      </w:pPr>
      <w:r w:rsidRPr="003709AD">
        <w:t xml:space="preserve">maintains a duty of care </w:t>
      </w:r>
      <w:r w:rsidRPr="00A32C15">
        <w:rPr>
          <w:rStyle w:val="RefertosourcedefinitionsChar"/>
        </w:rPr>
        <w:t>(refer to Definitions)</w:t>
      </w:r>
      <w:r w:rsidRPr="003709AD">
        <w:t xml:space="preserve"> towards all children at the service</w:t>
      </w:r>
    </w:p>
    <w:p w14:paraId="4DDD8853" w14:textId="77777777" w:rsidR="00F73ECB" w:rsidRPr="003709AD" w:rsidRDefault="00F73ECB" w:rsidP="00525AED">
      <w:pPr>
        <w:pStyle w:val="TableAttachmentTextBullet1"/>
      </w:pPr>
      <w:r w:rsidRPr="003709AD">
        <w:t>is committed to</w:t>
      </w:r>
      <w:r w:rsidRPr="003709AD" w:rsidDel="00C720A9">
        <w:t xml:space="preserve"> </w:t>
      </w:r>
      <w:r w:rsidRPr="003709AD">
        <w:t>the safety and wellbeing of each child at the service</w:t>
      </w:r>
    </w:p>
    <w:p w14:paraId="46C3C53F" w14:textId="77777777" w:rsidR="00F73ECB" w:rsidRPr="003709AD" w:rsidRDefault="00F73ECB" w:rsidP="00525AED">
      <w:pPr>
        <w:pStyle w:val="TableAttachmentTextBullet1"/>
      </w:pPr>
      <w:r w:rsidRPr="003709AD">
        <w:t>is committed to the safety and wellbeing of all staff at the service</w:t>
      </w:r>
    </w:p>
    <w:p w14:paraId="5F72EDB5" w14:textId="77777777" w:rsidR="00F73ECB" w:rsidRPr="003709AD" w:rsidRDefault="00F73ECB" w:rsidP="00525AED">
      <w:pPr>
        <w:pStyle w:val="TableAttachmentTextBullet1"/>
      </w:pPr>
      <w:r w:rsidRPr="003709AD">
        <w:t>provides a safe and secure environment for all at the service</w:t>
      </w:r>
    </w:p>
    <w:p w14:paraId="57162134" w14:textId="77777777" w:rsidR="00F73ECB" w:rsidRPr="003709AD" w:rsidRDefault="00F73ECB" w:rsidP="00525AED">
      <w:pPr>
        <w:pStyle w:val="TableAttachmentTextBullet1"/>
      </w:pPr>
      <w:r w:rsidRPr="003709AD">
        <w:t>provides an open, welcoming environment in which everyone’s contribution is valued and respected</w:t>
      </w:r>
    </w:p>
    <w:p w14:paraId="0704A9AD" w14:textId="77777777" w:rsidR="00F73ECB" w:rsidRPr="003709AD" w:rsidRDefault="00F73ECB" w:rsidP="00525AED">
      <w:pPr>
        <w:pStyle w:val="TableAttachmentTextBullet1"/>
      </w:pPr>
      <w:r w:rsidRPr="003709AD">
        <w:t>is committed to communicating openly and honestly</w:t>
      </w:r>
    </w:p>
    <w:p w14:paraId="58EE06E5" w14:textId="77777777" w:rsidR="00F73ECB" w:rsidRPr="003709AD" w:rsidRDefault="00F73ECB" w:rsidP="00525AED">
      <w:pPr>
        <w:pStyle w:val="TableAttachmentTextBullet1"/>
      </w:pPr>
      <w:r w:rsidRPr="003709AD">
        <w:t>is committed to continually learning how to be inclusive and respectful of cultural needs</w:t>
      </w:r>
    </w:p>
    <w:p w14:paraId="3E8B701C" w14:textId="77777777" w:rsidR="00F73ECB" w:rsidRPr="003709AD" w:rsidRDefault="00F73ECB" w:rsidP="00525AED">
      <w:pPr>
        <w:pStyle w:val="TableAttachmentTextBullet1"/>
      </w:pPr>
      <w:r w:rsidRPr="003709AD">
        <w:t>encourages parents/guardians, volunteers, students and community members to support and participate in the program and activities of the service.</w:t>
      </w:r>
    </w:p>
    <w:p w14:paraId="0658B1C0" w14:textId="77777777" w:rsidR="00F73ECB" w:rsidRPr="003709AD" w:rsidRDefault="00F73ECB" w:rsidP="002355C0">
      <w:pPr>
        <w:pStyle w:val="AttachmentsHeading2"/>
      </w:pPr>
      <w:r w:rsidRPr="003709AD">
        <w:t>Relationships with children</w:t>
      </w:r>
    </w:p>
    <w:p w14:paraId="13A7C27B" w14:textId="77777777" w:rsidR="00F73ECB" w:rsidRPr="003709AD" w:rsidRDefault="00F73ECB" w:rsidP="002355C0">
      <w:r w:rsidRPr="003709AD">
        <w:t xml:space="preserve">In </w:t>
      </w:r>
      <w:r>
        <w:t>my</w:t>
      </w:r>
      <w:r w:rsidRPr="003709AD">
        <w:t xml:space="preserve"> relationships with children, I commit to:</w:t>
      </w:r>
    </w:p>
    <w:p w14:paraId="25DCB736" w14:textId="77777777" w:rsidR="00F73ECB" w:rsidRPr="003709AD" w:rsidRDefault="00F73ECB" w:rsidP="00525AED">
      <w:pPr>
        <w:pStyle w:val="TableAttachmentTextBullet1"/>
      </w:pPr>
      <w:r w:rsidRPr="003709AD">
        <w:t>being a positive role model at all times</w:t>
      </w:r>
    </w:p>
    <w:p w14:paraId="1F6D53E2" w14:textId="77777777" w:rsidR="00F73ECB" w:rsidRPr="003709AD" w:rsidRDefault="00F73ECB" w:rsidP="00525AED">
      <w:pPr>
        <w:pStyle w:val="TableAttachmentTextBullet1"/>
      </w:pPr>
      <w:r w:rsidRPr="003709AD">
        <w:t>encouraging children to express themselves and their opinions</w:t>
      </w:r>
    </w:p>
    <w:p w14:paraId="4037C098" w14:textId="77777777" w:rsidR="00F73ECB" w:rsidRPr="003709AD" w:rsidRDefault="00F73ECB" w:rsidP="00525AED">
      <w:pPr>
        <w:pStyle w:val="TableAttachmentTextBullet1"/>
      </w:pPr>
      <w:r w:rsidRPr="003709AD">
        <w:t>allowing children to undertake experiences that develop self-reliance and self-esteem</w:t>
      </w:r>
    </w:p>
    <w:p w14:paraId="35E4699A" w14:textId="77777777" w:rsidR="00F73ECB" w:rsidRPr="003709AD" w:rsidRDefault="00F73ECB" w:rsidP="00525AED">
      <w:pPr>
        <w:pStyle w:val="TableAttachmentTextBullet1"/>
      </w:pPr>
      <w:r w:rsidRPr="003709AD">
        <w:t>maintaining a safe environment for children</w:t>
      </w:r>
    </w:p>
    <w:p w14:paraId="16B3FF61" w14:textId="77777777" w:rsidR="00F73ECB" w:rsidRPr="003709AD" w:rsidRDefault="00F73ECB" w:rsidP="00525AED">
      <w:pPr>
        <w:pStyle w:val="TableAttachmentTextBullet1"/>
      </w:pPr>
      <w:r w:rsidRPr="003709AD">
        <w:t>speaking to children in an encouraging and positive manner</w:t>
      </w:r>
    </w:p>
    <w:p w14:paraId="1258FC31" w14:textId="77777777" w:rsidR="00F73ECB" w:rsidRPr="003709AD" w:rsidRDefault="00F73ECB" w:rsidP="00525AED">
      <w:pPr>
        <w:pStyle w:val="TableAttachmentTextBullet1"/>
      </w:pPr>
      <w:r w:rsidRPr="003709AD">
        <w:t>giving each child positive guidance and encouraging appropriate behaviour</w:t>
      </w:r>
    </w:p>
    <w:p w14:paraId="7ACF9001" w14:textId="77777777" w:rsidR="00F73ECB" w:rsidRPr="003709AD" w:rsidRDefault="00F73ECB" w:rsidP="00525AED">
      <w:pPr>
        <w:pStyle w:val="TableAttachmentTextBullet1"/>
      </w:pPr>
      <w:r w:rsidRPr="003709AD">
        <w:t>regarding all children equally, and with respect and dignity</w:t>
      </w:r>
    </w:p>
    <w:p w14:paraId="07D47D03" w14:textId="77777777" w:rsidR="00F73ECB" w:rsidRPr="003709AD" w:rsidRDefault="00F73ECB" w:rsidP="00525AED">
      <w:pPr>
        <w:pStyle w:val="TableAttachmentTextBullet1"/>
      </w:pPr>
      <w:r w:rsidRPr="003709AD">
        <w:t>having regard to each child’s cultural values</w:t>
      </w:r>
    </w:p>
    <w:p w14:paraId="7DCC9F4C" w14:textId="77777777" w:rsidR="00F73ECB" w:rsidRPr="003709AD" w:rsidRDefault="00F73ECB" w:rsidP="00525AED">
      <w:pPr>
        <w:pStyle w:val="TableAttachmentTextBullet1"/>
      </w:pPr>
      <w:r w:rsidRPr="003709AD">
        <w:t>respecting individual difference including age, physical and intellectual development, and catering for the abilities of each child at the service.</w:t>
      </w:r>
    </w:p>
    <w:p w14:paraId="2E082431" w14:textId="77777777" w:rsidR="00F73ECB" w:rsidRPr="003709AD" w:rsidRDefault="00F73ECB" w:rsidP="002355C0">
      <w:pPr>
        <w:pStyle w:val="AttachmentsHeading2"/>
      </w:pPr>
      <w:r w:rsidRPr="003709AD">
        <w:t xml:space="preserve">Relationships with the </w:t>
      </w:r>
      <w:r>
        <w:t>approved provider</w:t>
      </w:r>
      <w:r w:rsidRPr="003709AD">
        <w:t xml:space="preserve">, </w:t>
      </w:r>
      <w:r>
        <w:t>p</w:t>
      </w:r>
      <w:r w:rsidRPr="003709AD">
        <w:t xml:space="preserve">ersons with </w:t>
      </w:r>
      <w:r>
        <w:t>m</w:t>
      </w:r>
      <w:r w:rsidRPr="003709AD">
        <w:t xml:space="preserve">anagement and </w:t>
      </w:r>
      <w:r>
        <w:t>c</w:t>
      </w:r>
      <w:r w:rsidRPr="003709AD">
        <w:t xml:space="preserve">ontrol, </w:t>
      </w:r>
      <w:r>
        <w:t>nominated supervisor</w:t>
      </w:r>
      <w:r w:rsidRPr="003709AD">
        <w:t>, staff and others</w:t>
      </w:r>
    </w:p>
    <w:p w14:paraId="09612FC4" w14:textId="77777777" w:rsidR="00F73ECB" w:rsidRPr="003709AD" w:rsidRDefault="00F73ECB" w:rsidP="002355C0">
      <w:r w:rsidRPr="003709AD">
        <w:t xml:space="preserve">In my relationships with the </w:t>
      </w:r>
      <w:r>
        <w:t>approved provider</w:t>
      </w:r>
      <w:r w:rsidRPr="003709AD">
        <w:t xml:space="preserve">, </w:t>
      </w:r>
      <w:r>
        <w:t>nominated supervisor</w:t>
      </w:r>
      <w:r w:rsidRPr="003709AD">
        <w:t>, staff, other parents/guardians, volunteers and visitors I commit to:</w:t>
      </w:r>
    </w:p>
    <w:p w14:paraId="70721C03" w14:textId="77777777" w:rsidR="00F73ECB" w:rsidRPr="003709AD" w:rsidRDefault="00F73ECB" w:rsidP="00525AED">
      <w:pPr>
        <w:pStyle w:val="TableAttachmentTextBullet1"/>
      </w:pPr>
      <w:r w:rsidRPr="003709AD">
        <w:t xml:space="preserve">reading and abiding by the </w:t>
      </w:r>
      <w:r w:rsidRPr="003709AD">
        <w:rPr>
          <w:rStyle w:val="PolicyNameChar"/>
        </w:rPr>
        <w:t xml:space="preserve">Code of Conduct </w:t>
      </w:r>
      <w:r>
        <w:rPr>
          <w:rStyle w:val="PolicyNameChar"/>
        </w:rPr>
        <w:t>p</w:t>
      </w:r>
      <w:r w:rsidRPr="003709AD">
        <w:rPr>
          <w:rStyle w:val="PolicyNameChar"/>
        </w:rPr>
        <w:t>olicy</w:t>
      </w:r>
    </w:p>
    <w:p w14:paraId="64A98690" w14:textId="77777777" w:rsidR="00F73ECB" w:rsidRPr="003709AD" w:rsidRDefault="00F73ECB" w:rsidP="00525AED">
      <w:pPr>
        <w:pStyle w:val="TableAttachmentTextBullet1"/>
      </w:pPr>
      <w:r w:rsidRPr="003709AD">
        <w:t>developing relationships based on mutual respect</w:t>
      </w:r>
    </w:p>
    <w:p w14:paraId="569C3CAB" w14:textId="77777777" w:rsidR="00F73ECB" w:rsidRPr="003709AD" w:rsidRDefault="00F73ECB" w:rsidP="00525AED">
      <w:pPr>
        <w:pStyle w:val="TableAttachmentTextBullet1"/>
      </w:pPr>
      <w:r w:rsidRPr="003709AD">
        <w:t>working in partnership in a courteous, respectful and encouraging manner</w:t>
      </w:r>
    </w:p>
    <w:p w14:paraId="42D05DB6" w14:textId="77777777" w:rsidR="00F73ECB" w:rsidRPr="003709AD" w:rsidRDefault="00F73ECB" w:rsidP="00525AED">
      <w:pPr>
        <w:pStyle w:val="TableAttachmentTextBullet1"/>
      </w:pPr>
      <w:r w:rsidRPr="003709AD">
        <w:t>valuing the input of others</w:t>
      </w:r>
    </w:p>
    <w:p w14:paraId="4EA7F70B" w14:textId="77777777" w:rsidR="00F73ECB" w:rsidRPr="003709AD" w:rsidRDefault="00F73ECB" w:rsidP="00525AED">
      <w:pPr>
        <w:pStyle w:val="TableAttachmentTextBullet1"/>
      </w:pPr>
      <w:r w:rsidRPr="003709AD">
        <w:t>sharing our expertise and knowledge in a considered manner</w:t>
      </w:r>
    </w:p>
    <w:p w14:paraId="1CBD385D" w14:textId="77777777" w:rsidR="00F73ECB" w:rsidRPr="003709AD" w:rsidRDefault="00F73ECB" w:rsidP="00525AED">
      <w:pPr>
        <w:pStyle w:val="TableAttachmentTextBullet1"/>
      </w:pPr>
      <w:r w:rsidRPr="003709AD">
        <w:t>respecting the rights of others as individuals</w:t>
      </w:r>
    </w:p>
    <w:p w14:paraId="222819AF" w14:textId="77777777" w:rsidR="00F73ECB" w:rsidRPr="003709AD" w:rsidRDefault="00F73ECB" w:rsidP="00525AED">
      <w:pPr>
        <w:pStyle w:val="TableAttachmentTextBullet1"/>
      </w:pPr>
      <w:r w:rsidRPr="003709AD">
        <w:t>giving encouraging and constructive feedback, and respecting the value of different professional approaches</w:t>
      </w:r>
    </w:p>
    <w:p w14:paraId="776E1681" w14:textId="77777777" w:rsidR="00F73ECB" w:rsidRPr="003709AD" w:rsidRDefault="00F73ECB" w:rsidP="00525AED">
      <w:pPr>
        <w:pStyle w:val="TableAttachmentTextBullet1"/>
      </w:pPr>
      <w:r w:rsidRPr="003709AD">
        <w:t xml:space="preserve">respecting the privacy of children and their families and only disclosing information to people who have a need to know as required under the </w:t>
      </w:r>
      <w:r w:rsidRPr="003709AD">
        <w:rPr>
          <w:rStyle w:val="PolicyNameChar"/>
        </w:rPr>
        <w:t>Privacy and Confidentiality policy</w:t>
      </w:r>
    </w:p>
    <w:p w14:paraId="55623B16" w14:textId="77777777" w:rsidR="00F73ECB" w:rsidRPr="003709AD" w:rsidRDefault="00F73ECB" w:rsidP="00525AED">
      <w:pPr>
        <w:pStyle w:val="TableAttachmentTextBullet1"/>
      </w:pPr>
      <w:r w:rsidRPr="003709AD">
        <w:t>following the directions of staff at all times</w:t>
      </w:r>
    </w:p>
    <w:p w14:paraId="3481AE4F" w14:textId="77777777" w:rsidR="00F73ECB" w:rsidRPr="003709AD" w:rsidRDefault="00F73ECB" w:rsidP="00525AED">
      <w:pPr>
        <w:pStyle w:val="TableAttachmentTextBullet1"/>
      </w:pPr>
      <w:r w:rsidRPr="003709AD">
        <w:t xml:space="preserve">treating the </w:t>
      </w:r>
      <w:r>
        <w:t xml:space="preserve">early childhood </w:t>
      </w:r>
      <w:r w:rsidRPr="003709AD">
        <w:t>environment with respect</w:t>
      </w:r>
    </w:p>
    <w:p w14:paraId="6E08D514" w14:textId="77777777" w:rsidR="00F73ECB" w:rsidRDefault="00F73ECB" w:rsidP="00525AED">
      <w:pPr>
        <w:pStyle w:val="TableAttachmentTextBullet1"/>
      </w:pPr>
      <w:r w:rsidRPr="003709AD">
        <w:t>raising any concerns, including concerns about safety, as soon as possible with staff to ensure that they can be resolved efficiently</w:t>
      </w:r>
    </w:p>
    <w:p w14:paraId="63E34BF0" w14:textId="77777777" w:rsidR="00F73ECB" w:rsidRPr="00E62BF0" w:rsidRDefault="00F73ECB" w:rsidP="00525AED">
      <w:pPr>
        <w:pStyle w:val="TableAttachmentTextBullet1"/>
      </w:pPr>
      <w:r w:rsidRPr="003709AD">
        <w:t xml:space="preserve">raising any complaints or grievances in accordance with the </w:t>
      </w:r>
      <w:r w:rsidRPr="003709AD">
        <w:rPr>
          <w:rStyle w:val="PolicyNameChar"/>
        </w:rPr>
        <w:t>C</w:t>
      </w:r>
      <w:r>
        <w:rPr>
          <w:rStyle w:val="PolicyNameChar"/>
        </w:rPr>
        <w:t>ompliments and C</w:t>
      </w:r>
      <w:r w:rsidRPr="003709AD">
        <w:rPr>
          <w:rStyle w:val="PolicyNameChar"/>
        </w:rPr>
        <w:t>omplaints</w:t>
      </w:r>
      <w:r>
        <w:rPr>
          <w:rStyle w:val="PolicyNameChar"/>
        </w:rPr>
        <w:t xml:space="preserve"> </w:t>
      </w:r>
      <w:r w:rsidRPr="003709AD">
        <w:rPr>
          <w:rStyle w:val="PolicyNameChar"/>
        </w:rPr>
        <w:t>Policy</w:t>
      </w:r>
      <w:r w:rsidRPr="003B7F37">
        <w:rPr>
          <w:i/>
        </w:rPr>
        <w:t>.</w:t>
      </w:r>
    </w:p>
    <w:p w14:paraId="21E510C7" w14:textId="77777777" w:rsidR="00F73ECB" w:rsidRDefault="00F73ECB" w:rsidP="002355C0"/>
    <w:p w14:paraId="6BC16CEB" w14:textId="77777777" w:rsidR="00F73ECB" w:rsidRPr="003709AD" w:rsidRDefault="00F73ECB" w:rsidP="002355C0">
      <w:pPr>
        <w:pStyle w:val="AttachmentsAttachments"/>
      </w:pPr>
      <w:r w:rsidRPr="2B503106">
        <w:rPr>
          <w:lang w:val="en-US"/>
        </w:rPr>
        <w:t>Attachment 4. Code of Conduct Policy Acknowledgement for parents/guardians, students, contractors and volunteers</w:t>
      </w:r>
    </w:p>
    <w:p w14:paraId="767C7046" w14:textId="568D2F4E" w:rsidR="00F73ECB" w:rsidRPr="003709AD" w:rsidRDefault="00F73ECB" w:rsidP="002355C0">
      <w:r w:rsidRPr="003709AD">
        <w:t>I hereby acknowledge that on [Insert Date]</w:t>
      </w:r>
      <w:r w:rsidRPr="003709AD">
        <w:fldChar w:fldCharType="begin"/>
      </w:r>
      <w:r w:rsidRPr="003709AD">
        <w:instrText xml:space="preserve"> MACROBUTTON  AcceptAllChangesInDoc [Date]</w:instrText>
      </w:r>
      <w:r w:rsidRPr="003709AD">
        <w:fldChar w:fldCharType="end"/>
      </w:r>
      <w:r w:rsidRPr="003709AD">
        <w:t>,</w:t>
      </w:r>
      <w:r w:rsidRPr="46E82789">
        <w:rPr>
          <w:b/>
          <w:bCs/>
        </w:rPr>
        <w:t xml:space="preserve"> </w:t>
      </w:r>
      <w:r w:rsidRPr="003709AD">
        <w:t xml:space="preserve">I received a copy of the </w:t>
      </w:r>
      <w:r w:rsidRPr="00A32C15">
        <w:rPr>
          <w:rStyle w:val="PolicyNameChar"/>
        </w:rPr>
        <w:t xml:space="preserve">Code of Conduct </w:t>
      </w:r>
      <w:r>
        <w:rPr>
          <w:rStyle w:val="PolicyNameChar"/>
        </w:rPr>
        <w:t>p</w:t>
      </w:r>
      <w:r w:rsidRPr="00A32C15">
        <w:rPr>
          <w:rStyle w:val="PolicyNameChar"/>
        </w:rPr>
        <w:t>olicy</w:t>
      </w:r>
      <w:r w:rsidRPr="46E82789">
        <w:rPr>
          <w:i/>
          <w:iCs/>
        </w:rPr>
        <w:t xml:space="preserve"> </w:t>
      </w:r>
      <w:r w:rsidRPr="003709AD">
        <w:t>for</w:t>
      </w:r>
      <w:r>
        <w:t xml:space="preserve"> </w:t>
      </w:r>
      <w:sdt>
        <w:sdtPr>
          <w:alias w:val="Company"/>
          <w:tag w:val=""/>
          <w:id w:val="-1635477492"/>
          <w:placeholder>
            <w:docPart w:val="8F4B674F76F043EDB5B13051B0C35ABA"/>
          </w:placeholder>
          <w:dataBinding w:prefixMappings="xmlns:ns0='http://schemas.openxmlformats.org/officeDocument/2006/extended-properties' " w:xpath="/ns0:Properties[1]/ns0:Company[1]" w:storeItemID="{6668398D-A668-4E3E-A5EB-62B293D839F1}"/>
          <w:text/>
        </w:sdtPr>
        <w:sdtEndPr/>
        <w:sdtContent>
          <w:r>
            <w:t>Service Name</w:t>
          </w:r>
        </w:sdtContent>
      </w:sdt>
      <w:r>
        <w:t>.</w:t>
      </w:r>
    </w:p>
    <w:p w14:paraId="1EEC25D8" w14:textId="3FC0241B" w:rsidR="00F73ECB" w:rsidRPr="003709AD" w:rsidRDefault="00F73ECB" w:rsidP="002355C0">
      <w:r w:rsidRPr="003709AD">
        <w:lastRenderedPageBreak/>
        <w:t xml:space="preserve">I have read this policy and understand its contents. I commit to abiding by the </w:t>
      </w:r>
      <w:r w:rsidRPr="001E47B5">
        <w:rPr>
          <w:rStyle w:val="PolicyNameChar"/>
        </w:rPr>
        <w:t>Code of Conduct</w:t>
      </w:r>
      <w:r w:rsidRPr="003709AD">
        <w:t xml:space="preserve"> and fulfilling my responsibilities as outlined in this policy whilst my child is attending</w:t>
      </w:r>
      <w:r>
        <w:t xml:space="preserve"> </w:t>
      </w:r>
      <w:sdt>
        <w:sdtPr>
          <w:alias w:val="Company"/>
          <w:tag w:val=""/>
          <w:id w:val="2139219608"/>
          <w:placeholder>
            <w:docPart w:val="28B1701A61FC47D6A330B5BCB081C7A6"/>
          </w:placeholder>
          <w:dataBinding w:prefixMappings="xmlns:ns0='http://schemas.openxmlformats.org/officeDocument/2006/extended-properties' " w:xpath="/ns0:Properties[1]/ns0:Company[1]" w:storeItemID="{6668398D-A668-4E3E-A5EB-62B293D839F1}"/>
          <w:text/>
        </w:sdtPr>
        <w:sdtEndPr/>
        <w:sdtContent>
          <w:r>
            <w:t>Service Name</w:t>
          </w:r>
        </w:sdtContent>
      </w:sdt>
      <w:r w:rsidRPr="003709AD">
        <w:t>.</w:t>
      </w:r>
    </w:p>
    <w:p w14:paraId="64747F0C" w14:textId="77777777" w:rsidR="00F73ECB" w:rsidRPr="003709AD" w:rsidRDefault="00F73ECB" w:rsidP="002355C0">
      <w:r w:rsidRPr="003709AD">
        <w:t>I agree to abide by the values, principles and practices set out within.</w:t>
      </w:r>
    </w:p>
    <w:p w14:paraId="643AD64F" w14:textId="77777777" w:rsidR="00F73ECB" w:rsidRPr="003709AD" w:rsidRDefault="00F73ECB" w:rsidP="002355C0">
      <w:r w:rsidRPr="003709AD">
        <w:t xml:space="preserve">I understand that a breach of the </w:t>
      </w:r>
      <w:r w:rsidRPr="001E47B5">
        <w:rPr>
          <w:rStyle w:val="PolicyNameChar"/>
        </w:rPr>
        <w:t>Code of Conduct</w:t>
      </w:r>
      <w:r w:rsidRPr="003709AD">
        <w:t xml:space="preserve"> may lead to limitations being placed on my attendance at the service.</w:t>
      </w:r>
    </w:p>
    <w:tbl>
      <w:tblPr>
        <w:tblW w:w="0" w:type="auto"/>
        <w:tblInd w:w="113" w:type="dxa"/>
        <w:tblLook w:val="0000" w:firstRow="0" w:lastRow="0" w:firstColumn="0" w:lastColumn="0" w:noHBand="0" w:noVBand="0"/>
      </w:tblPr>
      <w:tblGrid>
        <w:gridCol w:w="3288"/>
        <w:gridCol w:w="385"/>
        <w:gridCol w:w="3268"/>
        <w:gridCol w:w="425"/>
        <w:gridCol w:w="1807"/>
      </w:tblGrid>
      <w:tr w:rsidR="00F73ECB" w:rsidRPr="003709AD" w14:paraId="5EA3437C" w14:textId="77777777" w:rsidTr="002355C0">
        <w:tc>
          <w:tcPr>
            <w:tcW w:w="3288" w:type="dxa"/>
            <w:tcBorders>
              <w:bottom w:val="single" w:sz="4" w:space="0" w:color="auto"/>
            </w:tcBorders>
          </w:tcPr>
          <w:p w14:paraId="403C8491" w14:textId="77777777" w:rsidR="00F73ECB" w:rsidRPr="003709AD" w:rsidRDefault="00F73ECB" w:rsidP="002355C0">
            <w:pPr>
              <w:rPr>
                <w:lang w:val="en-GB"/>
              </w:rPr>
            </w:pPr>
          </w:p>
          <w:p w14:paraId="6CB68FC8" w14:textId="77777777" w:rsidR="00F73ECB" w:rsidRPr="003709AD" w:rsidRDefault="00F73ECB" w:rsidP="002355C0">
            <w:pPr>
              <w:rPr>
                <w:lang w:val="en-GB"/>
              </w:rPr>
            </w:pPr>
          </w:p>
          <w:p w14:paraId="32B6D515" w14:textId="77777777" w:rsidR="00F73ECB" w:rsidRPr="003709AD" w:rsidRDefault="00F73ECB" w:rsidP="002355C0">
            <w:pPr>
              <w:rPr>
                <w:lang w:val="en-GB"/>
              </w:rPr>
            </w:pPr>
          </w:p>
        </w:tc>
        <w:tc>
          <w:tcPr>
            <w:tcW w:w="385" w:type="dxa"/>
          </w:tcPr>
          <w:p w14:paraId="2B194FFC" w14:textId="77777777" w:rsidR="00F73ECB" w:rsidRPr="003709AD" w:rsidRDefault="00F73ECB" w:rsidP="002355C0"/>
        </w:tc>
        <w:tc>
          <w:tcPr>
            <w:tcW w:w="3268" w:type="dxa"/>
            <w:tcBorders>
              <w:bottom w:val="single" w:sz="4" w:space="0" w:color="auto"/>
            </w:tcBorders>
          </w:tcPr>
          <w:p w14:paraId="051E49B9" w14:textId="77777777" w:rsidR="00F73ECB" w:rsidRPr="003709AD" w:rsidRDefault="00F73ECB" w:rsidP="002355C0">
            <w:pPr>
              <w:rPr>
                <w:lang w:val="en-GB"/>
              </w:rPr>
            </w:pPr>
          </w:p>
        </w:tc>
        <w:tc>
          <w:tcPr>
            <w:tcW w:w="425" w:type="dxa"/>
          </w:tcPr>
          <w:p w14:paraId="75FEE325" w14:textId="77777777" w:rsidR="00F73ECB" w:rsidRPr="003709AD" w:rsidRDefault="00F73ECB" w:rsidP="002355C0"/>
        </w:tc>
        <w:tc>
          <w:tcPr>
            <w:tcW w:w="1807" w:type="dxa"/>
            <w:tcBorders>
              <w:bottom w:val="single" w:sz="4" w:space="0" w:color="auto"/>
            </w:tcBorders>
          </w:tcPr>
          <w:p w14:paraId="4E5CF156" w14:textId="77777777" w:rsidR="00F73ECB" w:rsidRPr="003709AD" w:rsidRDefault="00F73ECB" w:rsidP="002355C0">
            <w:pPr>
              <w:rPr>
                <w:lang w:val="en-GB"/>
              </w:rPr>
            </w:pPr>
          </w:p>
        </w:tc>
      </w:tr>
      <w:tr w:rsidR="00F73ECB" w:rsidRPr="003709AD" w14:paraId="7FBD46B3" w14:textId="77777777" w:rsidTr="002355C0">
        <w:tc>
          <w:tcPr>
            <w:tcW w:w="3288" w:type="dxa"/>
            <w:tcBorders>
              <w:top w:val="single" w:sz="4" w:space="0" w:color="auto"/>
            </w:tcBorders>
            <w:tcMar>
              <w:left w:w="0" w:type="dxa"/>
            </w:tcMar>
          </w:tcPr>
          <w:p w14:paraId="3860E4AF" w14:textId="77777777" w:rsidR="00F73ECB" w:rsidRPr="003709AD" w:rsidRDefault="00F73ECB" w:rsidP="002355C0">
            <w:pPr>
              <w:rPr>
                <w:lang w:val="en-GB"/>
              </w:rPr>
            </w:pPr>
            <w:r w:rsidRPr="003709AD">
              <w:rPr>
                <w:lang w:val="en-GB"/>
              </w:rPr>
              <w:t>Signature</w:t>
            </w:r>
          </w:p>
        </w:tc>
        <w:tc>
          <w:tcPr>
            <w:tcW w:w="385" w:type="dxa"/>
            <w:tcMar>
              <w:left w:w="0" w:type="dxa"/>
            </w:tcMar>
          </w:tcPr>
          <w:p w14:paraId="7831D1FB" w14:textId="77777777" w:rsidR="00F73ECB" w:rsidRPr="003709AD" w:rsidRDefault="00F73ECB" w:rsidP="002355C0"/>
        </w:tc>
        <w:tc>
          <w:tcPr>
            <w:tcW w:w="3268" w:type="dxa"/>
            <w:tcBorders>
              <w:top w:val="single" w:sz="4" w:space="0" w:color="auto"/>
            </w:tcBorders>
            <w:tcMar>
              <w:left w:w="0" w:type="dxa"/>
            </w:tcMar>
          </w:tcPr>
          <w:p w14:paraId="2A51842B" w14:textId="77777777" w:rsidR="00F73ECB" w:rsidRPr="003709AD" w:rsidRDefault="00F73ECB" w:rsidP="002355C0">
            <w:pPr>
              <w:rPr>
                <w:lang w:val="en-GB"/>
              </w:rPr>
            </w:pPr>
            <w:r w:rsidRPr="003709AD">
              <w:rPr>
                <w:lang w:val="en-GB"/>
              </w:rPr>
              <w:t>Name (please print)</w:t>
            </w:r>
          </w:p>
        </w:tc>
        <w:tc>
          <w:tcPr>
            <w:tcW w:w="425" w:type="dxa"/>
            <w:tcMar>
              <w:left w:w="0" w:type="dxa"/>
            </w:tcMar>
          </w:tcPr>
          <w:p w14:paraId="14483460" w14:textId="77777777" w:rsidR="00F73ECB" w:rsidRPr="003709AD" w:rsidRDefault="00F73ECB" w:rsidP="002355C0"/>
        </w:tc>
        <w:tc>
          <w:tcPr>
            <w:tcW w:w="1807" w:type="dxa"/>
            <w:tcBorders>
              <w:top w:val="single" w:sz="4" w:space="0" w:color="auto"/>
            </w:tcBorders>
            <w:tcMar>
              <w:left w:w="0" w:type="dxa"/>
            </w:tcMar>
          </w:tcPr>
          <w:p w14:paraId="310DF6AE" w14:textId="77777777" w:rsidR="00F73ECB" w:rsidRPr="003709AD" w:rsidRDefault="00F73ECB" w:rsidP="002355C0">
            <w:pPr>
              <w:rPr>
                <w:lang w:val="en-GB"/>
              </w:rPr>
            </w:pPr>
            <w:r w:rsidRPr="003709AD">
              <w:rPr>
                <w:lang w:val="en-GB"/>
              </w:rPr>
              <w:t>Date</w:t>
            </w:r>
          </w:p>
        </w:tc>
      </w:tr>
      <w:tr w:rsidR="00F73ECB" w:rsidRPr="003709AD" w14:paraId="242F2F88" w14:textId="77777777" w:rsidTr="002355C0">
        <w:tc>
          <w:tcPr>
            <w:tcW w:w="3288" w:type="dxa"/>
            <w:tcBorders>
              <w:bottom w:val="single" w:sz="4" w:space="0" w:color="auto"/>
            </w:tcBorders>
          </w:tcPr>
          <w:p w14:paraId="1B4E4AE6" w14:textId="77777777" w:rsidR="00F73ECB" w:rsidRPr="003709AD" w:rsidRDefault="00F73ECB" w:rsidP="002355C0">
            <w:pPr>
              <w:rPr>
                <w:lang w:val="en-GB"/>
              </w:rPr>
            </w:pPr>
          </w:p>
          <w:p w14:paraId="259C156D" w14:textId="77777777" w:rsidR="00F73ECB" w:rsidRPr="003709AD" w:rsidRDefault="00F73ECB" w:rsidP="002355C0">
            <w:pPr>
              <w:rPr>
                <w:lang w:val="en-GB"/>
              </w:rPr>
            </w:pPr>
          </w:p>
          <w:p w14:paraId="6FEEAF17" w14:textId="77777777" w:rsidR="00F73ECB" w:rsidRPr="003709AD" w:rsidRDefault="00F73ECB" w:rsidP="002355C0">
            <w:pPr>
              <w:rPr>
                <w:lang w:val="en-GB"/>
              </w:rPr>
            </w:pPr>
          </w:p>
        </w:tc>
        <w:tc>
          <w:tcPr>
            <w:tcW w:w="385" w:type="dxa"/>
          </w:tcPr>
          <w:p w14:paraId="32C003E9" w14:textId="77777777" w:rsidR="00F73ECB" w:rsidRPr="003709AD" w:rsidRDefault="00F73ECB" w:rsidP="002355C0"/>
        </w:tc>
        <w:tc>
          <w:tcPr>
            <w:tcW w:w="3268" w:type="dxa"/>
            <w:tcBorders>
              <w:bottom w:val="single" w:sz="4" w:space="0" w:color="auto"/>
            </w:tcBorders>
          </w:tcPr>
          <w:p w14:paraId="0B62D38B" w14:textId="77777777" w:rsidR="00F73ECB" w:rsidRPr="003709AD" w:rsidRDefault="00F73ECB" w:rsidP="002355C0">
            <w:pPr>
              <w:rPr>
                <w:lang w:val="en-GB"/>
              </w:rPr>
            </w:pPr>
          </w:p>
        </w:tc>
        <w:tc>
          <w:tcPr>
            <w:tcW w:w="425" w:type="dxa"/>
          </w:tcPr>
          <w:p w14:paraId="695A436D" w14:textId="77777777" w:rsidR="00F73ECB" w:rsidRPr="003709AD" w:rsidRDefault="00F73ECB" w:rsidP="002355C0"/>
        </w:tc>
        <w:tc>
          <w:tcPr>
            <w:tcW w:w="1807" w:type="dxa"/>
            <w:tcBorders>
              <w:bottom w:val="single" w:sz="4" w:space="0" w:color="auto"/>
            </w:tcBorders>
          </w:tcPr>
          <w:p w14:paraId="46D994D3" w14:textId="77777777" w:rsidR="00F73ECB" w:rsidRPr="003709AD" w:rsidRDefault="00F73ECB" w:rsidP="002355C0">
            <w:pPr>
              <w:rPr>
                <w:lang w:val="en-GB"/>
              </w:rPr>
            </w:pPr>
          </w:p>
        </w:tc>
      </w:tr>
      <w:tr w:rsidR="00F73ECB" w:rsidRPr="003709AD" w14:paraId="3E0C3592" w14:textId="77777777" w:rsidTr="002355C0">
        <w:tc>
          <w:tcPr>
            <w:tcW w:w="3288" w:type="dxa"/>
            <w:tcBorders>
              <w:top w:val="single" w:sz="4" w:space="0" w:color="auto"/>
            </w:tcBorders>
            <w:tcMar>
              <w:left w:w="0" w:type="dxa"/>
            </w:tcMar>
          </w:tcPr>
          <w:p w14:paraId="413F35D2" w14:textId="77777777" w:rsidR="00F73ECB" w:rsidRPr="003709AD" w:rsidRDefault="00F73ECB" w:rsidP="002355C0">
            <w:pPr>
              <w:rPr>
                <w:lang w:val="en-GB"/>
              </w:rPr>
            </w:pPr>
            <w:r w:rsidRPr="003709AD">
              <w:rPr>
                <w:lang w:val="en-GB"/>
              </w:rPr>
              <w:t>Witness signature</w:t>
            </w:r>
          </w:p>
        </w:tc>
        <w:tc>
          <w:tcPr>
            <w:tcW w:w="385" w:type="dxa"/>
            <w:tcMar>
              <w:left w:w="0" w:type="dxa"/>
            </w:tcMar>
          </w:tcPr>
          <w:p w14:paraId="310082B8" w14:textId="77777777" w:rsidR="00F73ECB" w:rsidRPr="003709AD" w:rsidRDefault="00F73ECB" w:rsidP="002355C0"/>
        </w:tc>
        <w:tc>
          <w:tcPr>
            <w:tcW w:w="3268" w:type="dxa"/>
            <w:tcBorders>
              <w:top w:val="single" w:sz="4" w:space="0" w:color="auto"/>
            </w:tcBorders>
            <w:tcMar>
              <w:left w:w="0" w:type="dxa"/>
            </w:tcMar>
          </w:tcPr>
          <w:p w14:paraId="7BA3A6FB" w14:textId="77777777" w:rsidR="00F73ECB" w:rsidRPr="003709AD" w:rsidRDefault="00F73ECB" w:rsidP="002355C0">
            <w:pPr>
              <w:rPr>
                <w:lang w:val="en-GB"/>
              </w:rPr>
            </w:pPr>
            <w:r w:rsidRPr="003709AD">
              <w:rPr>
                <w:lang w:val="en-GB"/>
              </w:rPr>
              <w:t>Name (please print)</w:t>
            </w:r>
          </w:p>
        </w:tc>
        <w:tc>
          <w:tcPr>
            <w:tcW w:w="425" w:type="dxa"/>
            <w:tcMar>
              <w:left w:w="0" w:type="dxa"/>
            </w:tcMar>
          </w:tcPr>
          <w:p w14:paraId="5049D8BA" w14:textId="77777777" w:rsidR="00F73ECB" w:rsidRPr="003709AD" w:rsidRDefault="00F73ECB" w:rsidP="002355C0"/>
        </w:tc>
        <w:tc>
          <w:tcPr>
            <w:tcW w:w="1807" w:type="dxa"/>
            <w:tcBorders>
              <w:top w:val="single" w:sz="4" w:space="0" w:color="auto"/>
            </w:tcBorders>
            <w:tcMar>
              <w:left w:w="0" w:type="dxa"/>
            </w:tcMar>
          </w:tcPr>
          <w:p w14:paraId="3C0C46FD" w14:textId="77777777" w:rsidR="00F73ECB" w:rsidRPr="003709AD" w:rsidRDefault="00F73ECB" w:rsidP="002355C0">
            <w:pPr>
              <w:rPr>
                <w:lang w:val="en-GB"/>
              </w:rPr>
            </w:pPr>
            <w:r w:rsidRPr="003709AD">
              <w:rPr>
                <w:lang w:val="en-GB"/>
              </w:rPr>
              <w:t>Date</w:t>
            </w:r>
          </w:p>
        </w:tc>
      </w:tr>
    </w:tbl>
    <w:p w14:paraId="756FFDD3" w14:textId="77777777" w:rsidR="00F73ECB" w:rsidRPr="003709AD" w:rsidRDefault="00F73ECB" w:rsidP="002355C0"/>
    <w:p w14:paraId="6469750C" w14:textId="610837B8" w:rsidR="00F73ECB" w:rsidRPr="003709AD" w:rsidRDefault="00F73ECB" w:rsidP="002355C0">
      <w:r w:rsidRPr="003709AD">
        <w:t xml:space="preserve">Thank you for your contribution to making </w:t>
      </w:r>
      <w:sdt>
        <w:sdtPr>
          <w:alias w:val="Company"/>
          <w:tag w:val=""/>
          <w:id w:val="1340121402"/>
          <w:placeholder>
            <w:docPart w:val="5F7CE67CAEDE49298831D4A44B525C97"/>
          </w:placeholder>
          <w:dataBinding w:prefixMappings="xmlns:ns0='http://schemas.openxmlformats.org/officeDocument/2006/extended-properties' " w:xpath="/ns0:Properties[1]/ns0:Company[1]" w:storeItemID="{6668398D-A668-4E3E-A5EB-62B293D839F1}"/>
          <w:text/>
        </w:sdtPr>
        <w:sdtEndPr/>
        <w:sdtContent>
          <w:r>
            <w:t>Service Name</w:t>
          </w:r>
        </w:sdtContent>
      </w:sdt>
      <w:r>
        <w:t xml:space="preserve"> </w:t>
      </w:r>
      <w:r w:rsidRPr="003709AD">
        <w:t>an open, safe, welcoming and friendly environment.</w:t>
      </w:r>
    </w:p>
    <w:p w14:paraId="3CBC2EB1" w14:textId="77777777" w:rsidR="00F73ECB" w:rsidRDefault="00F73ECB" w:rsidP="002355C0">
      <w:pPr>
        <w:sectPr w:rsidR="00F73ECB" w:rsidSect="00F73ECB">
          <w:headerReference w:type="first" r:id="rId111"/>
          <w:pgSz w:w="11906" w:h="16838"/>
          <w:pgMar w:top="1440" w:right="851" w:bottom="1440" w:left="851" w:header="0" w:footer="709" w:gutter="0"/>
          <w:cols w:space="708"/>
          <w:titlePg/>
          <w:docGrid w:linePitch="360"/>
        </w:sectPr>
      </w:pPr>
    </w:p>
    <w:p w14:paraId="1A581445" w14:textId="77777777" w:rsidR="00F73ECB" w:rsidRPr="003A54E2" w:rsidRDefault="00F73ECB" w:rsidP="002355C0">
      <w:pPr>
        <w:pStyle w:val="AttachmentsAttachments"/>
      </w:pPr>
      <w:r w:rsidRPr="2B503106">
        <w:rPr>
          <w:lang w:val="en-US"/>
        </w:rPr>
        <w:lastRenderedPageBreak/>
        <w:t>Attachment 5: Defining concerning behaviour, misconduct and criminal conduct in a Code of Conduct</w:t>
      </w:r>
    </w:p>
    <w:p w14:paraId="400E57FC" w14:textId="77777777" w:rsidR="00F73ECB" w:rsidRPr="003A54E2" w:rsidRDefault="00F73ECB" w:rsidP="002355C0">
      <w:r w:rsidRPr="003A54E2">
        <w:t>Concerning behaviours includes, but is not limited to:</w:t>
      </w:r>
    </w:p>
    <w:p w14:paraId="01522BE1" w14:textId="77777777" w:rsidR="00F73ECB" w:rsidRPr="003A54E2" w:rsidRDefault="00F73ECB" w:rsidP="00525AED">
      <w:pPr>
        <w:pStyle w:val="TableAttachmentTextBullet1"/>
      </w:pPr>
      <w:r w:rsidRPr="003A54E2">
        <w:t>disciplining or correcting a child or young person in an unreasonable manner</w:t>
      </w:r>
    </w:p>
    <w:p w14:paraId="4869F53C" w14:textId="77777777" w:rsidR="00F73ECB" w:rsidRPr="003A54E2" w:rsidRDefault="00F73ECB" w:rsidP="00525AED">
      <w:pPr>
        <w:pStyle w:val="TableAttachmentTextBullet1"/>
      </w:pPr>
      <w:r w:rsidRPr="003A54E2">
        <w:t>making excessive and/or degrading demands of a child or young person</w:t>
      </w:r>
    </w:p>
    <w:p w14:paraId="23F1D5DE" w14:textId="77777777" w:rsidR="00F73ECB" w:rsidRPr="003A54E2" w:rsidRDefault="00F73ECB" w:rsidP="00525AED">
      <w:pPr>
        <w:pStyle w:val="TableAttachmentTextBullet1"/>
      </w:pPr>
      <w:r w:rsidRPr="003A54E2">
        <w:t>taking photos of a child or young person who is in the care of the organisation outside of official duties</w:t>
      </w:r>
    </w:p>
    <w:p w14:paraId="0FA66724" w14:textId="77777777" w:rsidR="00F73ECB" w:rsidRPr="003A54E2" w:rsidRDefault="00F73ECB" w:rsidP="00525AED">
      <w:pPr>
        <w:pStyle w:val="TableAttachmentTextBullet1"/>
      </w:pPr>
      <w:r w:rsidRPr="003A54E2">
        <w:t>creating situations to be alone with a child or young person</w:t>
      </w:r>
    </w:p>
    <w:p w14:paraId="7DCF7A1C" w14:textId="77777777" w:rsidR="00F73ECB" w:rsidRPr="003A54E2" w:rsidRDefault="00F73ECB" w:rsidP="00525AED">
      <w:pPr>
        <w:pStyle w:val="TableAttachmentTextBullet1"/>
      </w:pPr>
      <w:r w:rsidRPr="003A54E2">
        <w:t>repeatedly visiting a child/young person and/or their family at their home for no professional reason</w:t>
      </w:r>
    </w:p>
    <w:p w14:paraId="1B8C808E" w14:textId="77777777" w:rsidR="00F73ECB" w:rsidRPr="003A54E2" w:rsidRDefault="00F73ECB" w:rsidP="00525AED">
      <w:pPr>
        <w:pStyle w:val="TableAttachmentTextBullet1"/>
      </w:pPr>
      <w:r w:rsidRPr="003A54E2">
        <w:t>providing gifts or favours to a child/young person or their family</w:t>
      </w:r>
    </w:p>
    <w:p w14:paraId="782C8F24" w14:textId="77777777" w:rsidR="00F73ECB" w:rsidRPr="003A54E2" w:rsidRDefault="00F73ECB" w:rsidP="00525AED">
      <w:pPr>
        <w:pStyle w:val="TableAttachmentTextBullet1"/>
      </w:pPr>
      <w:r w:rsidRPr="003A54E2">
        <w:t xml:space="preserve">wearing inappropriate clothing around children or young people (for example, clothing with sexually explicit images or messages or clothes that expose or accentuate the genitals or breasts). </w:t>
      </w:r>
    </w:p>
    <w:p w14:paraId="607C43D3" w14:textId="77777777" w:rsidR="00F73ECB" w:rsidRPr="003A54E2" w:rsidRDefault="00F73ECB" w:rsidP="002355C0">
      <w:r w:rsidRPr="003A54E2">
        <w:t>Misconduct that may be, but is not limited to:</w:t>
      </w:r>
    </w:p>
    <w:p w14:paraId="1A42D749" w14:textId="77777777" w:rsidR="00F73ECB" w:rsidRPr="003A54E2" w:rsidRDefault="00F73ECB" w:rsidP="00525AED">
      <w:pPr>
        <w:pStyle w:val="TableAttachmentTextBullet1"/>
      </w:pPr>
      <w:r w:rsidRPr="003A54E2">
        <w:t>using sexual language or gestures</w:t>
      </w:r>
    </w:p>
    <w:p w14:paraId="1149D900" w14:textId="77777777" w:rsidR="00F73ECB" w:rsidRPr="003A54E2" w:rsidRDefault="00F73ECB" w:rsidP="00525AED">
      <w:pPr>
        <w:pStyle w:val="TableAttachmentTextBullet1"/>
      </w:pPr>
      <w:r w:rsidRPr="003A54E2">
        <w:t>making written or verbal sexual advances</w:t>
      </w:r>
    </w:p>
    <w:p w14:paraId="5916816E" w14:textId="77777777" w:rsidR="00F73ECB" w:rsidRPr="003A54E2" w:rsidRDefault="00F73ECB" w:rsidP="00525AED">
      <w:pPr>
        <w:pStyle w:val="TableAttachmentTextBullet1"/>
      </w:pPr>
      <w:r w:rsidRPr="003A54E2">
        <w:t>sharing sexual photos or videos or other photos of the child or young person</w:t>
      </w:r>
    </w:p>
    <w:p w14:paraId="4F704E26" w14:textId="77777777" w:rsidR="00F73ECB" w:rsidRPr="003A54E2" w:rsidRDefault="00F73ECB" w:rsidP="00525AED">
      <w:pPr>
        <w:pStyle w:val="TableAttachmentTextBullet1"/>
      </w:pPr>
      <w:r w:rsidRPr="003A54E2">
        <w:t>sharing details of one’s own sexual experiences with a child or young person</w:t>
      </w:r>
    </w:p>
    <w:p w14:paraId="2272E4F1" w14:textId="77777777" w:rsidR="00F73ECB" w:rsidRPr="003A54E2" w:rsidRDefault="00F73ECB" w:rsidP="00525AED">
      <w:pPr>
        <w:pStyle w:val="TableAttachmentTextBullet1"/>
      </w:pPr>
      <w:r w:rsidRPr="003A54E2">
        <w:t>taking a child or young person to one’s house to be alone with them</w:t>
      </w:r>
    </w:p>
    <w:p w14:paraId="2CC5C2ED" w14:textId="77777777" w:rsidR="00F73ECB" w:rsidRPr="003A54E2" w:rsidRDefault="00F73ECB" w:rsidP="00525AED">
      <w:pPr>
        <w:pStyle w:val="TableAttachmentTextBullet1"/>
      </w:pPr>
      <w:r w:rsidRPr="003A54E2">
        <w:t>sharing phone numbers with a child or young person except as allowed by the organisation’s policies and procedures</w:t>
      </w:r>
    </w:p>
    <w:p w14:paraId="39D3BB9D" w14:textId="77777777" w:rsidR="00F73ECB" w:rsidRPr="003A54E2" w:rsidRDefault="00F73ECB" w:rsidP="00525AED">
      <w:pPr>
        <w:pStyle w:val="TableAttachmentTextBullet1"/>
      </w:pPr>
      <w:r w:rsidRPr="003A54E2">
        <w:t>engaging with a child or young person via social media except as provided by the organisation’s policies and procedures</w:t>
      </w:r>
    </w:p>
    <w:p w14:paraId="0AD154C0" w14:textId="77777777" w:rsidR="00F73ECB" w:rsidRPr="003A54E2" w:rsidRDefault="00F73ECB" w:rsidP="00525AED">
      <w:pPr>
        <w:pStyle w:val="TableAttachmentTextBullet1"/>
      </w:pPr>
      <w:r w:rsidRPr="003A54E2">
        <w:t>asking children or young people to keep a relationship secret</w:t>
      </w:r>
    </w:p>
    <w:p w14:paraId="1BACEDA5" w14:textId="77777777" w:rsidR="00F73ECB" w:rsidRPr="003A54E2" w:rsidRDefault="00F73ECB" w:rsidP="00525AED">
      <w:pPr>
        <w:pStyle w:val="TableAttachmentTextBullet1"/>
      </w:pPr>
      <w:r w:rsidRPr="003A54E2">
        <w:t>showering or dressing or undressing with the door open (for example, on excursions and in residential situations)</w:t>
      </w:r>
    </w:p>
    <w:p w14:paraId="542586A4" w14:textId="77777777" w:rsidR="00F73ECB" w:rsidRPr="003A54E2" w:rsidRDefault="00F73ECB" w:rsidP="00525AED">
      <w:pPr>
        <w:pStyle w:val="TableAttachmentTextBullet1"/>
      </w:pPr>
      <w:r w:rsidRPr="003A54E2">
        <w:t xml:space="preserve">not respecting the privacy of children/young people when they are using the bathroom or changing (for example, on excursions and in residential situations). </w:t>
      </w:r>
    </w:p>
    <w:p w14:paraId="3EAB2828" w14:textId="77777777" w:rsidR="00F73ECB" w:rsidRPr="003A54E2" w:rsidRDefault="00F73ECB" w:rsidP="002355C0">
      <w:r w:rsidRPr="003A54E2">
        <w:t>Examples of conduct, which if proven, would be criminal includes, but is not limited to:</w:t>
      </w:r>
    </w:p>
    <w:p w14:paraId="4730538F" w14:textId="77777777" w:rsidR="00F73ECB" w:rsidRPr="003A54E2" w:rsidRDefault="00F73ECB" w:rsidP="00525AED">
      <w:pPr>
        <w:pStyle w:val="TableAttachmentTextBullet1"/>
      </w:pPr>
      <w:r w:rsidRPr="003A54E2">
        <w:t>intentionally or recklessly applying physical force against a child or young person</w:t>
      </w:r>
    </w:p>
    <w:p w14:paraId="2402644D" w14:textId="77777777" w:rsidR="00F73ECB" w:rsidRPr="003A54E2" w:rsidRDefault="00F73ECB" w:rsidP="00525AED">
      <w:pPr>
        <w:pStyle w:val="TableAttachmentTextBullet1"/>
      </w:pPr>
      <w:r w:rsidRPr="003A54E2">
        <w:t>obscene exposure</w:t>
      </w:r>
    </w:p>
    <w:p w14:paraId="0ACE9F2A" w14:textId="77777777" w:rsidR="00F73ECB" w:rsidRPr="003A54E2" w:rsidRDefault="00F73ECB" w:rsidP="00525AED">
      <w:pPr>
        <w:pStyle w:val="TableAttachmentTextBullet1"/>
      </w:pPr>
      <w:r w:rsidRPr="003A54E2">
        <w:t>having, attempting to have or facilitating any kind of sexual contact with a child or young person</w:t>
      </w:r>
    </w:p>
    <w:p w14:paraId="33BCC2C9" w14:textId="77777777" w:rsidR="00F73ECB" w:rsidRPr="003A54E2" w:rsidRDefault="00F73ECB" w:rsidP="00525AED">
      <w:pPr>
        <w:pStyle w:val="TableAttachmentTextBullet1"/>
      </w:pPr>
      <w:r w:rsidRPr="003A54E2">
        <w:t>possessing, creating or exposing children to pornography</w:t>
      </w:r>
    </w:p>
    <w:p w14:paraId="6B895928" w14:textId="77777777" w:rsidR="00F73ECB" w:rsidRPr="003A54E2" w:rsidRDefault="00F73ECB" w:rsidP="00525AED">
      <w:pPr>
        <w:pStyle w:val="TableAttachmentTextBullet1"/>
      </w:pPr>
      <w:r w:rsidRPr="003A54E2">
        <w:t>giving goods, money, attention or affection in exchange for sexual activities or images</w:t>
      </w:r>
    </w:p>
    <w:p w14:paraId="0F2E3FF5" w14:textId="77777777" w:rsidR="00F73ECB" w:rsidRPr="003A54E2" w:rsidRDefault="00F73ECB" w:rsidP="00525AED">
      <w:pPr>
        <w:pStyle w:val="TableAttachmentTextBullet1"/>
      </w:pPr>
      <w:r w:rsidRPr="003A54E2">
        <w:t>sexting</w:t>
      </w:r>
    </w:p>
    <w:p w14:paraId="7C58472F" w14:textId="77777777" w:rsidR="00F73ECB" w:rsidRPr="003A54E2" w:rsidRDefault="00F73ECB" w:rsidP="00525AED">
      <w:pPr>
        <w:pStyle w:val="TableAttachmentTextBullet1"/>
      </w:pPr>
      <w:r w:rsidRPr="003A54E2">
        <w:t xml:space="preserve">grooming offences (as defined by law in most jurisdictions) </w:t>
      </w:r>
    </w:p>
    <w:p w14:paraId="61AFC438" w14:textId="77777777" w:rsidR="00F73ECB" w:rsidRPr="003A54E2" w:rsidRDefault="00F73ECB" w:rsidP="00525AED">
      <w:pPr>
        <w:pStyle w:val="TableAttachmentTextBullet1"/>
      </w:pPr>
      <w:r w:rsidRPr="003A54E2">
        <w:t>trafficking, possession, supply, or use of a prohibited drug</w:t>
      </w:r>
    </w:p>
    <w:p w14:paraId="2F0772C9" w14:textId="77777777" w:rsidR="00F73ECB" w:rsidRPr="003A54E2" w:rsidRDefault="00F73ECB" w:rsidP="00525AED">
      <w:pPr>
        <w:pStyle w:val="TableAttachmentTextBullet1"/>
      </w:pPr>
      <w:r w:rsidRPr="003A54E2">
        <w:t>manufacture or cultivation of a prohibited drug.</w:t>
      </w:r>
    </w:p>
    <w:p w14:paraId="4E852B15" w14:textId="0F5C1255" w:rsidR="000B767E" w:rsidRPr="00301B65" w:rsidRDefault="000B767E" w:rsidP="00301B65">
      <w:pPr>
        <w:pStyle w:val="ECMMText-Normal"/>
      </w:pPr>
    </w:p>
    <w:p w14:paraId="3E9F0348" w14:textId="792EDA6E" w:rsidR="000B767E" w:rsidRPr="00301B65" w:rsidRDefault="000B767E" w:rsidP="00301B65">
      <w:pPr>
        <w:pStyle w:val="ECMMText-Normal"/>
      </w:pPr>
    </w:p>
    <w:sectPr w:rsidR="000B767E" w:rsidRPr="00301B65" w:rsidSect="00F73ECB">
      <w:pgSz w:w="11906" w:h="16838"/>
      <w:pgMar w:top="1440" w:right="851" w:bottom="1440" w:left="85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B4FFB" w14:textId="77777777" w:rsidR="00C762CF" w:rsidRDefault="00C762CF" w:rsidP="00106EB7">
      <w:r>
        <w:separator/>
      </w:r>
    </w:p>
  </w:endnote>
  <w:endnote w:type="continuationSeparator" w:id="0">
    <w:p w14:paraId="02170A77" w14:textId="77777777" w:rsidR="00C762CF" w:rsidRDefault="00C762CF" w:rsidP="00106EB7">
      <w:r>
        <w:continuationSeparator/>
      </w:r>
    </w:p>
  </w:endnote>
  <w:endnote w:type="continuationNotice" w:id="1">
    <w:p w14:paraId="1B1605DA" w14:textId="77777777" w:rsidR="00C762CF" w:rsidRDefault="00C762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Juhl">
    <w:altName w:val="Calibri"/>
    <w:panose1 w:val="00000000000000000000"/>
    <w:charset w:val="00"/>
    <w:family w:val="modern"/>
    <w:notTrueType/>
    <w:pitch w:val="variable"/>
    <w:sig w:usb0="800000AF" w:usb1="40002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Roboto Medium">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Gothic UI Light">
    <w:charset w:val="80"/>
    <w:family w:val="swiss"/>
    <w:pitch w:val="variable"/>
    <w:sig w:usb0="E00002FF" w:usb1="2AC7FDFF" w:usb2="00000016" w:usb3="00000000" w:csb0="0002009F" w:csb1="00000000"/>
  </w:font>
  <w:font w:name="Lato">
    <w:charset w:val="00"/>
    <w:family w:val="swiss"/>
    <w:pitch w:val="variable"/>
    <w:sig w:usb0="E10002FF" w:usb1="5000ECFF" w:usb2="00000021" w:usb3="00000000" w:csb0="0000019F" w:csb1="00000000"/>
  </w:font>
  <w:font w:name="Segoe UI Emoji">
    <w:panose1 w:val="020B0502040204020203"/>
    <w:charset w:val="00"/>
    <w:family w:val="swiss"/>
    <w:pitch w:val="variable"/>
    <w:sig w:usb0="00000003" w:usb1="02000000" w:usb2="08000000" w:usb3="00000000" w:csb0="00000001" w:csb1="00000000"/>
  </w:font>
  <w:font w:name="Corbel">
    <w:panose1 w:val="020B0503020204020204"/>
    <w:charset w:val="00"/>
    <w:family w:val="swiss"/>
    <w:pitch w:val="variable"/>
    <w:sig w:usb0="A00002EF" w:usb1="4000A44B" w:usb2="00000000" w:usb3="00000000" w:csb0="0000019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DDBA2" w14:textId="77777777" w:rsidR="00401E74" w:rsidRDefault="00401E7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911B5" w14:textId="77777777" w:rsidR="00601035" w:rsidRDefault="0060103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012E4" w14:textId="3418B51E" w:rsidR="002B5BCE" w:rsidRDefault="002B5BCE" w:rsidP="002355C0">
    <w:pPr>
      <w:pStyle w:val="Footer"/>
    </w:pPr>
    <w:r>
      <w:rPr>
        <w:noProof/>
      </w:rPr>
      <mc:AlternateContent>
        <mc:Choice Requires="wps">
          <w:drawing>
            <wp:anchor distT="45720" distB="45720" distL="114300" distR="114300" simplePos="0" relativeHeight="251658255" behindDoc="1" locked="1" layoutInCell="1" allowOverlap="1" wp14:anchorId="4C7C1523" wp14:editId="3478EEBA">
              <wp:simplePos x="0" y="0"/>
              <wp:positionH relativeFrom="column">
                <wp:posOffset>16803370</wp:posOffset>
              </wp:positionH>
              <wp:positionV relativeFrom="bottomMargin">
                <wp:posOffset>-1200150</wp:posOffset>
              </wp:positionV>
              <wp:extent cx="3466465" cy="1404620"/>
              <wp:effectExtent l="0" t="0" r="635" b="3810"/>
              <wp:wrapTight wrapText="bothSides">
                <wp:wrapPolygon edited="0">
                  <wp:start x="0" y="0"/>
                  <wp:lineTo x="0" y="21057"/>
                  <wp:lineTo x="21485" y="21057"/>
                  <wp:lineTo x="21485" y="0"/>
                  <wp:lineTo x="0" y="0"/>
                </wp:wrapPolygon>
              </wp:wrapTight>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404620"/>
                      </a:xfrm>
                      <a:prstGeom prst="rect">
                        <a:avLst/>
                      </a:prstGeom>
                      <a:solidFill>
                        <a:srgbClr val="FFFFFF"/>
                      </a:solidFill>
                      <a:ln w="9525">
                        <a:noFill/>
                        <a:miter lim="800000"/>
                        <a:headEnd/>
                        <a:tailEnd/>
                      </a:ln>
                    </wps:spPr>
                    <wps:txbx>
                      <w:txbxContent>
                        <w:p w14:paraId="26748493" w14:textId="3B189E93" w:rsidR="002B5BCE" w:rsidRDefault="00091831">
                          <w:pPr>
                            <w:rPr>
                              <w:b/>
                            </w:rPr>
                          </w:pPr>
                          <w:sdt>
                            <w:sdtPr>
                              <w:rPr>
                                <w:b/>
                              </w:rPr>
                              <w:alias w:val="Title"/>
                              <w:tag w:val=""/>
                              <w:id w:val="808216806"/>
                              <w:showingPlcHdr/>
                              <w:dataBinding w:prefixMappings="xmlns:ns0='http://purl.org/dc/elements/1.1/' xmlns:ns1='http://schemas.openxmlformats.org/package/2006/metadata/core-properties' " w:xpath="/ns1:coreProperties[1]/ns0:title[1]" w:storeItemID="{6C3C8BC8-F283-45AE-878A-BAB7291924A1}"/>
                              <w:text/>
                            </w:sdtPr>
                            <w:sdtEndPr/>
                            <w:sdtContent>
                              <w:r w:rsidR="002B5BCE">
                                <w:rPr>
                                  <w:b/>
                                </w:rPr>
                                <w:t xml:space="preserve">     </w:t>
                              </w:r>
                            </w:sdtContent>
                          </w:sdt>
                          <w:r w:rsidR="002B5BCE">
                            <w:rPr>
                              <w:b/>
                            </w:rPr>
                            <w:t xml:space="preserve"> | </w:t>
                          </w:r>
                          <w:r w:rsidR="002B5BCE" w:rsidRPr="00C57352">
                            <w:rPr>
                              <w:rStyle w:val="ECMMText-NormalChar"/>
                            </w:rPr>
                            <w:t>Date Reviewed</w:t>
                          </w:r>
                          <w:r w:rsidR="002B5BCE">
                            <w:rPr>
                              <w:rStyle w:val="ECMMText-NormalChar"/>
                            </w:rPr>
                            <w:t xml:space="preserve"> </w:t>
                          </w:r>
                          <w:r w:rsidR="002B5BCE">
                            <w:rPr>
                              <w:rStyle w:val="ECMMText-NormalChar"/>
                            </w:rPr>
                            <w:fldChar w:fldCharType="begin"/>
                          </w:r>
                          <w:r w:rsidR="002B5BCE">
                            <w:rPr>
                              <w:rStyle w:val="ECMMText-NormalChar"/>
                            </w:rPr>
                            <w:instrText xml:space="preserve"> DATE \@ "MMMM yy" </w:instrText>
                          </w:r>
                          <w:r w:rsidR="002B5BCE">
                            <w:rPr>
                              <w:rStyle w:val="ECMMText-NormalChar"/>
                            </w:rPr>
                            <w:fldChar w:fldCharType="separate"/>
                          </w:r>
                          <w:r>
                            <w:rPr>
                              <w:rStyle w:val="ECMMText-NormalChar"/>
                              <w:noProof/>
                            </w:rPr>
                            <w:t>February 25</w:t>
                          </w:r>
                          <w:r w:rsidR="002B5BCE">
                            <w:rPr>
                              <w:rStyle w:val="ECMMText-NormalChar"/>
                            </w:rPr>
                            <w:fldChar w:fldCharType="end"/>
                          </w:r>
                        </w:p>
                        <w:p w14:paraId="5F0EC907" w14:textId="47832855" w:rsidR="002B5BCE" w:rsidRDefault="002B5BCE" w:rsidP="002355C0">
                          <w:pPr>
                            <w:pStyle w:val="ECMMHeader"/>
                          </w:pPr>
                          <w:r>
                            <w:t xml:space="preserve">© </w:t>
                          </w:r>
                          <w:r>
                            <w:fldChar w:fldCharType="begin"/>
                          </w:r>
                          <w:r>
                            <w:instrText xml:space="preserve"> DATE  \@ "yyyy"  \* MERGEFORMAT </w:instrText>
                          </w:r>
                          <w:r>
                            <w:fldChar w:fldCharType="separate"/>
                          </w:r>
                          <w:r w:rsidR="00091831">
                            <w:t>2025</w:t>
                          </w:r>
                          <w:r>
                            <w:fldChar w:fldCharType="end"/>
                          </w:r>
                          <w:r>
                            <w:t xml:space="preserve"> Early Learning Association Australia | Telephone 03 9489 3500</w:t>
                          </w:r>
                        </w:p>
                        <w:p w14:paraId="5542FDC7" w14:textId="77777777" w:rsidR="002B5BCE" w:rsidRPr="00F359D9" w:rsidRDefault="002B5BCE" w:rsidP="002355C0">
                          <w:pPr>
                            <w:pStyle w:val="ECMMHeader"/>
                          </w:pPr>
                          <w:r>
                            <w:t xml:space="preserve">Email </w:t>
                          </w:r>
                          <w:hyperlink r:id="rId1" w:history="1">
                            <w:r w:rsidRPr="00015A4C">
                              <w:rPr>
                                <w:rStyle w:val="CommentReference"/>
                              </w:rPr>
                              <w:t>membersolutions@elaa.org.au</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C1523" id="_x0000_t202" coordsize="21600,21600" o:spt="202" path="m,l,21600r21600,l21600,xe">
              <v:stroke joinstyle="miter"/>
              <v:path gradientshapeok="t" o:connecttype="rect"/>
            </v:shapetype>
            <v:shape id="Text Box 22" o:spid="_x0000_s1036" type="#_x0000_t202" style="position:absolute;margin-left:1323.1pt;margin-top:-94.5pt;width:272.95pt;height:110.6pt;z-index:-251658225;visibility:visible;mso-wrap-style:square;mso-width-percent:0;mso-height-percent:200;mso-wrap-distance-left:9pt;mso-wrap-distance-top:3.6pt;mso-wrap-distance-right:9pt;mso-wrap-distance-bottom:3.6pt;mso-position-horizontal:absolute;mso-position-horizontal-relative:text;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" stroked="f">
              <v:textbox style="mso-fit-shape-to-text:t">
                <w:txbxContent>
                  <w:p w14:paraId="26748493" w14:textId="3B189E93" w:rsidR="002B5BCE" w:rsidRDefault="00091831">
                    <w:pPr>
                      <w:rPr>
                        <w:b/>
                      </w:rPr>
                    </w:pPr>
                    <w:sdt>
                      <w:sdtPr>
                        <w:rPr>
                          <w:b/>
                        </w:rPr>
                        <w:alias w:val="Title"/>
                        <w:tag w:val=""/>
                        <w:id w:val="808216806"/>
                        <w:showingPlcHdr/>
                        <w:dataBinding w:prefixMappings="xmlns:ns0='http://purl.org/dc/elements/1.1/' xmlns:ns1='http://schemas.openxmlformats.org/package/2006/metadata/core-properties' " w:xpath="/ns1:coreProperties[1]/ns0:title[1]" w:storeItemID="{6C3C8BC8-F283-45AE-878A-BAB7291924A1}"/>
                        <w:text/>
                      </w:sdtPr>
                      <w:sdtEndPr/>
                      <w:sdtContent>
                        <w:r w:rsidR="002B5BCE">
                          <w:rPr>
                            <w:b/>
                          </w:rPr>
                          <w:t xml:space="preserve">     </w:t>
                        </w:r>
                      </w:sdtContent>
                    </w:sdt>
                    <w:r w:rsidR="002B5BCE">
                      <w:rPr>
                        <w:b/>
                      </w:rPr>
                      <w:t xml:space="preserve"> | </w:t>
                    </w:r>
                    <w:r w:rsidR="002B5BCE" w:rsidRPr="00C57352">
                      <w:rPr>
                        <w:rStyle w:val="ECMMText-NormalChar"/>
                      </w:rPr>
                      <w:t>Date Reviewed</w:t>
                    </w:r>
                    <w:r w:rsidR="002B5BCE">
                      <w:rPr>
                        <w:rStyle w:val="ECMMText-NormalChar"/>
                      </w:rPr>
                      <w:t xml:space="preserve"> </w:t>
                    </w:r>
                    <w:r w:rsidR="002B5BCE">
                      <w:rPr>
                        <w:rStyle w:val="ECMMText-NormalChar"/>
                      </w:rPr>
                      <w:fldChar w:fldCharType="begin"/>
                    </w:r>
                    <w:r w:rsidR="002B5BCE">
                      <w:rPr>
                        <w:rStyle w:val="ECMMText-NormalChar"/>
                      </w:rPr>
                      <w:instrText xml:space="preserve"> DATE \@ "MMMM yy" </w:instrText>
                    </w:r>
                    <w:r w:rsidR="002B5BCE">
                      <w:rPr>
                        <w:rStyle w:val="ECMMText-NormalChar"/>
                      </w:rPr>
                      <w:fldChar w:fldCharType="separate"/>
                    </w:r>
                    <w:r>
                      <w:rPr>
                        <w:rStyle w:val="ECMMText-NormalChar"/>
                        <w:noProof/>
                      </w:rPr>
                      <w:t>February 25</w:t>
                    </w:r>
                    <w:r w:rsidR="002B5BCE">
                      <w:rPr>
                        <w:rStyle w:val="ECMMText-NormalChar"/>
                      </w:rPr>
                      <w:fldChar w:fldCharType="end"/>
                    </w:r>
                  </w:p>
                  <w:p w14:paraId="5F0EC907" w14:textId="47832855" w:rsidR="002B5BCE" w:rsidRDefault="002B5BCE" w:rsidP="002355C0">
                    <w:pPr>
                      <w:pStyle w:val="ECMMHeader"/>
                    </w:pPr>
                    <w:r>
                      <w:t xml:space="preserve">© </w:t>
                    </w:r>
                    <w:r>
                      <w:fldChar w:fldCharType="begin"/>
                    </w:r>
                    <w:r>
                      <w:instrText xml:space="preserve"> DATE  \@ "yyyy"  \* MERGEFORMAT </w:instrText>
                    </w:r>
                    <w:r>
                      <w:fldChar w:fldCharType="separate"/>
                    </w:r>
                    <w:r w:rsidR="00091831">
                      <w:t>2025</w:t>
                    </w:r>
                    <w:r>
                      <w:fldChar w:fldCharType="end"/>
                    </w:r>
                    <w:r>
                      <w:t xml:space="preserve"> Early Learning Association Australia | Telephone 03 9489 3500</w:t>
                    </w:r>
                  </w:p>
                  <w:p w14:paraId="5542FDC7" w14:textId="77777777" w:rsidR="002B5BCE" w:rsidRPr="00F359D9" w:rsidRDefault="002B5BCE" w:rsidP="002355C0">
                    <w:pPr>
                      <w:pStyle w:val="ECMMHeader"/>
                    </w:pPr>
                    <w:r>
                      <w:t xml:space="preserve">Email </w:t>
                    </w:r>
                    <w:hyperlink r:id="rId2" w:history="1">
                      <w:r w:rsidRPr="00015A4C">
                        <w:rPr>
                          <w:rStyle w:val="CommentReference"/>
                        </w:rPr>
                        <w:t>membersolutions@elaa.org.au</w:t>
                      </w:r>
                    </w:hyperlink>
                  </w:p>
                </w:txbxContent>
              </v:textbox>
              <w10:wrap type="tight" anchory="margin"/>
              <w10:anchorlock/>
            </v:shape>
          </w:pict>
        </mc:Fallback>
      </mc:AlternateContent>
    </w:r>
    <w:r w:rsidRPr="007C4430">
      <w:rPr>
        <w:rFonts w:ascii="Lato" w:hAnsi="Lato"/>
        <w:noProof/>
        <w:szCs w:val="16"/>
      </w:rPr>
      <w:drawing>
        <wp:anchor distT="0" distB="0" distL="114300" distR="114300" simplePos="0" relativeHeight="251658254" behindDoc="1" locked="1" layoutInCell="1" allowOverlap="1" wp14:anchorId="776E2902" wp14:editId="582833E0">
          <wp:simplePos x="0" y="0"/>
          <wp:positionH relativeFrom="margin">
            <wp:posOffset>4857115</wp:posOffset>
          </wp:positionH>
          <wp:positionV relativeFrom="page">
            <wp:posOffset>9965055</wp:posOffset>
          </wp:positionV>
          <wp:extent cx="1587500" cy="532765"/>
          <wp:effectExtent l="0" t="0" r="0" b="0"/>
          <wp:wrapNone/>
          <wp:docPr id="1733056052" name="Picture 1733056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1587500" cy="53276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48B16DB3" w14:textId="32E91FE2" w:rsidR="002B5BCE" w:rsidRDefault="00525AED" w:rsidP="002355C0">
    <w:pPr>
      <w:pStyle w:val="Footer"/>
    </w:pPr>
    <w:r w:rsidRPr="00CC0E3B">
      <w:rPr>
        <w:rFonts w:eastAsia="Calibri" w:cs="Times New Roman"/>
        <w:noProof/>
      </w:rPr>
      <mc:AlternateContent>
        <mc:Choice Requires="wps">
          <w:drawing>
            <wp:anchor distT="0" distB="0" distL="114300" distR="114300" simplePos="0" relativeHeight="251658267" behindDoc="0" locked="0" layoutInCell="1" allowOverlap="1" wp14:anchorId="75EAAF68" wp14:editId="2FD714CF">
              <wp:simplePos x="0" y="0"/>
              <wp:positionH relativeFrom="margin">
                <wp:posOffset>1504950</wp:posOffset>
              </wp:positionH>
              <wp:positionV relativeFrom="paragraph">
                <wp:posOffset>264795</wp:posOffset>
              </wp:positionV>
              <wp:extent cx="3086100" cy="200025"/>
              <wp:effectExtent l="0" t="0" r="0" b="1270"/>
              <wp:wrapNone/>
              <wp:docPr id="2064451972"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393615E4" w14:textId="77777777" w:rsidR="00525AED" w:rsidRDefault="00525AED" w:rsidP="00525AED">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EAAF68" id="Text Box 1" o:spid="_x0000_s1037" type="#_x0000_t202" style="position:absolute;margin-left:118.5pt;margin-top:20.85pt;width:243pt;height:15.75pt;z-index:25165826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" stroked="f">
              <v:textbox style="mso-fit-shape-to-text:t">
                <w:txbxContent>
                  <w:p w14:paraId="393615E4" w14:textId="77777777" w:rsidR="00525AED" w:rsidRDefault="00525AED" w:rsidP="00525AED">
                    <w:r w:rsidRPr="00024059">
                      <w:t>Sourced from Early Learning Association Australia</w:t>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E6AF2" w14:textId="786C5CD2" w:rsidR="002B5BCE" w:rsidRDefault="002B5BCE" w:rsidP="002355C0">
    <w:pPr>
      <w:pStyle w:val="Footer"/>
    </w:pPr>
    <w:r w:rsidRPr="007C4430">
      <w:rPr>
        <w:rFonts w:ascii="Lato" w:hAnsi="Lato"/>
        <w:noProof/>
        <w:szCs w:val="16"/>
      </w:rPr>
      <w:drawing>
        <wp:anchor distT="0" distB="0" distL="114300" distR="114300" simplePos="0" relativeHeight="251658252" behindDoc="1" locked="1" layoutInCell="1" allowOverlap="1" wp14:anchorId="2C53E7F5" wp14:editId="7031D175">
          <wp:simplePos x="0" y="0"/>
          <wp:positionH relativeFrom="margin">
            <wp:posOffset>11770995</wp:posOffset>
          </wp:positionH>
          <wp:positionV relativeFrom="page">
            <wp:posOffset>10001885</wp:posOffset>
          </wp:positionV>
          <wp:extent cx="1587500" cy="532765"/>
          <wp:effectExtent l="0" t="0" r="0" b="0"/>
          <wp:wrapNone/>
          <wp:docPr id="1586307621" name="Picture 158630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587500" cy="53276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01F99E7C" w14:textId="77777777" w:rsidR="002B5BCE" w:rsidRDefault="002B5BCE" w:rsidP="002355C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DBF0B" w14:textId="576FF68D" w:rsidR="000A749C" w:rsidRDefault="000A749C" w:rsidP="002355C0">
    <w:pPr>
      <w:pStyle w:val="Footer"/>
    </w:pPr>
    <w:r w:rsidRPr="007C4430">
      <w:rPr>
        <w:rFonts w:ascii="Lato" w:hAnsi="Lato"/>
        <w:noProof/>
        <w:szCs w:val="16"/>
      </w:rPr>
      <w:drawing>
        <wp:anchor distT="0" distB="0" distL="114300" distR="114300" simplePos="0" relativeHeight="251658250" behindDoc="1" locked="1" layoutInCell="1" allowOverlap="1" wp14:anchorId="404EABE0" wp14:editId="5ACAF102">
          <wp:simplePos x="0" y="0"/>
          <wp:positionH relativeFrom="margin">
            <wp:posOffset>4857115</wp:posOffset>
          </wp:positionH>
          <wp:positionV relativeFrom="page">
            <wp:posOffset>9965055</wp:posOffset>
          </wp:positionV>
          <wp:extent cx="1587500" cy="532765"/>
          <wp:effectExtent l="0" t="0" r="0" b="0"/>
          <wp:wrapNone/>
          <wp:docPr id="503662518" name="Picture 50366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587500" cy="53276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3F46F0C6" w14:textId="7D525670" w:rsidR="000A749C" w:rsidRDefault="00525AED" w:rsidP="002355C0">
    <w:pPr>
      <w:pStyle w:val="Footer"/>
    </w:pPr>
    <w:r w:rsidRPr="00CC0E3B">
      <w:rPr>
        <w:rFonts w:eastAsia="Calibri" w:cs="Times New Roman"/>
        <w:noProof/>
      </w:rPr>
      <mc:AlternateContent>
        <mc:Choice Requires="wps">
          <w:drawing>
            <wp:anchor distT="0" distB="0" distL="114300" distR="114300" simplePos="0" relativeHeight="251658268" behindDoc="0" locked="0" layoutInCell="1" allowOverlap="1" wp14:anchorId="6614D851" wp14:editId="344396EF">
              <wp:simplePos x="0" y="0"/>
              <wp:positionH relativeFrom="margin">
                <wp:posOffset>1428750</wp:posOffset>
              </wp:positionH>
              <wp:positionV relativeFrom="paragraph">
                <wp:posOffset>264795</wp:posOffset>
              </wp:positionV>
              <wp:extent cx="3086100" cy="200025"/>
              <wp:effectExtent l="0" t="0" r="0" b="1270"/>
              <wp:wrapNone/>
              <wp:docPr id="240222885"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423D685F" w14:textId="77777777" w:rsidR="00525AED" w:rsidRDefault="00525AED" w:rsidP="00525AED">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614D851" id="_x0000_t202" coordsize="21600,21600" o:spt="202" path="m,l,21600r21600,l21600,xe">
              <v:stroke joinstyle="miter"/>
              <v:path gradientshapeok="t" o:connecttype="rect"/>
            </v:shapetype>
            <v:shape id="_x0000_s1039" type="#_x0000_t202" style="position:absolute;margin-left:112.5pt;margin-top:20.85pt;width:243pt;height:15.75pt;z-index:2516582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" stroked="f">
              <v:textbox style="mso-fit-shape-to-text:t">
                <w:txbxContent>
                  <w:p w14:paraId="423D685F" w14:textId="77777777" w:rsidR="00525AED" w:rsidRDefault="00525AED" w:rsidP="00525AED">
                    <w:r w:rsidRPr="00024059">
                      <w:t>Sourced from Early Learning Association Australia</w:t>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6C1A" w14:textId="00680704" w:rsidR="00F73ECB" w:rsidRDefault="00F73ECB" w:rsidP="002355C0">
    <w:pPr>
      <w:pStyle w:val="Footer"/>
    </w:pPr>
    <w:r w:rsidRPr="007C4430">
      <w:rPr>
        <w:rFonts w:ascii="Lato" w:hAnsi="Lato"/>
        <w:noProof/>
        <w:szCs w:val="16"/>
      </w:rPr>
      <w:drawing>
        <wp:anchor distT="0" distB="0" distL="114300" distR="114300" simplePos="0" relativeHeight="251658262" behindDoc="1" locked="1" layoutInCell="1" allowOverlap="1" wp14:anchorId="554D8561" wp14:editId="31E1C9D8">
          <wp:simplePos x="0" y="0"/>
          <wp:positionH relativeFrom="margin">
            <wp:align>right</wp:align>
          </wp:positionH>
          <wp:positionV relativeFrom="page">
            <wp:posOffset>9955530</wp:posOffset>
          </wp:positionV>
          <wp:extent cx="1587600" cy="532800"/>
          <wp:effectExtent l="0" t="0" r="0" b="0"/>
          <wp:wrapNone/>
          <wp:docPr id="874661103" name="Picture 87466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587600" cy="53280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38EBE867" w14:textId="77777777" w:rsidR="00F73ECB" w:rsidRDefault="00F73ECB">
    <w:pPr>
      <w:pStyle w:val="Footer"/>
    </w:pPr>
    <w:r w:rsidRPr="00CC0E3B">
      <w:rPr>
        <w:rFonts w:eastAsia="Calibri" w:cs="Times New Roman"/>
        <w:noProof/>
      </w:rPr>
      <mc:AlternateContent>
        <mc:Choice Requires="wps">
          <w:drawing>
            <wp:anchor distT="0" distB="0" distL="114300" distR="114300" simplePos="0" relativeHeight="251658260" behindDoc="0" locked="0" layoutInCell="1" allowOverlap="1" wp14:anchorId="74645934" wp14:editId="48BF0E2F">
              <wp:simplePos x="0" y="0"/>
              <wp:positionH relativeFrom="margin">
                <wp:align>center</wp:align>
              </wp:positionH>
              <wp:positionV relativeFrom="paragraph">
                <wp:posOffset>222649</wp:posOffset>
              </wp:positionV>
              <wp:extent cx="3086100" cy="200025"/>
              <wp:effectExtent l="0" t="0" r="0" b="1270"/>
              <wp:wrapNone/>
              <wp:docPr id="141655446"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0AEB658B" w14:textId="77777777" w:rsidR="00F73ECB" w:rsidRDefault="00F73ECB" w:rsidP="002355C0">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4645934" id="_x0000_t202" coordsize="21600,21600" o:spt="202" path="m,l,21600r21600,l21600,xe">
              <v:stroke joinstyle="miter"/>
              <v:path gradientshapeok="t" o:connecttype="rect"/>
            </v:shapetype>
            <v:shape id="_x0000_s1040" type="#_x0000_t202" style="position:absolute;margin-left:0;margin-top:17.55pt;width:243pt;height:15.75pt;z-index:2516582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" stroked="f">
              <v:textbox style="mso-fit-shape-to-text:t">
                <w:txbxContent>
                  <w:p w14:paraId="0AEB658B" w14:textId="77777777" w:rsidR="00F73ECB" w:rsidRDefault="00F73ECB" w:rsidP="002355C0">
                    <w:r w:rsidRPr="00024059">
                      <w:t>Sourced from Early Learning Association Australia</w:t>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2D34E" w14:textId="5310E1CF" w:rsidR="00F73ECB" w:rsidRDefault="00F73ECB" w:rsidP="002355C0">
    <w:pPr>
      <w:pStyle w:val="Footer"/>
    </w:pPr>
    <w:r w:rsidRPr="007C4430">
      <w:rPr>
        <w:rFonts w:ascii="Lato" w:hAnsi="Lato"/>
        <w:noProof/>
        <w:szCs w:val="16"/>
      </w:rPr>
      <w:drawing>
        <wp:anchor distT="0" distB="0" distL="114300" distR="114300" simplePos="0" relativeHeight="251658261" behindDoc="1" locked="1" layoutInCell="1" allowOverlap="1" wp14:anchorId="1CE2C6C1" wp14:editId="49B3ADDF">
          <wp:simplePos x="0" y="0"/>
          <wp:positionH relativeFrom="margin">
            <wp:align>right</wp:align>
          </wp:positionH>
          <wp:positionV relativeFrom="page">
            <wp:posOffset>9987280</wp:posOffset>
          </wp:positionV>
          <wp:extent cx="1587500" cy="5327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587500" cy="53276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Page </w:t>
    </w:r>
    <w:r w:rsidRPr="00F359D9">
      <w:rPr>
        <w:noProof/>
      </w:rPr>
      <w:fldChar w:fldCharType="begin"/>
    </w:r>
    <w:r w:rsidRPr="00F359D9">
      <w:rPr>
        <w:noProof/>
      </w:rPr>
      <w:instrText xml:space="preserve"> PAGE  \* Arabic  \* MERGEFORMAT </w:instrText>
    </w:r>
    <w:r w:rsidRPr="00F359D9">
      <w:rPr>
        <w:noProof/>
      </w:rPr>
      <w:fldChar w:fldCharType="separate"/>
    </w:r>
    <w:r w:rsidRPr="00F359D9">
      <w:rPr>
        <w:noProof/>
      </w:rPr>
      <w:t>1</w:t>
    </w:r>
    <w:r w:rsidRPr="00F359D9">
      <w:rPr>
        <w:noProof/>
      </w:rPr>
      <w:fldChar w:fldCharType="end"/>
    </w:r>
    <w:r>
      <w:rPr>
        <w:noProof/>
      </w:rPr>
      <w:t xml:space="preserve"> of </w:t>
    </w:r>
    <w:r w:rsidRPr="00F359D9">
      <w:rPr>
        <w:noProof/>
      </w:rPr>
      <w:fldChar w:fldCharType="begin"/>
    </w:r>
    <w:r w:rsidRPr="00F359D9">
      <w:rPr>
        <w:noProof/>
      </w:rPr>
      <w:instrText xml:space="preserve"> NUMPAGES  \* Arabic  \* MERGEFORMAT </w:instrText>
    </w:r>
    <w:r w:rsidRPr="00F359D9">
      <w:rPr>
        <w:noProof/>
      </w:rPr>
      <w:fldChar w:fldCharType="separate"/>
    </w:r>
    <w:r w:rsidRPr="00F359D9">
      <w:rPr>
        <w:noProof/>
      </w:rPr>
      <w:t>2</w:t>
    </w:r>
    <w:r w:rsidRPr="00F359D9">
      <w:rPr>
        <w:noProof/>
      </w:rPr>
      <w:fldChar w:fldCharType="end"/>
    </w:r>
  </w:p>
  <w:p w14:paraId="6C515729" w14:textId="77777777" w:rsidR="00F73ECB" w:rsidRDefault="00F73ECB">
    <w:pPr>
      <w:pStyle w:val="Footer"/>
    </w:pPr>
    <w:r w:rsidRPr="00CC0E3B">
      <w:rPr>
        <w:rFonts w:eastAsia="Calibri" w:cs="Times New Roman"/>
        <w:noProof/>
      </w:rPr>
      <mc:AlternateContent>
        <mc:Choice Requires="wps">
          <w:drawing>
            <wp:anchor distT="0" distB="0" distL="114300" distR="114300" simplePos="0" relativeHeight="251658263" behindDoc="0" locked="0" layoutInCell="1" allowOverlap="1" wp14:anchorId="7F563AA3" wp14:editId="2A148E1B">
              <wp:simplePos x="0" y="0"/>
              <wp:positionH relativeFrom="margin">
                <wp:align>center</wp:align>
              </wp:positionH>
              <wp:positionV relativeFrom="paragraph">
                <wp:posOffset>254547</wp:posOffset>
              </wp:positionV>
              <wp:extent cx="3086100" cy="200025"/>
              <wp:effectExtent l="0" t="0" r="0" b="1270"/>
              <wp:wrapNone/>
              <wp:docPr id="684641825" name="Text Box 1"/>
              <wp:cNvGraphicFramePr/>
              <a:graphic xmlns:a="http://schemas.openxmlformats.org/drawingml/2006/main">
                <a:graphicData uri="http://schemas.microsoft.com/office/word/2010/wordprocessingShape">
                  <wps:wsp>
                    <wps:cNvSpPr txBox="1"/>
                    <wps:spPr bwMode="auto">
                      <a:xfrm>
                        <a:off x="0" y="0"/>
                        <a:ext cx="3086100" cy="200025"/>
                      </a:xfrm>
                      <a:prstGeom prst="rect">
                        <a:avLst/>
                      </a:prstGeom>
                      <a:solidFill>
                        <a:srgbClr val="FFFFFF"/>
                      </a:solidFill>
                      <a:ln w="9525">
                        <a:noFill/>
                        <a:miter lim="800000"/>
                        <a:headEnd/>
                        <a:tailEnd/>
                      </a:ln>
                    </wps:spPr>
                    <wps:txbx>
                      <w:txbxContent>
                        <w:p w14:paraId="59AE4897" w14:textId="77777777" w:rsidR="00F73ECB" w:rsidRDefault="00F73ECB" w:rsidP="002355C0">
                          <w:r w:rsidRPr="00024059">
                            <w:t>Sourced from Early Learning Association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F563AA3" id="_x0000_t202" coordsize="21600,21600" o:spt="202" path="m,l,21600r21600,l21600,xe">
              <v:stroke joinstyle="miter"/>
              <v:path gradientshapeok="t" o:connecttype="rect"/>
            </v:shapetype>
            <v:shape id="_x0000_s1041" type="#_x0000_t202" style="position:absolute;margin-left:0;margin-top:20.05pt;width:243pt;height:15.75pt;z-index:25165826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" stroked="f">
              <v:textbox style="mso-fit-shape-to-text:t">
                <w:txbxContent>
                  <w:p w14:paraId="59AE4897" w14:textId="77777777" w:rsidR="00F73ECB" w:rsidRDefault="00F73ECB" w:rsidP="002355C0">
                    <w:r w:rsidRPr="00024059">
                      <w:t>Sourced from Early Learning Association Australia</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FFFBB" w14:textId="25AFFF74" w:rsidR="006A0ECE" w:rsidRDefault="001E5292">
    <w:pPr>
      <w:pStyle w:val="Footer"/>
    </w:pPr>
    <w:r>
      <w:rPr>
        <w:noProof/>
      </w:rPr>
      <w:drawing>
        <wp:anchor distT="0" distB="0" distL="114300" distR="114300" simplePos="0" relativeHeight="251658240" behindDoc="0" locked="0" layoutInCell="1" allowOverlap="1" wp14:anchorId="7ADC667A" wp14:editId="0CDD6D1F">
          <wp:simplePos x="0" y="0"/>
          <wp:positionH relativeFrom="column">
            <wp:posOffset>4949825</wp:posOffset>
          </wp:positionH>
          <wp:positionV relativeFrom="paragraph">
            <wp:posOffset>-234315</wp:posOffset>
          </wp:positionV>
          <wp:extent cx="1497965" cy="590550"/>
          <wp:effectExtent l="0" t="0" r="0" b="0"/>
          <wp:wrapNone/>
          <wp:docPr id="275945255" name="Picture 27594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796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EE441" w14:textId="776E98E7" w:rsidR="00401E74" w:rsidRPr="002355C0" w:rsidRDefault="002355C0" w:rsidP="002355C0">
    <w:pPr>
      <w:widowControl/>
      <w:autoSpaceDE/>
      <w:autoSpaceDN/>
      <w:spacing w:after="120" w:line="276" w:lineRule="auto"/>
      <w:ind w:left="-426" w:right="-240"/>
      <w:rPr>
        <w:rFonts w:ascii="Calibri" w:eastAsia="Calibri" w:hAnsi="Calibri" w:cs="Times New Roman"/>
        <w:color w:val="4D4D4D"/>
        <w:szCs w:val="20"/>
        <w:lang w:val="en-AU"/>
      </w:rPr>
    </w:pPr>
    <w:r w:rsidRPr="002355C0">
      <w:rPr>
        <w:rFonts w:ascii="Calibri" w:eastAsia="Calibri" w:hAnsi="Calibri" w:cs="Times New Roman"/>
        <w:color w:val="4D4D4D"/>
        <w:szCs w:val="20"/>
        <w:lang w:val="en-AU"/>
      </w:rPr>
      <w:t>Level 7, 222 Exhibition St, Melbourne VIC 3000</w:t>
    </w:r>
    <w:r w:rsidRPr="002355C0">
      <w:rPr>
        <w:rFonts w:ascii="Calibri" w:eastAsia="Calibri" w:hAnsi="Calibri" w:cs="Times New Roman"/>
        <w:color w:val="4D4D4D"/>
        <w:szCs w:val="20"/>
        <w:lang w:val="en-AU"/>
      </w:rPr>
      <w:tab/>
    </w:r>
    <w:r w:rsidRPr="002355C0">
      <w:rPr>
        <w:rFonts w:ascii="Calibri" w:eastAsia="Calibri" w:hAnsi="Calibri" w:cs="Times New Roman"/>
        <w:color w:val="4D4D4D"/>
        <w:szCs w:val="20"/>
        <w:lang w:val="en-AU"/>
      </w:rPr>
      <w:tab/>
    </w:r>
    <w:r w:rsidRPr="002355C0">
      <w:rPr>
        <w:rFonts w:ascii="Calibri" w:eastAsia="Calibri" w:hAnsi="Calibri" w:cs="Times New Roman"/>
        <w:color w:val="4D4D4D"/>
        <w:szCs w:val="20"/>
        <w:lang w:val="en-AU"/>
      </w:rPr>
      <w:tab/>
    </w:r>
    <w:r w:rsidRPr="002355C0">
      <w:rPr>
        <w:rFonts w:ascii="Calibri" w:eastAsia="Calibri" w:hAnsi="Calibri" w:cs="Times New Roman"/>
        <w:color w:val="4D4D4D"/>
        <w:szCs w:val="20"/>
        <w:lang w:val="en-AU"/>
      </w:rPr>
      <w:tab/>
    </w:r>
    <w:r w:rsidRPr="002355C0">
      <w:rPr>
        <w:rFonts w:ascii="Calibri" w:eastAsia="Calibri" w:hAnsi="Calibri" w:cs="Times New Roman"/>
        <w:color w:val="4D4D4D"/>
        <w:szCs w:val="20"/>
        <w:lang w:val="en-AU"/>
      </w:rPr>
      <w:tab/>
    </w:r>
    <w:r w:rsidRPr="002355C0">
      <w:rPr>
        <w:rFonts w:ascii="Calibri" w:eastAsia="Calibri" w:hAnsi="Calibri" w:cs="Times New Roman"/>
        <w:color w:val="4D4D4D"/>
        <w:szCs w:val="20"/>
        <w:lang w:val="en-AU"/>
      </w:rPr>
      <w:tab/>
    </w:r>
    <w:r w:rsidRPr="002355C0">
      <w:rPr>
        <w:rFonts w:ascii="Calibri" w:eastAsia="Calibri" w:hAnsi="Calibri" w:cs="Times New Roman"/>
        <w:color w:val="4D4D4D"/>
        <w:szCs w:val="20"/>
        <w:lang w:val="en-AU"/>
      </w:rPr>
      <w:tab/>
    </w:r>
    <w:r w:rsidRPr="002355C0">
      <w:rPr>
        <w:rFonts w:ascii="Calibri" w:eastAsia="Calibri" w:hAnsi="Calibri" w:cs="Times New Roman"/>
        <w:color w:val="4D4D4D"/>
        <w:szCs w:val="20"/>
        <w:lang w:val="en-AU"/>
      </w:rPr>
      <w:tab/>
    </w:r>
    <w:r w:rsidRPr="002355C0">
      <w:rPr>
        <w:rFonts w:ascii="Calibri" w:eastAsia="Calibri" w:hAnsi="Calibri" w:cs="Times New Roman"/>
        <w:color w:val="4D4D4D"/>
        <w:szCs w:val="20"/>
        <w:lang w:val="en-AU"/>
      </w:rPr>
      <w:tab/>
    </w:r>
    <w:r w:rsidRPr="002355C0">
      <w:rPr>
        <w:rFonts w:ascii="Corbel" w:eastAsia="Calibri" w:hAnsi="Corbel" w:cs="Times New Roman"/>
        <w:sz w:val="22"/>
        <w:lang w:val="en-AU"/>
      </w:rPr>
      <w:fldChar w:fldCharType="begin"/>
    </w:r>
    <w:r w:rsidRPr="002355C0">
      <w:rPr>
        <w:rFonts w:ascii="Corbel" w:eastAsia="Calibri" w:hAnsi="Corbel" w:cs="Times New Roman"/>
        <w:sz w:val="22"/>
        <w:lang w:val="en-AU"/>
      </w:rPr>
      <w:instrText xml:space="preserve"> PAGE   \* MERGEFORMAT </w:instrText>
    </w:r>
    <w:r w:rsidRPr="002355C0">
      <w:rPr>
        <w:rFonts w:ascii="Corbel" w:eastAsia="Calibri" w:hAnsi="Corbel" w:cs="Times New Roman"/>
        <w:sz w:val="22"/>
        <w:lang w:val="en-AU"/>
      </w:rPr>
      <w:fldChar w:fldCharType="separate"/>
    </w:r>
    <w:r w:rsidRPr="002355C0">
      <w:rPr>
        <w:rFonts w:ascii="Corbel" w:eastAsia="Calibri" w:hAnsi="Corbel" w:cs="Times New Roman"/>
        <w:sz w:val="22"/>
        <w:lang w:val="en-AU"/>
      </w:rPr>
      <w:t>1</w:t>
    </w:r>
    <w:r w:rsidRPr="002355C0">
      <w:rPr>
        <w:rFonts w:ascii="Corbel" w:eastAsia="Calibri" w:hAnsi="Corbel" w:cs="Times New Roman"/>
        <w:noProof/>
        <w:sz w:val="22"/>
        <w:lang w:val="en-AU"/>
      </w:rPr>
      <w:fldChar w:fldCharType="end"/>
    </w:r>
    <w:r w:rsidRPr="002355C0">
      <w:rPr>
        <w:rFonts w:ascii="Calibri" w:eastAsia="Calibri" w:hAnsi="Calibri" w:cs="Times New Roman"/>
        <w:color w:val="4D4D4D"/>
        <w:szCs w:val="20"/>
        <w:lang w:val="en-AU"/>
      </w:rPr>
      <w:br/>
      <w:t>(03) 9489 3500 I elaa@elaa.org.au I www.elaa.org.au</w:t>
    </w:r>
    <w:r w:rsidRPr="002355C0">
      <w:rPr>
        <w:rFonts w:ascii="Calibri" w:eastAsia="Calibri" w:hAnsi="Calibri" w:cs="Times New Roman"/>
        <w:sz w:val="22"/>
        <w:lang w:val="en-AU"/>
      </w:rPr>
      <w:br/>
    </w:r>
    <w:r w:rsidRPr="002355C0">
      <w:rPr>
        <w:rFonts w:ascii="Calibri" w:eastAsia="Calibri" w:hAnsi="Calibri" w:cs="Times New Roman"/>
        <w:b/>
        <w:color w:val="5F497A"/>
        <w:szCs w:val="20"/>
        <w:lang w:val="en-AU"/>
      </w:rPr>
      <w:t>Early Learning Association Australia Inc</w:t>
    </w:r>
    <w:r w:rsidRPr="002355C0">
      <w:rPr>
        <w:rFonts w:ascii="Calibri" w:eastAsia="Calibri" w:hAnsi="Calibri" w:cs="Times New Roman"/>
        <w:color w:val="5F5F5F"/>
        <w:szCs w:val="20"/>
        <w:lang w:val="en-AU"/>
      </w:rPr>
      <w:t xml:space="preserve"> </w:t>
    </w:r>
    <w:r w:rsidRPr="002355C0">
      <w:rPr>
        <w:rFonts w:ascii="Calibri" w:eastAsia="Calibri" w:hAnsi="Calibri" w:cs="Times New Roman"/>
        <w:color w:val="4D4D4D"/>
        <w:szCs w:val="20"/>
        <w:lang w:val="en-AU"/>
      </w:rPr>
      <w:t>(ABN 39 058 205 158) Reg No A0024070C (Formerly Kindergarten Parents Victoria)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FCD88" w14:textId="77777777" w:rsidR="00004522" w:rsidRDefault="000045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254A7" w14:textId="77777777" w:rsidR="00004522" w:rsidRDefault="00004522">
    <w:pPr>
      <w:pStyle w:val="Footer"/>
    </w:pPr>
    <w:r>
      <w:rPr>
        <w:noProof/>
      </w:rPr>
      <w:drawing>
        <wp:anchor distT="0" distB="0" distL="114300" distR="114300" simplePos="0" relativeHeight="251658242" behindDoc="0" locked="0" layoutInCell="1" allowOverlap="1" wp14:anchorId="4F6B52AC" wp14:editId="634F62AE">
          <wp:simplePos x="0" y="0"/>
          <wp:positionH relativeFrom="column">
            <wp:posOffset>4946015</wp:posOffset>
          </wp:positionH>
          <wp:positionV relativeFrom="paragraph">
            <wp:posOffset>-250190</wp:posOffset>
          </wp:positionV>
          <wp:extent cx="1497525" cy="590400"/>
          <wp:effectExtent l="0" t="0" r="7620" b="635"/>
          <wp:wrapNone/>
          <wp:docPr id="273099439" name="Picture 273099439"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971928" name="Picture 1"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97525" cy="590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77A66" w14:textId="77777777" w:rsidR="00004522" w:rsidRDefault="0000452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2A64B" w14:textId="77777777" w:rsidR="006A0ECE" w:rsidRDefault="009B21C0">
    <w:pPr>
      <w:pStyle w:val="Footer"/>
    </w:pPr>
    <w:r>
      <w:rPr>
        <w:noProof/>
      </w:rPr>
      <w:drawing>
        <wp:anchor distT="0" distB="0" distL="114300" distR="114300" simplePos="0" relativeHeight="251658244" behindDoc="0" locked="0" layoutInCell="1" allowOverlap="1" wp14:anchorId="6083BA60" wp14:editId="3891D083">
          <wp:simplePos x="0" y="0"/>
          <wp:positionH relativeFrom="column">
            <wp:posOffset>7547374</wp:posOffset>
          </wp:positionH>
          <wp:positionV relativeFrom="paragraph">
            <wp:posOffset>-24</wp:posOffset>
          </wp:positionV>
          <wp:extent cx="1497724" cy="590478"/>
          <wp:effectExtent l="0" t="0" r="7620" b="635"/>
          <wp:wrapNone/>
          <wp:docPr id="112107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3387" name="Picture 1013803387"/>
                  <pic:cNvPicPr/>
                </pic:nvPicPr>
                <pic:blipFill>
                  <a:blip r:embed="rId1">
                    <a:extLst>
                      <a:ext uri="{28A0092B-C50C-407E-A947-70E740481C1C}">
                        <a14:useLocalDpi xmlns:a14="http://schemas.microsoft.com/office/drawing/2010/main" val="0"/>
                      </a:ext>
                    </a:extLst>
                  </a:blip>
                  <a:stretch>
                    <a:fillRect/>
                  </a:stretch>
                </pic:blipFill>
                <pic:spPr>
                  <a:xfrm>
                    <a:off x="0" y="0"/>
                    <a:ext cx="1497724" cy="590478"/>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8E36A" w14:textId="77777777" w:rsidR="00601035" w:rsidRDefault="0060103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61CE7" w14:textId="77777777" w:rsidR="00601035" w:rsidRDefault="00601035">
    <w:pPr>
      <w:pStyle w:val="Footer"/>
    </w:pPr>
    <w:r>
      <w:rPr>
        <w:noProof/>
      </w:rPr>
      <w:drawing>
        <wp:anchor distT="0" distB="0" distL="114300" distR="114300" simplePos="0" relativeHeight="251658246" behindDoc="0" locked="0" layoutInCell="1" allowOverlap="1" wp14:anchorId="3A6F6B8A" wp14:editId="5F7D4DCB">
          <wp:simplePos x="0" y="0"/>
          <wp:positionH relativeFrom="column">
            <wp:posOffset>4949825</wp:posOffset>
          </wp:positionH>
          <wp:positionV relativeFrom="paragraph">
            <wp:posOffset>-234073</wp:posOffset>
          </wp:positionV>
          <wp:extent cx="1497724" cy="590478"/>
          <wp:effectExtent l="0" t="0" r="7620" b="635"/>
          <wp:wrapNone/>
          <wp:docPr id="101380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03387" name="Picture 1013803387"/>
                  <pic:cNvPicPr/>
                </pic:nvPicPr>
                <pic:blipFill>
                  <a:blip r:embed="rId1">
                    <a:extLst>
                      <a:ext uri="{28A0092B-C50C-407E-A947-70E740481C1C}">
                        <a14:useLocalDpi xmlns:a14="http://schemas.microsoft.com/office/drawing/2010/main" val="0"/>
                      </a:ext>
                    </a:extLst>
                  </a:blip>
                  <a:stretch>
                    <a:fillRect/>
                  </a:stretch>
                </pic:blipFill>
                <pic:spPr>
                  <a:xfrm>
                    <a:off x="0" y="0"/>
                    <a:ext cx="1497724" cy="59047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67C3C" w14:textId="77777777" w:rsidR="00C762CF" w:rsidRDefault="00C762CF" w:rsidP="00106EB7">
      <w:r>
        <w:separator/>
      </w:r>
    </w:p>
  </w:footnote>
  <w:footnote w:type="continuationSeparator" w:id="0">
    <w:p w14:paraId="7A370E0D" w14:textId="77777777" w:rsidR="00C762CF" w:rsidRDefault="00C762CF" w:rsidP="00106EB7">
      <w:r>
        <w:continuationSeparator/>
      </w:r>
    </w:p>
  </w:footnote>
  <w:footnote w:type="continuationNotice" w:id="1">
    <w:p w14:paraId="338A8450" w14:textId="77777777" w:rsidR="00C762CF" w:rsidRDefault="00C762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78C74" w14:textId="77777777" w:rsidR="00401E74" w:rsidRDefault="00401E7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6077" w14:textId="77777777" w:rsidR="00601035" w:rsidRDefault="0060103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18B43" w14:textId="77777777" w:rsidR="002B5BCE" w:rsidRDefault="002B5BCE">
    <w:pPr>
      <w:pStyle w:val="Header"/>
    </w:pPr>
    <w:r>
      <w:rPr>
        <w:noProof/>
      </w:rPr>
      <w:drawing>
        <wp:anchor distT="0" distB="0" distL="114300" distR="114300" simplePos="0" relativeHeight="251658257" behindDoc="1" locked="0" layoutInCell="1" allowOverlap="1" wp14:anchorId="59A57A49" wp14:editId="0E7DA27A">
          <wp:simplePos x="0" y="0"/>
          <wp:positionH relativeFrom="column">
            <wp:posOffset>-658495</wp:posOffset>
          </wp:positionH>
          <wp:positionV relativeFrom="paragraph">
            <wp:posOffset>-180340</wp:posOffset>
          </wp:positionV>
          <wp:extent cx="7605159" cy="766800"/>
          <wp:effectExtent l="0" t="0" r="0" b="0"/>
          <wp:wrapNone/>
          <wp:docPr id="2022981680" name="Picture 202298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0D03E" w14:textId="77777777" w:rsidR="002B5BCE" w:rsidRDefault="002B5BCE">
    <w:pPr>
      <w:pStyle w:val="Header"/>
    </w:pPr>
    <w:r>
      <w:rPr>
        <w:noProof/>
      </w:rPr>
      <mc:AlternateContent>
        <mc:Choice Requires="wps">
          <w:drawing>
            <wp:anchor distT="45720" distB="45720" distL="114300" distR="114300" simplePos="0" relativeHeight="251658249" behindDoc="0" locked="0" layoutInCell="1" allowOverlap="1" wp14:anchorId="195B05D9" wp14:editId="53FC17C5">
              <wp:simplePos x="0" y="0"/>
              <wp:positionH relativeFrom="column">
                <wp:posOffset>-36195</wp:posOffset>
              </wp:positionH>
              <wp:positionV relativeFrom="paragraph">
                <wp:posOffset>307925</wp:posOffset>
              </wp:positionV>
              <wp:extent cx="5038725" cy="1404620"/>
              <wp:effectExtent l="0" t="0" r="9525"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1404620"/>
                      </a:xfrm>
                      <a:prstGeom prst="rect">
                        <a:avLst/>
                      </a:prstGeom>
                      <a:solidFill>
                        <a:srgbClr val="FFFFFF"/>
                      </a:solidFill>
                      <a:ln w="9525">
                        <a:noFill/>
                        <a:miter lim="800000"/>
                        <a:headEnd/>
                        <a:tailEnd/>
                      </a:ln>
                    </wps:spPr>
                    <wps:txbx>
                      <w:txbxContent>
                        <w:p w14:paraId="77CCB2E9" w14:textId="77777777" w:rsidR="002B5BCE" w:rsidRDefault="002B5BCE" w:rsidP="002355C0">
                          <w:pPr>
                            <w:pStyle w:val="TableParagraph"/>
                          </w:pPr>
                          <w:r>
                            <w:t>child safe ENVIRONMENT and Wellbeing</w:t>
                          </w:r>
                        </w:p>
                        <w:p w14:paraId="02F8833E" w14:textId="77777777" w:rsidR="002B5BCE" w:rsidRPr="004B56A8" w:rsidRDefault="002B5BCE" w:rsidP="002355C0">
                          <w:r>
                            <w:t xml:space="preserve">qUALITY AREA 2 | </w:t>
                          </w:r>
                          <w:r>
                            <w:rPr>
                              <w:rFonts w:ascii="Juhl" w:hAnsi="Juhl"/>
                            </w:rPr>
                            <w:t xml:space="preserve">ELAA </w:t>
                          </w:r>
                          <w:r w:rsidRPr="005B6FE5">
                            <w:rPr>
                              <w:rFonts w:ascii="Juhl" w:hAnsi="Juhl"/>
                            </w:rPr>
                            <w:t>version 1.10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95B05D9" id="_x0000_t202" coordsize="21600,21600" o:spt="202" path="m,l,21600r21600,l21600,xe">
              <v:stroke joinstyle="miter"/>
              <v:path gradientshapeok="t" o:connecttype="rect"/>
            </v:shapetype>
            <v:shape id="Text Box 9" o:spid="_x0000_s1038" type="#_x0000_t202" style="position:absolute;margin-left:-2.85pt;margin-top:24.25pt;width:396.7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5iOEwIAAP4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" stroked="f">
              <v:textbox style="mso-fit-shape-to-text:t">
                <w:txbxContent>
                  <w:p w14:paraId="77CCB2E9" w14:textId="77777777" w:rsidR="002B5BCE" w:rsidRDefault="002B5BCE" w:rsidP="002355C0">
                    <w:pPr>
                      <w:pStyle w:val="TableParagraph"/>
                    </w:pPr>
                    <w:r>
                      <w:t>child safe ENVIRONMENT and Wellbeing</w:t>
                    </w:r>
                  </w:p>
                  <w:p w14:paraId="02F8833E" w14:textId="77777777" w:rsidR="002B5BCE" w:rsidRPr="004B56A8" w:rsidRDefault="002B5BCE" w:rsidP="002355C0">
                    <w:r>
                      <w:t xml:space="preserve">qUALITY AREA 2 | </w:t>
                    </w:r>
                    <w:r>
                      <w:rPr>
                        <w:rFonts w:ascii="Juhl" w:hAnsi="Juhl"/>
                      </w:rPr>
                      <w:t xml:space="preserve">ELAA </w:t>
                    </w:r>
                    <w:r w:rsidRPr="005B6FE5">
                      <w:rPr>
                        <w:rFonts w:ascii="Juhl" w:hAnsi="Juhl"/>
                      </w:rPr>
                      <w:t>version 1.10</w:t>
                    </w:r>
                  </w:p>
                </w:txbxContent>
              </v:textbox>
              <w10:wrap type="topAndBottom"/>
            </v:shape>
          </w:pict>
        </mc:Fallback>
      </mc:AlternateContent>
    </w:r>
    <w:r>
      <w:rPr>
        <w:noProof/>
      </w:rPr>
      <w:drawing>
        <wp:anchor distT="0" distB="0" distL="114300" distR="114300" simplePos="0" relativeHeight="251658248" behindDoc="1" locked="0" layoutInCell="1" allowOverlap="1" wp14:anchorId="0928B46A" wp14:editId="799E03CC">
          <wp:simplePos x="0" y="0"/>
          <wp:positionH relativeFrom="column">
            <wp:posOffset>-605790</wp:posOffset>
          </wp:positionH>
          <wp:positionV relativeFrom="paragraph">
            <wp:posOffset>14605</wp:posOffset>
          </wp:positionV>
          <wp:extent cx="7612380" cy="1572895"/>
          <wp:effectExtent l="0" t="0" r="7620" b="0"/>
          <wp:wrapTopAndBottom/>
          <wp:docPr id="1248960904" name="Picture 124896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extLst>
                      <a:ext uri="{28A0092B-C50C-407E-A947-70E740481C1C}">
                        <a14:useLocalDpi xmlns:a14="http://schemas.microsoft.com/office/drawing/2010/main" val="0"/>
                      </a:ext>
                    </a:extLst>
                  </a:blip>
                  <a:stretch>
                    <a:fillRect/>
                  </a:stretch>
                </pic:blipFill>
                <pic:spPr>
                  <a:xfrm>
                    <a:off x="0" y="0"/>
                    <a:ext cx="7612380" cy="1572895"/>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67045" w14:textId="77777777" w:rsidR="002B5BCE" w:rsidRDefault="002B5BCE">
    <w:pPr>
      <w:pStyle w:val="Header"/>
    </w:pPr>
    <w:r>
      <w:rPr>
        <w:noProof/>
      </w:rPr>
      <w:drawing>
        <wp:anchor distT="0" distB="0" distL="114300" distR="114300" simplePos="0" relativeHeight="251658251" behindDoc="1" locked="0" layoutInCell="1" allowOverlap="1" wp14:anchorId="6D1A003F" wp14:editId="19885D76">
          <wp:simplePos x="0" y="0"/>
          <wp:positionH relativeFrom="column">
            <wp:posOffset>2557780</wp:posOffset>
          </wp:positionH>
          <wp:positionV relativeFrom="paragraph">
            <wp:posOffset>30</wp:posOffset>
          </wp:positionV>
          <wp:extent cx="11640642" cy="76581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11640642" cy="76581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A8D4A" w14:textId="77777777" w:rsidR="002B5BCE" w:rsidRDefault="002B5BCE">
    <w:pPr>
      <w:pStyle w:val="Header"/>
    </w:pPr>
    <w:r>
      <w:rPr>
        <w:noProof/>
      </w:rPr>
      <w:drawing>
        <wp:anchor distT="0" distB="0" distL="114300" distR="114300" simplePos="0" relativeHeight="251658259" behindDoc="1" locked="0" layoutInCell="1" allowOverlap="1" wp14:anchorId="1F7632FD" wp14:editId="148ED374">
          <wp:simplePos x="0" y="0"/>
          <wp:positionH relativeFrom="column">
            <wp:posOffset>-511810</wp:posOffset>
          </wp:positionH>
          <wp:positionV relativeFrom="paragraph">
            <wp:posOffset>0</wp:posOffset>
          </wp:positionV>
          <wp:extent cx="7605159" cy="766800"/>
          <wp:effectExtent l="0" t="0" r="0" b="0"/>
          <wp:wrapNone/>
          <wp:docPr id="1469758910" name="Picture 1469758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8DDB8" w14:textId="77777777" w:rsidR="002B5BCE" w:rsidRDefault="002B5BCE">
    <w:pPr>
      <w:pStyle w:val="Header"/>
    </w:pPr>
    <w:r>
      <w:rPr>
        <w:noProof/>
      </w:rPr>
      <w:drawing>
        <wp:anchor distT="0" distB="0" distL="114300" distR="114300" simplePos="0" relativeHeight="251658258" behindDoc="1" locked="0" layoutInCell="1" allowOverlap="1" wp14:anchorId="4652BDD1" wp14:editId="6F48C900">
          <wp:simplePos x="0" y="0"/>
          <wp:positionH relativeFrom="column">
            <wp:posOffset>-930910</wp:posOffset>
          </wp:positionH>
          <wp:positionV relativeFrom="paragraph">
            <wp:posOffset>0</wp:posOffset>
          </wp:positionV>
          <wp:extent cx="15507335" cy="765780"/>
          <wp:effectExtent l="0" t="0" r="0" b="0"/>
          <wp:wrapNone/>
          <wp:docPr id="1762388575" name="Picture 1762388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15717700" cy="776168"/>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30E84" w14:textId="77777777" w:rsidR="002B5BCE" w:rsidRDefault="002B5BCE">
    <w:pPr>
      <w:pStyle w:val="Header"/>
    </w:pPr>
    <w:r>
      <w:rPr>
        <w:noProof/>
      </w:rPr>
      <w:drawing>
        <wp:anchor distT="0" distB="0" distL="114300" distR="114300" simplePos="0" relativeHeight="251658256" behindDoc="1" locked="0" layoutInCell="1" allowOverlap="1" wp14:anchorId="5653E92E" wp14:editId="6C255E01">
          <wp:simplePos x="0" y="0"/>
          <wp:positionH relativeFrom="column">
            <wp:posOffset>-1611630</wp:posOffset>
          </wp:positionH>
          <wp:positionV relativeFrom="paragraph">
            <wp:posOffset>20320</wp:posOffset>
          </wp:positionV>
          <wp:extent cx="11640642" cy="765810"/>
          <wp:effectExtent l="0" t="0" r="0" b="0"/>
          <wp:wrapNone/>
          <wp:docPr id="224537769" name="Picture 22453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11640642" cy="765810"/>
                  </a:xfrm>
                  <a:prstGeom prst="rect">
                    <a:avLst/>
                  </a:prstGeom>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1C8D1" w14:textId="77777777" w:rsidR="000A749C" w:rsidRDefault="000A749C">
    <w:pPr>
      <w:pStyle w:val="Header"/>
    </w:pPr>
    <w:r>
      <w:rPr>
        <w:noProof/>
      </w:rPr>
      <w:drawing>
        <wp:anchor distT="0" distB="0" distL="114300" distR="114300" simplePos="0" relativeHeight="251658247" behindDoc="1" locked="0" layoutInCell="1" allowOverlap="1" wp14:anchorId="64C7948F" wp14:editId="579B1F7E">
          <wp:simplePos x="0" y="0"/>
          <wp:positionH relativeFrom="column">
            <wp:posOffset>-581025</wp:posOffset>
          </wp:positionH>
          <wp:positionV relativeFrom="paragraph">
            <wp:posOffset>0</wp:posOffset>
          </wp:positionV>
          <wp:extent cx="7605159" cy="766800"/>
          <wp:effectExtent l="0" t="0" r="0" b="0"/>
          <wp:wrapNone/>
          <wp:docPr id="874290939" name="Picture 874290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609E" w14:textId="77777777" w:rsidR="00F73ECB" w:rsidRDefault="00F73ECB">
    <w:pPr>
      <w:pStyle w:val="Header"/>
    </w:pPr>
    <w:r>
      <w:rPr>
        <w:noProof/>
      </w:rPr>
      <w:drawing>
        <wp:anchor distT="0" distB="0" distL="114300" distR="114300" simplePos="0" relativeHeight="251658264" behindDoc="1" locked="0" layoutInCell="1" allowOverlap="1" wp14:anchorId="3C578168" wp14:editId="040C5970">
          <wp:simplePos x="0" y="0"/>
          <wp:positionH relativeFrom="column">
            <wp:posOffset>-511810</wp:posOffset>
          </wp:positionH>
          <wp:positionV relativeFrom="paragraph">
            <wp:posOffset>0</wp:posOffset>
          </wp:positionV>
          <wp:extent cx="7605159" cy="766800"/>
          <wp:effectExtent l="0" t="0" r="0" b="0"/>
          <wp:wrapNone/>
          <wp:docPr id="877089257" name="Picture 87708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81BF" w14:textId="6F2BC9E5" w:rsidR="00F73ECB" w:rsidRDefault="002828B8">
    <w:pPr>
      <w:pStyle w:val="Header"/>
    </w:pPr>
    <w:r>
      <w:rPr>
        <w:noProof/>
      </w:rPr>
      <w:drawing>
        <wp:anchor distT="0" distB="0" distL="114300" distR="114300" simplePos="0" relativeHeight="251658266" behindDoc="1" locked="0" layoutInCell="1" allowOverlap="1" wp14:anchorId="7DED544B" wp14:editId="6F0026CD">
          <wp:simplePos x="0" y="0"/>
          <wp:positionH relativeFrom="column">
            <wp:posOffset>-590550</wp:posOffset>
          </wp:positionH>
          <wp:positionV relativeFrom="paragraph">
            <wp:posOffset>0</wp:posOffset>
          </wp:positionV>
          <wp:extent cx="7605159" cy="766800"/>
          <wp:effectExtent l="0" t="0" r="0" b="0"/>
          <wp:wrapNone/>
          <wp:docPr id="754537442" name="Picture 7545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C49B" w14:textId="77777777" w:rsidR="00DE58FA" w:rsidRDefault="00DE58FA">
    <w:pPr>
      <w:pStyle w:val="Header"/>
      <w:jc w:val="right"/>
      <w:rPr>
        <w:rFonts w:ascii="Roboto" w:hAnsi="Roboto"/>
        <w:sz w:val="14"/>
        <w:szCs w:val="14"/>
      </w:rPr>
    </w:pPr>
  </w:p>
  <w:p w14:paraId="12F04082" w14:textId="77777777" w:rsidR="00DE58FA" w:rsidRDefault="00DE58FA">
    <w:pPr>
      <w:pStyle w:val="Header"/>
      <w:jc w:val="right"/>
      <w:rPr>
        <w:rFonts w:ascii="Roboto" w:hAnsi="Roboto"/>
        <w:sz w:val="14"/>
        <w:szCs w:val="14"/>
      </w:rPr>
    </w:pPr>
  </w:p>
  <w:p w14:paraId="25E778AB" w14:textId="77777777" w:rsidR="00DE58FA" w:rsidRDefault="00DE58FA">
    <w:pPr>
      <w:pStyle w:val="Header"/>
      <w:jc w:val="right"/>
      <w:rPr>
        <w:rFonts w:ascii="Roboto" w:hAnsi="Roboto"/>
        <w:sz w:val="14"/>
        <w:szCs w:val="14"/>
      </w:rPr>
    </w:pPr>
  </w:p>
  <w:p w14:paraId="3C0D0FDD" w14:textId="203D5A27" w:rsidR="00DE58FA" w:rsidRPr="00070FC1" w:rsidRDefault="00DE58FA" w:rsidP="00070FC1">
    <w:pPr>
      <w:pStyle w:val="ECMMHeader"/>
    </w:pPr>
    <w:r w:rsidRPr="00070FC1">
      <w:t xml:space="preserve"> </w:t>
    </w:r>
    <w:r w:rsidRPr="00070FC1">
      <w:rPr>
        <w:noProof w:val="0"/>
      </w:rPr>
      <w:fldChar w:fldCharType="begin"/>
    </w:r>
    <w:r w:rsidRPr="00070FC1">
      <w:instrText xml:space="preserve"> PAGE   \* MERGEFORMAT </w:instrText>
    </w:r>
    <w:r w:rsidRPr="00070FC1">
      <w:rPr>
        <w:noProof w:val="0"/>
      </w:rPr>
      <w:fldChar w:fldCharType="separate"/>
    </w:r>
    <w:r w:rsidRPr="00070FC1">
      <w:t>2</w:t>
    </w:r>
    <w:r w:rsidRPr="00070FC1">
      <w:fldChar w:fldCharType="end"/>
    </w:r>
  </w:p>
  <w:p w14:paraId="5C265FA9" w14:textId="03556103" w:rsidR="00DE58FA" w:rsidRPr="00DE58FA" w:rsidRDefault="001E5292">
    <w:pPr>
      <w:rPr>
        <w:rFonts w:ascii="Roboto" w:hAnsi="Roboto"/>
        <w:sz w:val="14"/>
        <w:szCs w:val="14"/>
      </w:rPr>
    </w:pPr>
    <w:r>
      <w:rPr>
        <w:noProof/>
      </w:rPr>
      <mc:AlternateContent>
        <mc:Choice Requires="wps">
          <w:drawing>
            <wp:anchor distT="0" distB="0" distL="114300" distR="114300" simplePos="0" relativeHeight="251658253" behindDoc="0" locked="0" layoutInCell="1" allowOverlap="1" wp14:anchorId="0E3AA519" wp14:editId="34B2025F">
              <wp:simplePos x="0" y="0"/>
              <wp:positionH relativeFrom="column">
                <wp:posOffset>-2540</wp:posOffset>
              </wp:positionH>
              <wp:positionV relativeFrom="paragraph">
                <wp:posOffset>210185</wp:posOffset>
              </wp:positionV>
              <wp:extent cx="6918325" cy="0"/>
              <wp:effectExtent l="0" t="0" r="0" b="0"/>
              <wp:wrapNone/>
              <wp:docPr id="189649111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18325" cy="0"/>
                      </a:xfrm>
                      <a:prstGeom prst="line">
                        <a:avLst/>
                      </a:prstGeom>
                      <a:noFill/>
                      <a:ln w="12700" algn="ctr">
                        <a:solidFill>
                          <a:srgbClr val="294D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3FCCEE" id="Straight Connector 4" o:spid="_x0000_s1026" style="position:absolute;flip:x;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6.55pt" to="544.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" strokecolor="#294d71" strokeweight="1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918D9" w14:textId="77777777" w:rsidR="00F73ECB" w:rsidRDefault="00F73ECB">
    <w:pPr>
      <w:pStyle w:val="Header"/>
    </w:pPr>
    <w:r>
      <w:rPr>
        <w:noProof/>
      </w:rPr>
      <w:drawing>
        <wp:anchor distT="0" distB="0" distL="114300" distR="114300" simplePos="0" relativeHeight="251658265" behindDoc="1" locked="0" layoutInCell="1" allowOverlap="1" wp14:anchorId="719C6444" wp14:editId="17BF8954">
          <wp:simplePos x="0" y="0"/>
          <wp:positionH relativeFrom="column">
            <wp:posOffset>-511810</wp:posOffset>
          </wp:positionH>
          <wp:positionV relativeFrom="paragraph">
            <wp:posOffset>0</wp:posOffset>
          </wp:positionV>
          <wp:extent cx="7605159" cy="766800"/>
          <wp:effectExtent l="0" t="0" r="0" b="0"/>
          <wp:wrapNone/>
          <wp:docPr id="130754846" name="Picture 13075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
                    <a:extLst>
                      <a:ext uri="{28A0092B-C50C-407E-A947-70E740481C1C}">
                        <a14:useLocalDpi xmlns:a14="http://schemas.microsoft.com/office/drawing/2010/main" val="0"/>
                      </a:ext>
                    </a:extLst>
                  </a:blip>
                  <a:stretch>
                    <a:fillRect/>
                  </a:stretch>
                </pic:blipFill>
                <pic:spPr>
                  <a:xfrm>
                    <a:off x="0" y="0"/>
                    <a:ext cx="7605159" cy="766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D5DFC" w14:textId="2989F0C9" w:rsidR="000B4359" w:rsidRDefault="000B4359">
    <w:pPr>
      <w:pStyle w:val="Header"/>
    </w:pPr>
    <w:r>
      <w:rPr>
        <w:noProof/>
        <w:lang w:eastAsia="en-AU"/>
      </w:rPr>
      <w:drawing>
        <wp:anchor distT="0" distB="0" distL="114300" distR="114300" simplePos="0" relativeHeight="251658269" behindDoc="1" locked="0" layoutInCell="1" allowOverlap="1" wp14:anchorId="2BE70771" wp14:editId="4E6C4326">
          <wp:simplePos x="0" y="0"/>
          <wp:positionH relativeFrom="column">
            <wp:posOffset>4629150</wp:posOffset>
          </wp:positionH>
          <wp:positionV relativeFrom="paragraph">
            <wp:posOffset>-95885</wp:posOffset>
          </wp:positionV>
          <wp:extent cx="2244725" cy="771525"/>
          <wp:effectExtent l="0" t="0" r="3175" b="9525"/>
          <wp:wrapThrough wrapText="bothSides">
            <wp:wrapPolygon edited="0">
              <wp:start x="0" y="0"/>
              <wp:lineTo x="0" y="21333"/>
              <wp:lineTo x="21447" y="21333"/>
              <wp:lineTo x="21447" y="0"/>
              <wp:lineTo x="0" y="0"/>
            </wp:wrapPolygon>
          </wp:wrapThrough>
          <wp:docPr id="631858507" name="Picture 631858507"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858507" name="Picture 631858507" descr="A logo for a company&#10;&#10;AI-generated content may be incorrect."/>
                  <pic:cNvPicPr/>
                </pic:nvPicPr>
                <pic:blipFill rotWithShape="1">
                  <a:blip r:embed="rId1" cstate="print">
                    <a:extLst>
                      <a:ext uri="{28A0092B-C50C-407E-A947-70E740481C1C}">
                        <a14:useLocalDpi xmlns:a14="http://schemas.microsoft.com/office/drawing/2010/main" val="0"/>
                      </a:ext>
                    </a:extLst>
                  </a:blip>
                  <a:srcRect t="28947"/>
                  <a:stretch/>
                </pic:blipFill>
                <pic:spPr bwMode="auto">
                  <a:xfrm>
                    <a:off x="0" y="0"/>
                    <a:ext cx="2244725" cy="77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484EB" w14:textId="77777777" w:rsidR="00004522" w:rsidRDefault="000045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Roboto" w:hAnsi="Roboto"/>
        <w:noProof/>
        <w:color w:val="404040" w:themeColor="text1" w:themeTint="BF"/>
        <w:spacing w:val="8"/>
        <w:sz w:val="14"/>
        <w:szCs w:val="14"/>
      </w:rPr>
      <w:id w:val="-756367471"/>
      <w:docPartObj>
        <w:docPartGallery w:val="Page Numbers (Top of Page)"/>
        <w:docPartUnique/>
      </w:docPartObj>
    </w:sdtPr>
    <w:sdtEndPr>
      <w:rPr>
        <w:rFonts w:ascii="Roboto Light" w:hAnsi="Roboto Light"/>
        <w:color w:val="404040"/>
      </w:rPr>
    </w:sdtEndPr>
    <w:sdtContent>
      <w:p w14:paraId="2F74E3CA" w14:textId="77777777" w:rsidR="00004522" w:rsidRDefault="00004522">
        <w:pPr>
          <w:pStyle w:val="Header"/>
          <w:jc w:val="right"/>
          <w:rPr>
            <w:rFonts w:ascii="Roboto" w:hAnsi="Roboto"/>
            <w:sz w:val="14"/>
            <w:szCs w:val="14"/>
          </w:rPr>
        </w:pPr>
      </w:p>
      <w:p w14:paraId="32537B40" w14:textId="77777777" w:rsidR="00004522" w:rsidRDefault="00004522">
        <w:pPr>
          <w:pStyle w:val="Header"/>
          <w:jc w:val="right"/>
          <w:rPr>
            <w:rFonts w:ascii="Roboto" w:hAnsi="Roboto"/>
            <w:sz w:val="14"/>
            <w:szCs w:val="14"/>
          </w:rPr>
        </w:pPr>
      </w:p>
      <w:p w14:paraId="47AC08F0" w14:textId="77777777" w:rsidR="00004522" w:rsidRDefault="00004522">
        <w:pPr>
          <w:pStyle w:val="Header"/>
          <w:jc w:val="right"/>
          <w:rPr>
            <w:rFonts w:ascii="Roboto" w:hAnsi="Roboto"/>
            <w:sz w:val="14"/>
            <w:szCs w:val="14"/>
          </w:rPr>
        </w:pPr>
      </w:p>
      <w:p w14:paraId="2DDFABFE" w14:textId="62B9CAEA" w:rsidR="00004522" w:rsidRPr="00070FC1" w:rsidRDefault="003C6955" w:rsidP="00070FC1">
        <w:pPr>
          <w:pStyle w:val="ECMMHeader"/>
        </w:pPr>
        <w:r>
          <w:rPr>
            <w:rFonts w:ascii="Roboto" w:hAnsi="Roboto"/>
          </w:rPr>
          <mc:AlternateContent>
            <mc:Choice Requires="wps">
              <w:drawing>
                <wp:anchor distT="0" distB="0" distL="114300" distR="114300" simplePos="0" relativeHeight="251658241" behindDoc="0" locked="0" layoutInCell="1" allowOverlap="1" wp14:anchorId="2DEFD6E7" wp14:editId="38D30EFB">
                  <wp:simplePos x="0" y="0"/>
                  <wp:positionH relativeFrom="column">
                    <wp:posOffset>69160</wp:posOffset>
                  </wp:positionH>
                  <wp:positionV relativeFrom="paragraph">
                    <wp:posOffset>127773</wp:posOffset>
                  </wp:positionV>
                  <wp:extent cx="10015606" cy="0"/>
                  <wp:effectExtent l="0" t="0" r="0" b="0"/>
                  <wp:wrapNone/>
                  <wp:docPr id="761196196" name="Straight Connector 761196196"/>
                  <wp:cNvGraphicFramePr/>
                  <a:graphic xmlns:a="http://schemas.openxmlformats.org/drawingml/2006/main">
                    <a:graphicData uri="http://schemas.microsoft.com/office/word/2010/wordprocessingShape">
                      <wps:wsp>
                        <wps:cNvCnPr/>
                        <wps:spPr>
                          <a:xfrm flipH="1">
                            <a:off x="0" y="0"/>
                            <a:ext cx="10015606" cy="0"/>
                          </a:xfrm>
                          <a:prstGeom prst="line">
                            <a:avLst/>
                          </a:prstGeom>
                          <a:ln w="12700">
                            <a:solidFill>
                              <a:srgbClr val="294D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675C10" id="Straight Connector 761196196" o:spid="_x0000_s1026" style="position:absolute;flip:x;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5pt,10.05pt" to="794.1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" strokecolor="#294d71" strokeweight="1pt">
                  <v:stroke joinstyle="miter"/>
                </v:line>
              </w:pict>
            </mc:Fallback>
          </mc:AlternateContent>
        </w:r>
        <w:r w:rsidR="00004522" w:rsidRPr="00070FC1">
          <w:rPr>
            <w:noProof w:val="0"/>
          </w:rPr>
          <w:fldChar w:fldCharType="begin"/>
        </w:r>
        <w:r w:rsidR="00004522" w:rsidRPr="00070FC1">
          <w:instrText xml:space="preserve"> PAGE   \* MERGEFORMAT </w:instrText>
        </w:r>
        <w:r w:rsidR="00004522" w:rsidRPr="00070FC1">
          <w:rPr>
            <w:noProof w:val="0"/>
          </w:rPr>
          <w:fldChar w:fldCharType="separate"/>
        </w:r>
        <w:r w:rsidR="00004522" w:rsidRPr="00070FC1">
          <w:t>2</w:t>
        </w:r>
        <w:r w:rsidR="00004522" w:rsidRPr="00070FC1">
          <w:fldChar w:fldCharType="end"/>
        </w:r>
      </w:p>
    </w:sdtContent>
  </w:sdt>
  <w:p w14:paraId="78D5E9B7" w14:textId="5CE1EFCF" w:rsidR="00004522" w:rsidRPr="00DE58FA" w:rsidRDefault="00004522">
    <w:pPr>
      <w:rPr>
        <w:rFonts w:ascii="Roboto" w:hAnsi="Roboto"/>
        <w:sz w:val="14"/>
        <w:szCs w:val="1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D2BB" w14:textId="77777777" w:rsidR="00004522" w:rsidRDefault="0000452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Roboto" w:hAnsi="Roboto"/>
        <w:noProof/>
        <w:color w:val="404040" w:themeColor="text1" w:themeTint="BF"/>
        <w:spacing w:val="8"/>
        <w:sz w:val="14"/>
        <w:szCs w:val="14"/>
      </w:rPr>
      <w:id w:val="-902373215"/>
      <w:docPartObj>
        <w:docPartGallery w:val="Page Numbers (Top of Page)"/>
        <w:docPartUnique/>
      </w:docPartObj>
    </w:sdtPr>
    <w:sdtEndPr>
      <w:rPr>
        <w:rFonts w:ascii="Roboto Light" w:hAnsi="Roboto Light"/>
        <w:color w:val="404040"/>
      </w:rPr>
    </w:sdtEndPr>
    <w:sdtContent>
      <w:p w14:paraId="73872DD0" w14:textId="77777777" w:rsidR="00DE58FA" w:rsidRDefault="00DE58FA" w:rsidP="00C969E7">
        <w:pPr>
          <w:pStyle w:val="Header"/>
          <w:ind w:left="284"/>
          <w:jc w:val="right"/>
          <w:rPr>
            <w:rFonts w:ascii="Roboto" w:hAnsi="Roboto"/>
            <w:sz w:val="14"/>
            <w:szCs w:val="14"/>
          </w:rPr>
        </w:pPr>
      </w:p>
      <w:p w14:paraId="23F57794" w14:textId="77777777" w:rsidR="00DE58FA" w:rsidRDefault="00DE58FA">
        <w:pPr>
          <w:pStyle w:val="Header"/>
          <w:jc w:val="right"/>
          <w:rPr>
            <w:rFonts w:ascii="Roboto" w:hAnsi="Roboto"/>
            <w:sz w:val="14"/>
            <w:szCs w:val="14"/>
          </w:rPr>
        </w:pPr>
      </w:p>
      <w:p w14:paraId="1AF93BB7" w14:textId="77777777" w:rsidR="00DE58FA" w:rsidRDefault="00DE58FA">
        <w:pPr>
          <w:pStyle w:val="Header"/>
          <w:jc w:val="right"/>
          <w:rPr>
            <w:rFonts w:ascii="Roboto" w:hAnsi="Roboto"/>
            <w:sz w:val="14"/>
            <w:szCs w:val="14"/>
          </w:rPr>
        </w:pPr>
      </w:p>
      <w:p w14:paraId="667491E0" w14:textId="559BFD58" w:rsidR="00DE58FA" w:rsidRPr="00070FC1" w:rsidRDefault="00DE58FA" w:rsidP="00070FC1">
        <w:pPr>
          <w:pStyle w:val="ECMMHeader"/>
        </w:pPr>
        <w:r w:rsidRPr="00070FC1">
          <w:rPr>
            <w:noProof w:val="0"/>
          </w:rPr>
          <w:fldChar w:fldCharType="begin"/>
        </w:r>
        <w:r w:rsidRPr="00070FC1">
          <w:instrText xml:space="preserve"> PAGE   \* MERGEFORMAT </w:instrText>
        </w:r>
        <w:r w:rsidRPr="00070FC1">
          <w:rPr>
            <w:noProof w:val="0"/>
          </w:rPr>
          <w:fldChar w:fldCharType="separate"/>
        </w:r>
        <w:r w:rsidRPr="00070FC1">
          <w:t>2</w:t>
        </w:r>
        <w:r w:rsidRPr="00070FC1">
          <w:fldChar w:fldCharType="end"/>
        </w:r>
      </w:p>
    </w:sdtContent>
  </w:sdt>
  <w:p w14:paraId="210D39A2" w14:textId="77777777" w:rsidR="00DE58FA" w:rsidRPr="00DE58FA" w:rsidRDefault="00DE58FA" w:rsidP="00C969E7">
    <w:pPr>
      <w:ind w:left="142"/>
      <w:rPr>
        <w:rFonts w:ascii="Roboto" w:hAnsi="Roboto"/>
        <w:sz w:val="14"/>
        <w:szCs w:val="14"/>
      </w:rPr>
    </w:pPr>
    <w:r>
      <w:rPr>
        <w:rFonts w:ascii="Roboto" w:hAnsi="Roboto"/>
        <w:noProof/>
        <w:sz w:val="14"/>
        <w:szCs w:val="14"/>
      </w:rPr>
      <mc:AlternateContent>
        <mc:Choice Requires="wps">
          <w:drawing>
            <wp:anchor distT="0" distB="0" distL="114300" distR="114300" simplePos="0" relativeHeight="251658243" behindDoc="0" locked="0" layoutInCell="1" allowOverlap="1" wp14:anchorId="375A6B2C" wp14:editId="01AFAF77">
              <wp:simplePos x="0" y="0"/>
              <wp:positionH relativeFrom="margin">
                <wp:posOffset>186055</wp:posOffset>
              </wp:positionH>
              <wp:positionV relativeFrom="paragraph">
                <wp:posOffset>119380</wp:posOffset>
              </wp:positionV>
              <wp:extent cx="9997559" cy="0"/>
              <wp:effectExtent l="0" t="0" r="0" b="0"/>
              <wp:wrapNone/>
              <wp:docPr id="1339909137" name="Straight Connector 4"/>
              <wp:cNvGraphicFramePr/>
              <a:graphic xmlns:a="http://schemas.openxmlformats.org/drawingml/2006/main">
                <a:graphicData uri="http://schemas.microsoft.com/office/word/2010/wordprocessingShape">
                  <wps:wsp>
                    <wps:cNvCnPr/>
                    <wps:spPr>
                      <a:xfrm flipH="1">
                        <a:off x="0" y="0"/>
                        <a:ext cx="9997559" cy="0"/>
                      </a:xfrm>
                      <a:prstGeom prst="line">
                        <a:avLst/>
                      </a:prstGeom>
                      <a:ln w="12700">
                        <a:solidFill>
                          <a:srgbClr val="294D7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3C7B1" id="Straight Connector 4" o:spid="_x0000_s1026" style="position:absolute;flip:x;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65pt,9.4pt" to="801.8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" strokecolor="#294d71" strokeweight="1pt">
              <v:stroke joinstyle="miter"/>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9F6A6" w14:textId="77777777" w:rsidR="00601035" w:rsidRDefault="0060103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Roboto" w:hAnsi="Roboto"/>
        <w:noProof/>
        <w:color w:val="404040" w:themeColor="text1" w:themeTint="BF"/>
        <w:spacing w:val="8"/>
        <w:sz w:val="14"/>
        <w:szCs w:val="14"/>
      </w:rPr>
      <w:id w:val="-1468965197"/>
      <w:docPartObj>
        <w:docPartGallery w:val="Page Numbers (Top of Page)"/>
        <w:docPartUnique/>
      </w:docPartObj>
    </w:sdtPr>
    <w:sdtEndPr>
      <w:rPr>
        <w:rFonts w:ascii="Roboto Light" w:hAnsi="Roboto Light"/>
        <w:color w:val="404040"/>
      </w:rPr>
    </w:sdtEndPr>
    <w:sdtContent>
      <w:p w14:paraId="7FAAD2AB" w14:textId="77777777" w:rsidR="00601035" w:rsidRDefault="00601035">
        <w:pPr>
          <w:pStyle w:val="Header"/>
          <w:jc w:val="right"/>
          <w:rPr>
            <w:rFonts w:ascii="Roboto" w:hAnsi="Roboto"/>
            <w:sz w:val="14"/>
            <w:szCs w:val="14"/>
          </w:rPr>
        </w:pPr>
      </w:p>
      <w:p w14:paraId="5760EEF8" w14:textId="77777777" w:rsidR="00601035" w:rsidRDefault="00601035">
        <w:pPr>
          <w:pStyle w:val="Header"/>
          <w:jc w:val="right"/>
          <w:rPr>
            <w:rFonts w:ascii="Roboto" w:hAnsi="Roboto"/>
            <w:sz w:val="14"/>
            <w:szCs w:val="14"/>
          </w:rPr>
        </w:pPr>
      </w:p>
      <w:p w14:paraId="3CBC7BE2" w14:textId="77777777" w:rsidR="00601035" w:rsidRDefault="00601035">
        <w:pPr>
          <w:pStyle w:val="Header"/>
          <w:jc w:val="right"/>
          <w:rPr>
            <w:rFonts w:ascii="Roboto" w:hAnsi="Roboto"/>
            <w:sz w:val="14"/>
            <w:szCs w:val="14"/>
          </w:rPr>
        </w:pPr>
      </w:p>
      <w:p w14:paraId="25E95423" w14:textId="3A3948A3" w:rsidR="00601035" w:rsidRPr="00070FC1" w:rsidRDefault="00601035" w:rsidP="00070FC1">
        <w:pPr>
          <w:pStyle w:val="ECMMHeader"/>
        </w:pPr>
        <w:r w:rsidRPr="00070FC1">
          <w:t xml:space="preserve">| </w:t>
        </w:r>
        <w:r w:rsidRPr="00070FC1">
          <w:rPr>
            <w:noProof w:val="0"/>
          </w:rPr>
          <w:fldChar w:fldCharType="begin"/>
        </w:r>
        <w:r w:rsidRPr="00070FC1">
          <w:instrText xml:space="preserve"> PAGE   \* MERGEFORMAT </w:instrText>
        </w:r>
        <w:r w:rsidRPr="00070FC1">
          <w:rPr>
            <w:noProof w:val="0"/>
          </w:rPr>
          <w:fldChar w:fldCharType="separate"/>
        </w:r>
        <w:r w:rsidRPr="00070FC1">
          <w:t>2</w:t>
        </w:r>
        <w:r w:rsidRPr="00070FC1">
          <w:fldChar w:fldCharType="end"/>
        </w:r>
      </w:p>
    </w:sdtContent>
  </w:sdt>
  <w:p w14:paraId="034D7DB0" w14:textId="77777777" w:rsidR="00601035" w:rsidRPr="00DE58FA" w:rsidRDefault="00601035">
    <w:pPr>
      <w:rPr>
        <w:rFonts w:ascii="Roboto" w:hAnsi="Roboto"/>
        <w:sz w:val="14"/>
        <w:szCs w:val="14"/>
      </w:rPr>
    </w:pPr>
    <w:r>
      <w:rPr>
        <w:rFonts w:ascii="Roboto" w:hAnsi="Roboto"/>
        <w:noProof/>
        <w:sz w:val="14"/>
        <w:szCs w:val="14"/>
      </w:rPr>
      <mc:AlternateContent>
        <mc:Choice Requires="wps">
          <w:drawing>
            <wp:anchor distT="0" distB="0" distL="114300" distR="114300" simplePos="0" relativeHeight="251658245" behindDoc="0" locked="0" layoutInCell="1" allowOverlap="1" wp14:anchorId="5758F1C1" wp14:editId="773A4ADF">
              <wp:simplePos x="0" y="0"/>
              <wp:positionH relativeFrom="column">
                <wp:posOffset>-2758</wp:posOffset>
              </wp:positionH>
              <wp:positionV relativeFrom="paragraph">
                <wp:posOffset>210204</wp:posOffset>
              </wp:positionV>
              <wp:extent cx="6918268" cy="0"/>
              <wp:effectExtent l="0" t="0" r="0" b="0"/>
              <wp:wrapNone/>
              <wp:docPr id="581825832" name="Straight Connector 4"/>
              <wp:cNvGraphicFramePr/>
              <a:graphic xmlns:a="http://schemas.openxmlformats.org/drawingml/2006/main">
                <a:graphicData uri="http://schemas.microsoft.com/office/word/2010/wordprocessingShape">
                  <wps:wsp>
                    <wps:cNvCnPr/>
                    <wps:spPr>
                      <a:xfrm flipH="1">
                        <a:off x="0" y="0"/>
                        <a:ext cx="6918268" cy="0"/>
                      </a:xfrm>
                      <a:prstGeom prst="line">
                        <a:avLst/>
                      </a:prstGeom>
                      <a:ln w="12700">
                        <a:solidFill>
                          <a:srgbClr val="294D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92C30" id="Straight Connector 4" o:spid="_x0000_s1026" style="position:absolute;flip:x;z-index:251658245;visibility:visible;mso-wrap-style:square;mso-wrap-distance-left:9pt;mso-wrap-distance-top:0;mso-wrap-distance-right:9pt;mso-wrap-distance-bottom:0;mso-position-horizontal:absolute;mso-position-horizontal-relative:text;mso-position-vertical:absolute;mso-position-vertical-relative:text" from="-.2pt,16.55pt" to="544.5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" strokecolor="#294d71"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5759"/>
    <w:multiLevelType w:val="hybridMultilevel"/>
    <w:tmpl w:val="998E4D18"/>
    <w:styleLink w:val="BodyList"/>
    <w:lvl w:ilvl="0" w:tplc="03B23160">
      <w:start w:val="1"/>
      <w:numFmt w:val="bullet"/>
      <w:pStyle w:val="BodyTextBullet1"/>
      <w:lvlText w:val=""/>
      <w:lvlJc w:val="left"/>
      <w:pPr>
        <w:ind w:left="1080" w:hanging="360"/>
      </w:pPr>
      <w:rPr>
        <w:rFonts w:ascii="Symbol" w:hAnsi="Symbol" w:hint="default"/>
      </w:rPr>
    </w:lvl>
    <w:lvl w:ilvl="1" w:tplc="60224D32">
      <w:start w:val="1"/>
      <w:numFmt w:val="bullet"/>
      <w:pStyle w:val="BodyTextBullet2"/>
      <w:lvlText w:val="o"/>
      <w:lvlJc w:val="left"/>
      <w:pPr>
        <w:ind w:left="1440" w:hanging="360"/>
      </w:pPr>
      <w:rPr>
        <w:rFonts w:ascii="Courier New" w:hAnsi="Courier New" w:hint="default"/>
      </w:rPr>
    </w:lvl>
    <w:lvl w:ilvl="2" w:tplc="F9863AF8">
      <w:start w:val="1"/>
      <w:numFmt w:val="bullet"/>
      <w:pStyle w:val="BodyTextBullet3"/>
      <w:lvlText w:val="o"/>
      <w:lvlJc w:val="left"/>
      <w:pPr>
        <w:ind w:left="1800" w:hanging="360"/>
      </w:pPr>
      <w:rPr>
        <w:rFonts w:ascii="Courier New" w:hAnsi="Courier New" w:hint="default"/>
        <w:color w:val="auto"/>
      </w:rPr>
    </w:lvl>
    <w:lvl w:ilvl="3" w:tplc="9A927932">
      <w:start w:val="1"/>
      <w:numFmt w:val="decimal"/>
      <w:lvlText w:val="(%4)"/>
      <w:lvlJc w:val="left"/>
      <w:pPr>
        <w:ind w:left="2160" w:hanging="360"/>
      </w:pPr>
      <w:rPr>
        <w:rFonts w:hint="default"/>
      </w:rPr>
    </w:lvl>
    <w:lvl w:ilvl="4" w:tplc="EE2CB626">
      <w:start w:val="1"/>
      <w:numFmt w:val="lowerLetter"/>
      <w:lvlText w:val="(%5)"/>
      <w:lvlJc w:val="left"/>
      <w:pPr>
        <w:ind w:left="2520" w:hanging="360"/>
      </w:pPr>
      <w:rPr>
        <w:rFonts w:hint="default"/>
      </w:rPr>
    </w:lvl>
    <w:lvl w:ilvl="5" w:tplc="67326D60">
      <w:start w:val="1"/>
      <w:numFmt w:val="lowerRoman"/>
      <w:lvlText w:val="(%6)"/>
      <w:lvlJc w:val="left"/>
      <w:pPr>
        <w:ind w:left="2880" w:hanging="360"/>
      </w:pPr>
      <w:rPr>
        <w:rFonts w:hint="default"/>
      </w:rPr>
    </w:lvl>
    <w:lvl w:ilvl="6" w:tplc="8174BE06">
      <w:start w:val="1"/>
      <w:numFmt w:val="decimal"/>
      <w:lvlText w:val="%7."/>
      <w:lvlJc w:val="left"/>
      <w:pPr>
        <w:ind w:left="3240" w:hanging="360"/>
      </w:pPr>
      <w:rPr>
        <w:rFonts w:hint="default"/>
      </w:rPr>
    </w:lvl>
    <w:lvl w:ilvl="7" w:tplc="7C7037D8">
      <w:start w:val="1"/>
      <w:numFmt w:val="lowerLetter"/>
      <w:lvlText w:val="%8."/>
      <w:lvlJc w:val="left"/>
      <w:pPr>
        <w:ind w:left="3600" w:hanging="360"/>
      </w:pPr>
      <w:rPr>
        <w:rFonts w:hint="default"/>
      </w:rPr>
    </w:lvl>
    <w:lvl w:ilvl="8" w:tplc="E4FACDC0">
      <w:start w:val="1"/>
      <w:numFmt w:val="lowerRoman"/>
      <w:lvlText w:val="%9."/>
      <w:lvlJc w:val="left"/>
      <w:pPr>
        <w:ind w:left="3960" w:hanging="360"/>
      </w:pPr>
      <w:rPr>
        <w:rFonts w:hint="default"/>
      </w:rPr>
    </w:lvl>
  </w:abstractNum>
  <w:abstractNum w:abstractNumId="1" w15:restartNumberingAfterBreak="0">
    <w:nsid w:val="076C67E0"/>
    <w:multiLevelType w:val="hybridMultilevel"/>
    <w:tmpl w:val="E3B88EF0"/>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06D5F56"/>
    <w:multiLevelType w:val="hybridMultilevel"/>
    <w:tmpl w:val="83889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62195B"/>
    <w:multiLevelType w:val="hybridMultilevel"/>
    <w:tmpl w:val="B8D2F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7C401A"/>
    <w:multiLevelType w:val="hybridMultilevel"/>
    <w:tmpl w:val="30C44F16"/>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E39227F"/>
    <w:multiLevelType w:val="multilevel"/>
    <w:tmpl w:val="D6DAE8A8"/>
    <w:styleLink w:val="TableAttachment"/>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8B428F"/>
    <w:multiLevelType w:val="hybridMultilevel"/>
    <w:tmpl w:val="5C00E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B07E84"/>
    <w:multiLevelType w:val="hybridMultilevel"/>
    <w:tmpl w:val="A454C50A"/>
    <w:lvl w:ilvl="0" w:tplc="C938F47E">
      <w:start w:val="1"/>
      <w:numFmt w:val="bullet"/>
      <w:lvlText w:val=""/>
      <w:lvlJc w:val="left"/>
      <w:pPr>
        <w:ind w:left="720" w:hanging="360"/>
      </w:pPr>
      <w:rPr>
        <w:rFonts w:ascii="Symbol" w:hAnsi="Symbol" w:hint="default"/>
        <w:color w:val="156082"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1F4ED1"/>
    <w:multiLevelType w:val="hybridMultilevel"/>
    <w:tmpl w:val="D6DAE8A8"/>
    <w:numStyleLink w:val="TableAttachment"/>
  </w:abstractNum>
  <w:abstractNum w:abstractNumId="9" w15:restartNumberingAfterBreak="0">
    <w:nsid w:val="2DB94CA7"/>
    <w:multiLevelType w:val="hybridMultilevel"/>
    <w:tmpl w:val="3782D6DE"/>
    <w:lvl w:ilvl="0" w:tplc="BB7AEA46">
      <w:start w:val="1"/>
      <w:numFmt w:val="bullet"/>
      <w:pStyle w:val="BulletPoints-Tabl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3D0632"/>
    <w:multiLevelType w:val="hybridMultilevel"/>
    <w:tmpl w:val="98C42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A6749A3"/>
    <w:multiLevelType w:val="hybridMultilevel"/>
    <w:tmpl w:val="6BB44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B031F76"/>
    <w:multiLevelType w:val="hybridMultilevel"/>
    <w:tmpl w:val="354C0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F53560"/>
    <w:multiLevelType w:val="hybridMultilevel"/>
    <w:tmpl w:val="D7020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8C4E93"/>
    <w:multiLevelType w:val="hybridMultilevel"/>
    <w:tmpl w:val="77AA0FB0"/>
    <w:lvl w:ilvl="0" w:tplc="1EF85B7E">
      <w:start w:val="1"/>
      <w:numFmt w:val="bullet"/>
      <w:lvlText w:val=""/>
      <w:lvlJc w:val="left"/>
      <w:pPr>
        <w:ind w:left="720" w:hanging="360"/>
      </w:pPr>
      <w:rPr>
        <w:rFonts w:ascii="Symbol" w:hAnsi="Symbol" w:hint="default"/>
        <w:color w:val="156082"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D36AB0"/>
    <w:multiLevelType w:val="multilevel"/>
    <w:tmpl w:val="DB422F72"/>
    <w:lvl w:ilvl="0">
      <w:start w:val="1"/>
      <w:numFmt w:val="bullet"/>
      <w:pStyle w:val="Bullets1"/>
      <w:lvlText w:val=""/>
      <w:lvlJc w:val="left"/>
      <w:pPr>
        <w:ind w:left="584" w:hanging="227"/>
      </w:pPr>
      <w:rPr>
        <w:rFonts w:ascii="Symbol" w:hAnsi="Symbol" w:hint="default"/>
        <w:color w:val="231F20"/>
      </w:rPr>
    </w:lvl>
    <w:lvl w:ilvl="1">
      <w:start w:val="1"/>
      <w:numFmt w:val="bullet"/>
      <w:pStyle w:val="Bullets2"/>
      <w:lvlText w:val=""/>
      <w:lvlJc w:val="left"/>
      <w:pPr>
        <w:ind w:left="1010" w:hanging="227"/>
      </w:pPr>
      <w:rPr>
        <w:rFonts w:ascii="Symbol" w:hAnsi="Symbol" w:hint="default"/>
      </w:rPr>
    </w:lvl>
    <w:lvl w:ilvl="2">
      <w:start w:val="1"/>
      <w:numFmt w:val="bullet"/>
      <w:pStyle w:val="Bullets3"/>
      <w:lvlText w:val=""/>
      <w:lvlJc w:val="left"/>
      <w:pPr>
        <w:ind w:left="1037" w:hanging="226"/>
      </w:pPr>
      <w:rPr>
        <w:rFonts w:ascii="Symbol" w:hAnsi="Symbol"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6" w15:restartNumberingAfterBreak="0">
    <w:nsid w:val="43B652ED"/>
    <w:multiLevelType w:val="hybridMultilevel"/>
    <w:tmpl w:val="33967846"/>
    <w:lvl w:ilvl="0" w:tplc="B4A6F5C0">
      <w:start w:val="1"/>
      <w:numFmt w:val="decimal"/>
      <w:pStyle w:val="ECMMNumbering"/>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BA28C4"/>
    <w:multiLevelType w:val="hybridMultilevel"/>
    <w:tmpl w:val="5AAE3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530EF2"/>
    <w:multiLevelType w:val="multilevel"/>
    <w:tmpl w:val="D6DAE8A8"/>
    <w:numStyleLink w:val="TableAttachment"/>
  </w:abstractNum>
  <w:abstractNum w:abstractNumId="19" w15:restartNumberingAfterBreak="0">
    <w:nsid w:val="4FA06BB4"/>
    <w:multiLevelType w:val="hybridMultilevel"/>
    <w:tmpl w:val="6DC46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09951EB"/>
    <w:multiLevelType w:val="hybridMultilevel"/>
    <w:tmpl w:val="DDE2D0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CA79FA"/>
    <w:multiLevelType w:val="hybridMultilevel"/>
    <w:tmpl w:val="7110D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C013F0"/>
    <w:multiLevelType w:val="hybridMultilevel"/>
    <w:tmpl w:val="229AE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D324F5"/>
    <w:multiLevelType w:val="hybridMultilevel"/>
    <w:tmpl w:val="EA80B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7B5BE1"/>
    <w:multiLevelType w:val="hybridMultilevel"/>
    <w:tmpl w:val="E580F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EDC6555"/>
    <w:multiLevelType w:val="hybridMultilevel"/>
    <w:tmpl w:val="4308DD7E"/>
    <w:lvl w:ilvl="0" w:tplc="5830865A">
      <w:start w:val="1"/>
      <w:numFmt w:val="bullet"/>
      <w:lvlText w:val=""/>
      <w:lvlJc w:val="left"/>
      <w:pPr>
        <w:ind w:left="2061" w:hanging="360"/>
      </w:pPr>
      <w:rPr>
        <w:rFonts w:ascii="Symbol" w:hAnsi="Symbol" w:hint="default"/>
      </w:rPr>
    </w:lvl>
    <w:lvl w:ilvl="1" w:tplc="0C090003" w:tentative="1">
      <w:start w:val="1"/>
      <w:numFmt w:val="bullet"/>
      <w:lvlText w:val="o"/>
      <w:lvlJc w:val="left"/>
      <w:pPr>
        <w:ind w:left="2781" w:hanging="360"/>
      </w:pPr>
      <w:rPr>
        <w:rFonts w:ascii="Courier New" w:hAnsi="Courier New" w:cs="Courier New" w:hint="default"/>
      </w:rPr>
    </w:lvl>
    <w:lvl w:ilvl="2" w:tplc="0C090005" w:tentative="1">
      <w:start w:val="1"/>
      <w:numFmt w:val="bullet"/>
      <w:lvlText w:val=""/>
      <w:lvlJc w:val="left"/>
      <w:pPr>
        <w:ind w:left="3501" w:hanging="360"/>
      </w:pPr>
      <w:rPr>
        <w:rFonts w:ascii="Wingdings" w:hAnsi="Wingdings" w:hint="default"/>
      </w:rPr>
    </w:lvl>
    <w:lvl w:ilvl="3" w:tplc="0C090001" w:tentative="1">
      <w:start w:val="1"/>
      <w:numFmt w:val="bullet"/>
      <w:lvlText w:val=""/>
      <w:lvlJc w:val="left"/>
      <w:pPr>
        <w:ind w:left="4221" w:hanging="360"/>
      </w:pPr>
      <w:rPr>
        <w:rFonts w:ascii="Symbol" w:hAnsi="Symbol" w:hint="default"/>
      </w:rPr>
    </w:lvl>
    <w:lvl w:ilvl="4" w:tplc="0C090003" w:tentative="1">
      <w:start w:val="1"/>
      <w:numFmt w:val="bullet"/>
      <w:lvlText w:val="o"/>
      <w:lvlJc w:val="left"/>
      <w:pPr>
        <w:ind w:left="4941" w:hanging="360"/>
      </w:pPr>
      <w:rPr>
        <w:rFonts w:ascii="Courier New" w:hAnsi="Courier New" w:cs="Courier New" w:hint="default"/>
      </w:rPr>
    </w:lvl>
    <w:lvl w:ilvl="5" w:tplc="0C090005" w:tentative="1">
      <w:start w:val="1"/>
      <w:numFmt w:val="bullet"/>
      <w:lvlText w:val=""/>
      <w:lvlJc w:val="left"/>
      <w:pPr>
        <w:ind w:left="5661" w:hanging="360"/>
      </w:pPr>
      <w:rPr>
        <w:rFonts w:ascii="Wingdings" w:hAnsi="Wingdings" w:hint="default"/>
      </w:rPr>
    </w:lvl>
    <w:lvl w:ilvl="6" w:tplc="0C090001" w:tentative="1">
      <w:start w:val="1"/>
      <w:numFmt w:val="bullet"/>
      <w:lvlText w:val=""/>
      <w:lvlJc w:val="left"/>
      <w:pPr>
        <w:ind w:left="6381" w:hanging="360"/>
      </w:pPr>
      <w:rPr>
        <w:rFonts w:ascii="Symbol" w:hAnsi="Symbol" w:hint="default"/>
      </w:rPr>
    </w:lvl>
    <w:lvl w:ilvl="7" w:tplc="0C090003" w:tentative="1">
      <w:start w:val="1"/>
      <w:numFmt w:val="bullet"/>
      <w:lvlText w:val="o"/>
      <w:lvlJc w:val="left"/>
      <w:pPr>
        <w:ind w:left="7101" w:hanging="360"/>
      </w:pPr>
      <w:rPr>
        <w:rFonts w:ascii="Courier New" w:hAnsi="Courier New" w:cs="Courier New" w:hint="default"/>
      </w:rPr>
    </w:lvl>
    <w:lvl w:ilvl="8" w:tplc="0C090005" w:tentative="1">
      <w:start w:val="1"/>
      <w:numFmt w:val="bullet"/>
      <w:lvlText w:val=""/>
      <w:lvlJc w:val="left"/>
      <w:pPr>
        <w:ind w:left="7821" w:hanging="360"/>
      </w:pPr>
      <w:rPr>
        <w:rFonts w:ascii="Wingdings" w:hAnsi="Wingdings" w:hint="default"/>
      </w:rPr>
    </w:lvl>
  </w:abstractNum>
  <w:abstractNum w:abstractNumId="26" w15:restartNumberingAfterBreak="0">
    <w:nsid w:val="5F837078"/>
    <w:multiLevelType w:val="hybridMultilevel"/>
    <w:tmpl w:val="F33E1E26"/>
    <w:lvl w:ilvl="0" w:tplc="9D3A53D8">
      <w:start w:val="1"/>
      <w:numFmt w:val="bullet"/>
      <w:pStyle w:val="Tabl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1B65B17"/>
    <w:multiLevelType w:val="hybridMultilevel"/>
    <w:tmpl w:val="0CC6492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8913F40"/>
    <w:multiLevelType w:val="hybridMultilevel"/>
    <w:tmpl w:val="5C5A3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990973"/>
    <w:multiLevelType w:val="hybridMultilevel"/>
    <w:tmpl w:val="5A1C3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A85677"/>
    <w:multiLevelType w:val="hybridMultilevel"/>
    <w:tmpl w:val="A5960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6ED3BD1"/>
    <w:multiLevelType w:val="hybridMultilevel"/>
    <w:tmpl w:val="19149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A663DC"/>
    <w:multiLevelType w:val="hybridMultilevel"/>
    <w:tmpl w:val="856AD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A51226"/>
    <w:multiLevelType w:val="hybridMultilevel"/>
    <w:tmpl w:val="0408E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8062962">
    <w:abstractNumId w:val="16"/>
  </w:num>
  <w:num w:numId="2" w16cid:durableId="890462033">
    <w:abstractNumId w:val="33"/>
  </w:num>
  <w:num w:numId="3" w16cid:durableId="1729954879">
    <w:abstractNumId w:val="2"/>
  </w:num>
  <w:num w:numId="4" w16cid:durableId="1714454200">
    <w:abstractNumId w:val="6"/>
  </w:num>
  <w:num w:numId="5" w16cid:durableId="449592926">
    <w:abstractNumId w:val="20"/>
  </w:num>
  <w:num w:numId="6" w16cid:durableId="518861879">
    <w:abstractNumId w:val="21"/>
  </w:num>
  <w:num w:numId="7" w16cid:durableId="329410661">
    <w:abstractNumId w:val="17"/>
  </w:num>
  <w:num w:numId="8" w16cid:durableId="827290293">
    <w:abstractNumId w:val="29"/>
  </w:num>
  <w:num w:numId="9" w16cid:durableId="30765449">
    <w:abstractNumId w:val="26"/>
  </w:num>
  <w:num w:numId="10" w16cid:durableId="1476023685">
    <w:abstractNumId w:val="27"/>
  </w:num>
  <w:num w:numId="11" w16cid:durableId="919094932">
    <w:abstractNumId w:val="23"/>
  </w:num>
  <w:num w:numId="12" w16cid:durableId="1336300995">
    <w:abstractNumId w:val="24"/>
  </w:num>
  <w:num w:numId="13" w16cid:durableId="849100491">
    <w:abstractNumId w:val="9"/>
  </w:num>
  <w:num w:numId="14" w16cid:durableId="1277516897">
    <w:abstractNumId w:val="12"/>
  </w:num>
  <w:num w:numId="15" w16cid:durableId="1576090975">
    <w:abstractNumId w:val="4"/>
  </w:num>
  <w:num w:numId="16" w16cid:durableId="1082725076">
    <w:abstractNumId w:val="1"/>
  </w:num>
  <w:num w:numId="17" w16cid:durableId="912541219">
    <w:abstractNumId w:val="30"/>
  </w:num>
  <w:num w:numId="18" w16cid:durableId="1545101357">
    <w:abstractNumId w:val="31"/>
  </w:num>
  <w:num w:numId="19" w16cid:durableId="2094930029">
    <w:abstractNumId w:val="14"/>
  </w:num>
  <w:num w:numId="20" w16cid:durableId="820386614">
    <w:abstractNumId w:val="7"/>
  </w:num>
  <w:num w:numId="21" w16cid:durableId="996306248">
    <w:abstractNumId w:val="25"/>
  </w:num>
  <w:num w:numId="22" w16cid:durableId="1280868293">
    <w:abstractNumId w:val="5"/>
  </w:num>
  <w:num w:numId="23" w16cid:durableId="1224832505">
    <w:abstractNumId w:val="8"/>
  </w:num>
  <w:num w:numId="24" w16cid:durableId="1875000989">
    <w:abstractNumId w:val="0"/>
    <w:lvlOverride w:ilvl="0">
      <w:lvl w:ilvl="0" w:tplc="03B23160">
        <w:start w:val="1"/>
        <w:numFmt w:val="bullet"/>
        <w:pStyle w:val="BodyTextBullet1"/>
        <w:lvlText w:val=""/>
        <w:lvlJc w:val="left"/>
        <w:pPr>
          <w:ind w:left="1080" w:hanging="360"/>
        </w:pPr>
        <w:rPr>
          <w:rFonts w:ascii="Symbol" w:hAnsi="Symbol" w:hint="default"/>
          <w:color w:val="auto"/>
        </w:rPr>
      </w:lvl>
    </w:lvlOverride>
  </w:num>
  <w:num w:numId="25" w16cid:durableId="940452093">
    <w:abstractNumId w:val="15"/>
  </w:num>
  <w:num w:numId="26" w16cid:durableId="7870449">
    <w:abstractNumId w:val="0"/>
  </w:num>
  <w:num w:numId="27" w16cid:durableId="2114938593">
    <w:abstractNumId w:val="18"/>
    <w:lvlOverride w:ilvl="0">
      <w:lvl w:ilvl="0">
        <w:start w:val="1"/>
        <w:numFmt w:val="bullet"/>
        <w:lvlText w:val=""/>
        <w:lvlJc w:val="left"/>
        <w:pPr>
          <w:ind w:left="720" w:hanging="360"/>
        </w:pPr>
        <w:rPr>
          <w:rFonts w:ascii="Symbol" w:hAnsi="Symbol" w:hint="default"/>
          <w:color w:val="auto"/>
        </w:rPr>
      </w:lvl>
    </w:lvlOverride>
  </w:num>
  <w:num w:numId="28" w16cid:durableId="956716842">
    <w:abstractNumId w:val="11"/>
  </w:num>
  <w:num w:numId="29" w16cid:durableId="201405125">
    <w:abstractNumId w:val="28"/>
  </w:num>
  <w:num w:numId="30" w16cid:durableId="245311138">
    <w:abstractNumId w:val="13"/>
  </w:num>
  <w:num w:numId="31" w16cid:durableId="1472484669">
    <w:abstractNumId w:val="19"/>
  </w:num>
  <w:num w:numId="32" w16cid:durableId="646209924">
    <w:abstractNumId w:val="22"/>
  </w:num>
  <w:num w:numId="33" w16cid:durableId="1022166052">
    <w:abstractNumId w:val="3"/>
  </w:num>
  <w:num w:numId="34" w16cid:durableId="1607927622">
    <w:abstractNumId w:val="10"/>
  </w:num>
  <w:num w:numId="35" w16cid:durableId="1162046804">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efaultTabStop w:val="720"/>
  <w:drawingGridHorizontalSpacing w:val="110"/>
  <w:displayHorizontalDrawingGridEvery w:val="2"/>
  <w:characterSpacingControl w:val="doNotCompress"/>
  <w:hdrShapeDefaults>
    <o:shapedefaults v:ext="edit" spidmax="2050">
      <o:colormru v:ext="edit" colors="#0072ce"/>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292"/>
    <w:rsid w:val="00004522"/>
    <w:rsid w:val="00005873"/>
    <w:rsid w:val="00024B0D"/>
    <w:rsid w:val="000332B1"/>
    <w:rsid w:val="00062436"/>
    <w:rsid w:val="0006662B"/>
    <w:rsid w:val="00067813"/>
    <w:rsid w:val="00070FC1"/>
    <w:rsid w:val="00080986"/>
    <w:rsid w:val="00091831"/>
    <w:rsid w:val="000A749C"/>
    <w:rsid w:val="000B4359"/>
    <w:rsid w:val="000B767E"/>
    <w:rsid w:val="000C01EF"/>
    <w:rsid w:val="000F0C5B"/>
    <w:rsid w:val="000F35D5"/>
    <w:rsid w:val="000F5BD3"/>
    <w:rsid w:val="00105BBC"/>
    <w:rsid w:val="00106EB7"/>
    <w:rsid w:val="00126CD5"/>
    <w:rsid w:val="001401AE"/>
    <w:rsid w:val="00164D9B"/>
    <w:rsid w:val="00166384"/>
    <w:rsid w:val="0018202F"/>
    <w:rsid w:val="001833F5"/>
    <w:rsid w:val="0018380C"/>
    <w:rsid w:val="00185E18"/>
    <w:rsid w:val="001A3012"/>
    <w:rsid w:val="001A719C"/>
    <w:rsid w:val="001C1247"/>
    <w:rsid w:val="001D007F"/>
    <w:rsid w:val="001E5292"/>
    <w:rsid w:val="001E7493"/>
    <w:rsid w:val="001F63DD"/>
    <w:rsid w:val="00214839"/>
    <w:rsid w:val="002355C0"/>
    <w:rsid w:val="00235DFE"/>
    <w:rsid w:val="00241AB1"/>
    <w:rsid w:val="002514FF"/>
    <w:rsid w:val="00252B30"/>
    <w:rsid w:val="00264398"/>
    <w:rsid w:val="00276A4D"/>
    <w:rsid w:val="002828B8"/>
    <w:rsid w:val="00285769"/>
    <w:rsid w:val="002A6EC7"/>
    <w:rsid w:val="002B05F5"/>
    <w:rsid w:val="002B5BCE"/>
    <w:rsid w:val="002C171A"/>
    <w:rsid w:val="002C1E34"/>
    <w:rsid w:val="002D551F"/>
    <w:rsid w:val="002E21B5"/>
    <w:rsid w:val="002E256D"/>
    <w:rsid w:val="002F60A6"/>
    <w:rsid w:val="00301B65"/>
    <w:rsid w:val="00301BCA"/>
    <w:rsid w:val="00312301"/>
    <w:rsid w:val="003127A5"/>
    <w:rsid w:val="003137EC"/>
    <w:rsid w:val="003170AB"/>
    <w:rsid w:val="00322D52"/>
    <w:rsid w:val="00340AFD"/>
    <w:rsid w:val="00344F23"/>
    <w:rsid w:val="003472CC"/>
    <w:rsid w:val="00350548"/>
    <w:rsid w:val="00360DCF"/>
    <w:rsid w:val="00362EC5"/>
    <w:rsid w:val="00363404"/>
    <w:rsid w:val="00364C60"/>
    <w:rsid w:val="00374118"/>
    <w:rsid w:val="00383E5E"/>
    <w:rsid w:val="003928C0"/>
    <w:rsid w:val="003A2251"/>
    <w:rsid w:val="003B148D"/>
    <w:rsid w:val="003B6E59"/>
    <w:rsid w:val="003B7F37"/>
    <w:rsid w:val="003C1865"/>
    <w:rsid w:val="003C6955"/>
    <w:rsid w:val="003F672F"/>
    <w:rsid w:val="00401E74"/>
    <w:rsid w:val="004252F5"/>
    <w:rsid w:val="00430921"/>
    <w:rsid w:val="00434957"/>
    <w:rsid w:val="00435EF0"/>
    <w:rsid w:val="0043601A"/>
    <w:rsid w:val="00436F20"/>
    <w:rsid w:val="00445F6F"/>
    <w:rsid w:val="00447E85"/>
    <w:rsid w:val="004540D6"/>
    <w:rsid w:val="00464079"/>
    <w:rsid w:val="00466DFB"/>
    <w:rsid w:val="00467502"/>
    <w:rsid w:val="00480B11"/>
    <w:rsid w:val="004B6B2D"/>
    <w:rsid w:val="004C503A"/>
    <w:rsid w:val="004C5222"/>
    <w:rsid w:val="004E0D01"/>
    <w:rsid w:val="004E3979"/>
    <w:rsid w:val="00522C13"/>
    <w:rsid w:val="00524120"/>
    <w:rsid w:val="00525AED"/>
    <w:rsid w:val="00527809"/>
    <w:rsid w:val="005337EF"/>
    <w:rsid w:val="005353B1"/>
    <w:rsid w:val="00553F42"/>
    <w:rsid w:val="005612D2"/>
    <w:rsid w:val="00561A26"/>
    <w:rsid w:val="00564540"/>
    <w:rsid w:val="0058349A"/>
    <w:rsid w:val="00595347"/>
    <w:rsid w:val="005C13C0"/>
    <w:rsid w:val="005D2863"/>
    <w:rsid w:val="005D5CEF"/>
    <w:rsid w:val="005D6C1B"/>
    <w:rsid w:val="005E059E"/>
    <w:rsid w:val="005E3921"/>
    <w:rsid w:val="005E5082"/>
    <w:rsid w:val="00601035"/>
    <w:rsid w:val="00603F0E"/>
    <w:rsid w:val="006078AB"/>
    <w:rsid w:val="00611B49"/>
    <w:rsid w:val="00617C85"/>
    <w:rsid w:val="00627488"/>
    <w:rsid w:val="006445F4"/>
    <w:rsid w:val="0065402F"/>
    <w:rsid w:val="0065563D"/>
    <w:rsid w:val="006654AE"/>
    <w:rsid w:val="00674C5A"/>
    <w:rsid w:val="006751D3"/>
    <w:rsid w:val="00695EDA"/>
    <w:rsid w:val="00697E7B"/>
    <w:rsid w:val="006A0ECE"/>
    <w:rsid w:val="006A4121"/>
    <w:rsid w:val="006B49CC"/>
    <w:rsid w:val="006C146E"/>
    <w:rsid w:val="006D5CC9"/>
    <w:rsid w:val="006E28A8"/>
    <w:rsid w:val="006E4DBF"/>
    <w:rsid w:val="006F123B"/>
    <w:rsid w:val="006F5071"/>
    <w:rsid w:val="00700C96"/>
    <w:rsid w:val="0070247E"/>
    <w:rsid w:val="00707AA6"/>
    <w:rsid w:val="0072144C"/>
    <w:rsid w:val="00731DF9"/>
    <w:rsid w:val="007A627B"/>
    <w:rsid w:val="007B30B1"/>
    <w:rsid w:val="007B48AA"/>
    <w:rsid w:val="007E1A7C"/>
    <w:rsid w:val="007F5967"/>
    <w:rsid w:val="00800236"/>
    <w:rsid w:val="008035AD"/>
    <w:rsid w:val="008152F8"/>
    <w:rsid w:val="00823DB1"/>
    <w:rsid w:val="008340ED"/>
    <w:rsid w:val="008450A8"/>
    <w:rsid w:val="00852F0B"/>
    <w:rsid w:val="00860A4E"/>
    <w:rsid w:val="00862D6C"/>
    <w:rsid w:val="0087790A"/>
    <w:rsid w:val="00884667"/>
    <w:rsid w:val="00886547"/>
    <w:rsid w:val="00895EF0"/>
    <w:rsid w:val="00896F83"/>
    <w:rsid w:val="008B71AE"/>
    <w:rsid w:val="008C4D6F"/>
    <w:rsid w:val="008D07B6"/>
    <w:rsid w:val="008F589D"/>
    <w:rsid w:val="00904B24"/>
    <w:rsid w:val="0091414A"/>
    <w:rsid w:val="009203D1"/>
    <w:rsid w:val="00924FA3"/>
    <w:rsid w:val="00930566"/>
    <w:rsid w:val="00932F9A"/>
    <w:rsid w:val="009360C5"/>
    <w:rsid w:val="00936116"/>
    <w:rsid w:val="00940902"/>
    <w:rsid w:val="009410FF"/>
    <w:rsid w:val="00954DEC"/>
    <w:rsid w:val="00961898"/>
    <w:rsid w:val="00964BD4"/>
    <w:rsid w:val="00980F89"/>
    <w:rsid w:val="009847F2"/>
    <w:rsid w:val="00992811"/>
    <w:rsid w:val="00994529"/>
    <w:rsid w:val="00995A56"/>
    <w:rsid w:val="009A1D97"/>
    <w:rsid w:val="009B21C0"/>
    <w:rsid w:val="009C2127"/>
    <w:rsid w:val="009C7CAF"/>
    <w:rsid w:val="009E6D38"/>
    <w:rsid w:val="009E7F5F"/>
    <w:rsid w:val="009F493B"/>
    <w:rsid w:val="009F53F0"/>
    <w:rsid w:val="009F70EE"/>
    <w:rsid w:val="00A0468B"/>
    <w:rsid w:val="00A107B0"/>
    <w:rsid w:val="00A1159D"/>
    <w:rsid w:val="00A24409"/>
    <w:rsid w:val="00A373D3"/>
    <w:rsid w:val="00A71C55"/>
    <w:rsid w:val="00A72AE8"/>
    <w:rsid w:val="00A85E6E"/>
    <w:rsid w:val="00A96A99"/>
    <w:rsid w:val="00A975C7"/>
    <w:rsid w:val="00AA15C6"/>
    <w:rsid w:val="00AB4495"/>
    <w:rsid w:val="00AC1392"/>
    <w:rsid w:val="00AD6C1C"/>
    <w:rsid w:val="00AE0AB5"/>
    <w:rsid w:val="00AE4443"/>
    <w:rsid w:val="00AE7064"/>
    <w:rsid w:val="00B03848"/>
    <w:rsid w:val="00B145A0"/>
    <w:rsid w:val="00B322E8"/>
    <w:rsid w:val="00B32EA6"/>
    <w:rsid w:val="00B36950"/>
    <w:rsid w:val="00B3722D"/>
    <w:rsid w:val="00B37A47"/>
    <w:rsid w:val="00B45B00"/>
    <w:rsid w:val="00B51823"/>
    <w:rsid w:val="00B56AA1"/>
    <w:rsid w:val="00B7704E"/>
    <w:rsid w:val="00B77311"/>
    <w:rsid w:val="00B8227D"/>
    <w:rsid w:val="00B851A5"/>
    <w:rsid w:val="00BB6BBB"/>
    <w:rsid w:val="00BC0E6D"/>
    <w:rsid w:val="00BD2A75"/>
    <w:rsid w:val="00BD4CE7"/>
    <w:rsid w:val="00BF17C4"/>
    <w:rsid w:val="00C00235"/>
    <w:rsid w:val="00C03040"/>
    <w:rsid w:val="00C1346D"/>
    <w:rsid w:val="00C31A8F"/>
    <w:rsid w:val="00C3202C"/>
    <w:rsid w:val="00C35F05"/>
    <w:rsid w:val="00C4386B"/>
    <w:rsid w:val="00C46325"/>
    <w:rsid w:val="00C5033E"/>
    <w:rsid w:val="00C554C3"/>
    <w:rsid w:val="00C64934"/>
    <w:rsid w:val="00C715BD"/>
    <w:rsid w:val="00C762CF"/>
    <w:rsid w:val="00C802CF"/>
    <w:rsid w:val="00C8046E"/>
    <w:rsid w:val="00C969E7"/>
    <w:rsid w:val="00CA14A1"/>
    <w:rsid w:val="00CA61AC"/>
    <w:rsid w:val="00CB6946"/>
    <w:rsid w:val="00CC37AF"/>
    <w:rsid w:val="00CD22CD"/>
    <w:rsid w:val="00D0333D"/>
    <w:rsid w:val="00D153B7"/>
    <w:rsid w:val="00D23FBA"/>
    <w:rsid w:val="00D23FDB"/>
    <w:rsid w:val="00D273C3"/>
    <w:rsid w:val="00D36136"/>
    <w:rsid w:val="00D51227"/>
    <w:rsid w:val="00D531C1"/>
    <w:rsid w:val="00D54DCD"/>
    <w:rsid w:val="00D7015B"/>
    <w:rsid w:val="00D70181"/>
    <w:rsid w:val="00D723FB"/>
    <w:rsid w:val="00D82BD4"/>
    <w:rsid w:val="00DB4D75"/>
    <w:rsid w:val="00DB678C"/>
    <w:rsid w:val="00DC085B"/>
    <w:rsid w:val="00DC1D17"/>
    <w:rsid w:val="00DE58FA"/>
    <w:rsid w:val="00DF7F89"/>
    <w:rsid w:val="00E11A7B"/>
    <w:rsid w:val="00E204C3"/>
    <w:rsid w:val="00E35A8F"/>
    <w:rsid w:val="00E401F0"/>
    <w:rsid w:val="00E54094"/>
    <w:rsid w:val="00E63694"/>
    <w:rsid w:val="00E6660A"/>
    <w:rsid w:val="00E73659"/>
    <w:rsid w:val="00E8718E"/>
    <w:rsid w:val="00EB387F"/>
    <w:rsid w:val="00EB4A9A"/>
    <w:rsid w:val="00EB6DCC"/>
    <w:rsid w:val="00EC2150"/>
    <w:rsid w:val="00EC28B0"/>
    <w:rsid w:val="00ED5E96"/>
    <w:rsid w:val="00ED6041"/>
    <w:rsid w:val="00F07C81"/>
    <w:rsid w:val="00F46A34"/>
    <w:rsid w:val="00F50F24"/>
    <w:rsid w:val="00F73ECB"/>
    <w:rsid w:val="00F7403B"/>
    <w:rsid w:val="00F7412C"/>
    <w:rsid w:val="00F754CB"/>
    <w:rsid w:val="00F80234"/>
    <w:rsid w:val="00F9069C"/>
    <w:rsid w:val="00F92D43"/>
    <w:rsid w:val="00F9366B"/>
    <w:rsid w:val="00FA170A"/>
    <w:rsid w:val="00FA3D0F"/>
    <w:rsid w:val="00FB11FB"/>
    <w:rsid w:val="00FB6476"/>
    <w:rsid w:val="00FC73C9"/>
    <w:rsid w:val="00FD77B2"/>
    <w:rsid w:val="00FF0451"/>
    <w:rsid w:val="00FF3884"/>
    <w:rsid w:val="01C93E74"/>
    <w:rsid w:val="098F5EE9"/>
    <w:rsid w:val="09D2719D"/>
    <w:rsid w:val="0D110987"/>
    <w:rsid w:val="0E1D2AC4"/>
    <w:rsid w:val="0FC6027F"/>
    <w:rsid w:val="105BDF63"/>
    <w:rsid w:val="10E8BFE4"/>
    <w:rsid w:val="11C734B9"/>
    <w:rsid w:val="182A648D"/>
    <w:rsid w:val="199D0FBD"/>
    <w:rsid w:val="20EE9478"/>
    <w:rsid w:val="2103107D"/>
    <w:rsid w:val="29AE4B5C"/>
    <w:rsid w:val="2B503106"/>
    <w:rsid w:val="2DEBF48A"/>
    <w:rsid w:val="2F68376D"/>
    <w:rsid w:val="30166E96"/>
    <w:rsid w:val="322D0313"/>
    <w:rsid w:val="34157141"/>
    <w:rsid w:val="3551D842"/>
    <w:rsid w:val="38FDECF9"/>
    <w:rsid w:val="3CFE898C"/>
    <w:rsid w:val="3DACC809"/>
    <w:rsid w:val="3F913D18"/>
    <w:rsid w:val="40DC90E3"/>
    <w:rsid w:val="43746095"/>
    <w:rsid w:val="45933E20"/>
    <w:rsid w:val="45EB761E"/>
    <w:rsid w:val="4698118D"/>
    <w:rsid w:val="474EFD04"/>
    <w:rsid w:val="4D6B11AD"/>
    <w:rsid w:val="4E32E2EF"/>
    <w:rsid w:val="50075044"/>
    <w:rsid w:val="50228A03"/>
    <w:rsid w:val="51160C2D"/>
    <w:rsid w:val="51B2C687"/>
    <w:rsid w:val="51EE8526"/>
    <w:rsid w:val="5C241A2C"/>
    <w:rsid w:val="5FB15375"/>
    <w:rsid w:val="6776AAF2"/>
    <w:rsid w:val="6ACEA4C3"/>
    <w:rsid w:val="6D864F1D"/>
    <w:rsid w:val="70F2CE8A"/>
    <w:rsid w:val="715B9776"/>
    <w:rsid w:val="740E63B5"/>
    <w:rsid w:val="7638A748"/>
    <w:rsid w:val="78792501"/>
    <w:rsid w:val="7A5E8B7D"/>
    <w:rsid w:val="7C753972"/>
    <w:rsid w:val="7F36B8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72ce"/>
    </o:shapedefaults>
    <o:shapelayout v:ext="edit">
      <o:idmap v:ext="edit" data="2"/>
    </o:shapelayout>
  </w:shapeDefaults>
  <w:decimalSymbol w:val="."/>
  <w:listSeparator w:val=","/>
  <w14:docId w14:val="61CA6CF6"/>
  <w15:docId w15:val="{C1C71B56-5EFA-4960-92FB-79435264B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BCA"/>
    <w:pPr>
      <w:widowControl w:val="0"/>
      <w:autoSpaceDE w:val="0"/>
      <w:autoSpaceDN w:val="0"/>
    </w:pPr>
    <w:rPr>
      <w:rFonts w:ascii="TheSansB W3 Light" w:eastAsia="Gill Sans MT" w:hAnsi="TheSansB W3 Light" w:cs="Gill Sans MT"/>
      <w:szCs w:val="22"/>
      <w:lang w:val="en-US" w:eastAsia="en-US"/>
    </w:rPr>
  </w:style>
  <w:style w:type="paragraph" w:styleId="Heading1">
    <w:name w:val="heading 1"/>
    <w:next w:val="BODYTEXTELAA"/>
    <w:link w:val="Heading1Char"/>
    <w:autoRedefine/>
    <w:uiPriority w:val="9"/>
    <w:qFormat/>
    <w:rsid w:val="002B5BCE"/>
    <w:pPr>
      <w:keepNext/>
      <w:keepLines/>
      <w:spacing w:before="120"/>
      <w:ind w:left="1276"/>
      <w:outlineLvl w:val="0"/>
    </w:pPr>
    <w:rPr>
      <w:rFonts w:ascii="Juhl" w:eastAsiaTheme="majorEastAsia" w:hAnsi="Juhl" w:cstheme="majorBidi"/>
      <w:b/>
      <w:bCs/>
      <w:caps/>
      <w:color w:val="EE4158"/>
      <w:sz w:val="24"/>
      <w:szCs w:val="28"/>
      <w:lang w:eastAsia="en-US"/>
    </w:rPr>
  </w:style>
  <w:style w:type="paragraph" w:styleId="Heading2">
    <w:name w:val="heading 2"/>
    <w:basedOn w:val="Heading1"/>
    <w:next w:val="BODYTEXTELAA"/>
    <w:link w:val="Heading2Char"/>
    <w:autoRedefine/>
    <w:uiPriority w:val="9"/>
    <w:qFormat/>
    <w:rsid w:val="002B5BCE"/>
    <w:pPr>
      <w:spacing w:before="200"/>
      <w:outlineLvl w:val="1"/>
    </w:pPr>
    <w:rPr>
      <w:rFonts w:ascii="Juhl Bold" w:hAnsi="Juhl Bold"/>
      <w:b w:val="0"/>
      <w:bCs w:val="0"/>
      <w:color w:val="auto"/>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87"/>
      <w:ind w:right="105"/>
      <w:jc w:val="right"/>
    </w:pPr>
    <w:rPr>
      <w:sz w:val="14"/>
      <w:szCs w:val="1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06EB7"/>
    <w:pPr>
      <w:tabs>
        <w:tab w:val="center" w:pos="4513"/>
        <w:tab w:val="right" w:pos="9026"/>
      </w:tabs>
    </w:pPr>
  </w:style>
  <w:style w:type="character" w:customStyle="1" w:styleId="HeaderChar">
    <w:name w:val="Header Char"/>
    <w:link w:val="Header"/>
    <w:uiPriority w:val="99"/>
    <w:rsid w:val="00106EB7"/>
    <w:rPr>
      <w:rFonts w:ascii="Gill Sans MT" w:eastAsia="Gill Sans MT" w:hAnsi="Gill Sans MT" w:cs="Gill Sans MT"/>
    </w:rPr>
  </w:style>
  <w:style w:type="paragraph" w:styleId="Footer">
    <w:name w:val="footer"/>
    <w:basedOn w:val="Normal"/>
    <w:link w:val="FooterChar"/>
    <w:uiPriority w:val="99"/>
    <w:unhideWhenUsed/>
    <w:qFormat/>
    <w:rsid w:val="00106EB7"/>
    <w:pPr>
      <w:tabs>
        <w:tab w:val="center" w:pos="4513"/>
        <w:tab w:val="right" w:pos="9026"/>
      </w:tabs>
    </w:pPr>
  </w:style>
  <w:style w:type="character" w:customStyle="1" w:styleId="FooterChar">
    <w:name w:val="Footer Char"/>
    <w:link w:val="Footer"/>
    <w:uiPriority w:val="99"/>
    <w:rsid w:val="00106EB7"/>
    <w:rPr>
      <w:rFonts w:ascii="Gill Sans MT" w:eastAsia="Gill Sans MT" w:hAnsi="Gill Sans MT" w:cs="Gill Sans MT"/>
    </w:rPr>
  </w:style>
  <w:style w:type="paragraph" w:customStyle="1" w:styleId="ECMMHeading">
    <w:name w:val="ECMM Heading"/>
    <w:basedOn w:val="Normal"/>
    <w:link w:val="ECMMHeadingChar"/>
    <w:autoRedefine/>
    <w:qFormat/>
    <w:rsid w:val="00C802CF"/>
    <w:pPr>
      <w:spacing w:before="240" w:after="240"/>
    </w:pPr>
    <w:rPr>
      <w:rFonts w:ascii="Roboto Medium" w:hAnsi="Roboto Medium"/>
      <w:b/>
      <w:bCs/>
      <w:caps/>
      <w:color w:val="294D71"/>
      <w:spacing w:val="20"/>
      <w:sz w:val="28"/>
      <w:szCs w:val="28"/>
    </w:rPr>
  </w:style>
  <w:style w:type="paragraph" w:customStyle="1" w:styleId="ECMMText-Normal">
    <w:name w:val="ECMM Text - Normal"/>
    <w:basedOn w:val="Normal"/>
    <w:link w:val="ECMMText-NormalChar"/>
    <w:qFormat/>
    <w:rsid w:val="001401AE"/>
    <w:pPr>
      <w:spacing w:after="120" w:line="360" w:lineRule="auto"/>
    </w:pPr>
    <w:rPr>
      <w:rFonts w:ascii="Roboto Light" w:hAnsi="Roboto Light"/>
      <w:color w:val="000000"/>
    </w:rPr>
  </w:style>
  <w:style w:type="character" w:customStyle="1" w:styleId="ECMMHeadingChar">
    <w:name w:val="ECMM Heading Char"/>
    <w:link w:val="ECMMHeading"/>
    <w:rsid w:val="00C802CF"/>
    <w:rPr>
      <w:rFonts w:ascii="Roboto Medium" w:eastAsia="Gill Sans MT" w:hAnsi="Roboto Medium" w:cs="Gill Sans MT"/>
      <w:b/>
      <w:bCs/>
      <w:caps/>
      <w:color w:val="294D71"/>
      <w:spacing w:val="20"/>
      <w:sz w:val="28"/>
      <w:szCs w:val="28"/>
      <w:lang w:val="en-US" w:eastAsia="en-US"/>
    </w:rPr>
  </w:style>
  <w:style w:type="paragraph" w:customStyle="1" w:styleId="ECMMHeader">
    <w:name w:val="ECMM Header"/>
    <w:basedOn w:val="Normal"/>
    <w:link w:val="ECMMHeaderChar"/>
    <w:autoRedefine/>
    <w:qFormat/>
    <w:rsid w:val="008F589D"/>
    <w:pPr>
      <w:jc w:val="right"/>
    </w:pPr>
    <w:rPr>
      <w:rFonts w:ascii="Roboto Light" w:hAnsi="Roboto Light"/>
      <w:noProof/>
      <w:color w:val="404040"/>
      <w:spacing w:val="8"/>
      <w:sz w:val="14"/>
      <w:szCs w:val="14"/>
    </w:rPr>
  </w:style>
  <w:style w:type="character" w:customStyle="1" w:styleId="ECMMText-NormalChar">
    <w:name w:val="ECMM Text - Normal Char"/>
    <w:link w:val="ECMMText-Normal"/>
    <w:rsid w:val="001401AE"/>
    <w:rPr>
      <w:rFonts w:ascii="Roboto Light" w:eastAsia="Gill Sans MT" w:hAnsi="Roboto Light" w:cs="Gill Sans MT"/>
      <w:color w:val="000000"/>
      <w:sz w:val="22"/>
      <w:szCs w:val="22"/>
      <w:lang w:val="en-US" w:eastAsia="en-US"/>
    </w:rPr>
  </w:style>
  <w:style w:type="character" w:customStyle="1" w:styleId="ECMMHeaderChar">
    <w:name w:val="ECMM Header Char"/>
    <w:link w:val="ECMMHeader"/>
    <w:rsid w:val="008F589D"/>
    <w:rPr>
      <w:rFonts w:ascii="Roboto Light" w:eastAsia="Gill Sans MT" w:hAnsi="Roboto Light" w:cs="Gill Sans MT"/>
      <w:noProof/>
      <w:color w:val="404040"/>
      <w:spacing w:val="8"/>
      <w:sz w:val="14"/>
      <w:szCs w:val="14"/>
    </w:rPr>
  </w:style>
  <w:style w:type="paragraph" w:customStyle="1" w:styleId="ECMMSubHeading">
    <w:name w:val="ECMM Sub Heading"/>
    <w:basedOn w:val="ECMMHeading"/>
    <w:link w:val="ECMMSubHeadingChar"/>
    <w:qFormat/>
    <w:rsid w:val="008152F8"/>
    <w:pPr>
      <w:spacing w:after="120"/>
    </w:pPr>
    <w:rPr>
      <w:rFonts w:ascii="Roboto" w:hAnsi="Roboto"/>
      <w:caps w:val="0"/>
      <w:spacing w:val="10"/>
      <w:sz w:val="24"/>
    </w:rPr>
  </w:style>
  <w:style w:type="paragraph" w:customStyle="1" w:styleId="ECMMNumbering">
    <w:name w:val="ECMM Numbering"/>
    <w:basedOn w:val="ECMMText-Normal"/>
    <w:link w:val="ECMMNumberingChar"/>
    <w:qFormat/>
    <w:rsid w:val="001401AE"/>
    <w:pPr>
      <w:numPr>
        <w:numId w:val="1"/>
      </w:numPr>
      <w:ind w:left="714" w:hanging="357"/>
      <w:contextualSpacing/>
    </w:pPr>
  </w:style>
  <w:style w:type="character" w:customStyle="1" w:styleId="ECMMSubHeadingChar">
    <w:name w:val="ECMM Sub Heading Char"/>
    <w:link w:val="ECMMSubHeading"/>
    <w:rsid w:val="008152F8"/>
    <w:rPr>
      <w:rFonts w:ascii="Roboto" w:eastAsia="Gill Sans MT" w:hAnsi="Roboto" w:cs="Gill Sans MT"/>
      <w:b/>
      <w:bCs/>
      <w:caps w:val="0"/>
      <w:color w:val="5C315E"/>
      <w:spacing w:val="10"/>
      <w:sz w:val="24"/>
      <w:szCs w:val="28"/>
    </w:rPr>
  </w:style>
  <w:style w:type="character" w:customStyle="1" w:styleId="ECMMNumberingChar">
    <w:name w:val="ECMM Numbering Char"/>
    <w:link w:val="ECMMNumbering"/>
    <w:rsid w:val="001401AE"/>
    <w:rPr>
      <w:rFonts w:ascii="Roboto Light" w:eastAsia="Gill Sans MT" w:hAnsi="Roboto Light" w:cs="Gill Sans MT"/>
      <w:color w:val="000000"/>
      <w:szCs w:val="22"/>
      <w:lang w:val="en-US" w:eastAsia="en-US"/>
    </w:rPr>
  </w:style>
  <w:style w:type="character" w:styleId="CommentReference">
    <w:name w:val="annotation reference"/>
    <w:uiPriority w:val="99"/>
    <w:semiHidden/>
    <w:unhideWhenUsed/>
    <w:rsid w:val="00E6660A"/>
    <w:rPr>
      <w:sz w:val="16"/>
      <w:szCs w:val="16"/>
    </w:rPr>
  </w:style>
  <w:style w:type="paragraph" w:styleId="CommentText">
    <w:name w:val="annotation text"/>
    <w:basedOn w:val="Normal"/>
    <w:link w:val="CommentTextChar"/>
    <w:uiPriority w:val="99"/>
    <w:unhideWhenUsed/>
    <w:rsid w:val="00E6660A"/>
    <w:rPr>
      <w:szCs w:val="20"/>
    </w:rPr>
  </w:style>
  <w:style w:type="character" w:customStyle="1" w:styleId="CommentTextChar">
    <w:name w:val="Comment Text Char"/>
    <w:link w:val="CommentText"/>
    <w:uiPriority w:val="99"/>
    <w:rsid w:val="00E6660A"/>
    <w:rPr>
      <w:rFonts w:ascii="Gill Sans MT" w:eastAsia="Gill Sans MT" w:hAnsi="Gill Sans MT" w:cs="Gill Sans MT"/>
      <w:sz w:val="20"/>
      <w:szCs w:val="20"/>
    </w:rPr>
  </w:style>
  <w:style w:type="paragraph" w:styleId="CommentSubject">
    <w:name w:val="annotation subject"/>
    <w:basedOn w:val="CommentText"/>
    <w:next w:val="CommentText"/>
    <w:link w:val="CommentSubjectChar"/>
    <w:uiPriority w:val="99"/>
    <w:semiHidden/>
    <w:unhideWhenUsed/>
    <w:rsid w:val="00E6660A"/>
    <w:rPr>
      <w:b/>
      <w:bCs/>
    </w:rPr>
  </w:style>
  <w:style w:type="character" w:customStyle="1" w:styleId="CommentSubjectChar">
    <w:name w:val="Comment Subject Char"/>
    <w:link w:val="CommentSubject"/>
    <w:uiPriority w:val="99"/>
    <w:semiHidden/>
    <w:rsid w:val="00E6660A"/>
    <w:rPr>
      <w:rFonts w:ascii="Gill Sans MT" w:eastAsia="Gill Sans MT" w:hAnsi="Gill Sans MT" w:cs="Gill Sans MT"/>
      <w:b/>
      <w:bCs/>
      <w:sz w:val="20"/>
      <w:szCs w:val="20"/>
    </w:rPr>
  </w:style>
  <w:style w:type="paragraph" w:customStyle="1" w:styleId="SubHeading">
    <w:name w:val="Sub Heading"/>
    <w:basedOn w:val="ECMMText-Normal"/>
    <w:link w:val="SubHeadingChar"/>
    <w:qFormat/>
    <w:rsid w:val="00004522"/>
    <w:pPr>
      <w:spacing w:line="240" w:lineRule="auto"/>
    </w:pPr>
    <w:rPr>
      <w:b/>
      <w:bCs/>
      <w:color w:val="404040" w:themeColor="text1" w:themeTint="BF"/>
    </w:rPr>
  </w:style>
  <w:style w:type="character" w:customStyle="1" w:styleId="SubHeadingChar">
    <w:name w:val="Sub Heading Char"/>
    <w:basedOn w:val="ECMMText-NormalChar"/>
    <w:link w:val="SubHeading"/>
    <w:rsid w:val="00004522"/>
    <w:rPr>
      <w:rFonts w:ascii="Roboto Light" w:eastAsia="Gill Sans MT" w:hAnsi="Roboto Light" w:cs="Gill Sans MT"/>
      <w:b/>
      <w:bCs/>
      <w:color w:val="404040" w:themeColor="text1" w:themeTint="BF"/>
      <w:sz w:val="22"/>
      <w:szCs w:val="22"/>
      <w:lang w:val="en-US" w:eastAsia="en-US"/>
    </w:rPr>
  </w:style>
  <w:style w:type="character" w:customStyle="1" w:styleId="normaltextrun">
    <w:name w:val="normaltextrun"/>
    <w:basedOn w:val="DefaultParagraphFont"/>
    <w:rsid w:val="00435EF0"/>
  </w:style>
  <w:style w:type="character" w:customStyle="1" w:styleId="eop">
    <w:name w:val="eop"/>
    <w:basedOn w:val="DefaultParagraphFont"/>
    <w:rsid w:val="00435EF0"/>
  </w:style>
  <w:style w:type="paragraph" w:customStyle="1" w:styleId="TableHeading">
    <w:name w:val="Table Heading"/>
    <w:basedOn w:val="ECMMText-Normal"/>
    <w:link w:val="TableHeadingChar"/>
    <w:qFormat/>
    <w:rsid w:val="008C4D6F"/>
    <w:pPr>
      <w:spacing w:line="240" w:lineRule="auto"/>
    </w:pPr>
    <w:rPr>
      <w:b/>
      <w:color w:val="44315E"/>
    </w:rPr>
  </w:style>
  <w:style w:type="paragraph" w:customStyle="1" w:styleId="TableText">
    <w:name w:val="Table Text"/>
    <w:basedOn w:val="ECMMText-Normal"/>
    <w:link w:val="TableTextChar"/>
    <w:qFormat/>
    <w:rsid w:val="008C4D6F"/>
    <w:pPr>
      <w:numPr>
        <w:numId w:val="9"/>
      </w:numPr>
      <w:spacing w:line="240" w:lineRule="auto"/>
      <w:ind w:left="641" w:hanging="357"/>
    </w:pPr>
    <w:rPr>
      <w:color w:val="0072CE"/>
    </w:rPr>
  </w:style>
  <w:style w:type="character" w:customStyle="1" w:styleId="TableHeadingChar">
    <w:name w:val="Table Heading Char"/>
    <w:basedOn w:val="ECMMText-NormalChar"/>
    <w:link w:val="TableHeading"/>
    <w:rsid w:val="008C4D6F"/>
    <w:rPr>
      <w:rFonts w:ascii="Roboto Light" w:eastAsia="Gill Sans MT" w:hAnsi="Roboto Light" w:cs="Gill Sans MT"/>
      <w:b/>
      <w:color w:val="44315E"/>
      <w:sz w:val="22"/>
      <w:szCs w:val="22"/>
      <w:lang w:val="en-US" w:eastAsia="en-US"/>
    </w:rPr>
  </w:style>
  <w:style w:type="character" w:customStyle="1" w:styleId="TableTextChar">
    <w:name w:val="Table Text Char"/>
    <w:basedOn w:val="ECMMText-NormalChar"/>
    <w:link w:val="TableText"/>
    <w:rsid w:val="008C4D6F"/>
    <w:rPr>
      <w:rFonts w:ascii="Roboto Light" w:eastAsia="Gill Sans MT" w:hAnsi="Roboto Light" w:cs="Gill Sans MT"/>
      <w:color w:val="0072CE"/>
      <w:sz w:val="22"/>
      <w:szCs w:val="22"/>
      <w:lang w:val="en-US" w:eastAsia="en-US"/>
    </w:rPr>
  </w:style>
  <w:style w:type="table" w:customStyle="1" w:styleId="TableGridLight1">
    <w:name w:val="Table Grid Light1"/>
    <w:basedOn w:val="TableNormal"/>
    <w:next w:val="TableGridLight"/>
    <w:uiPriority w:val="40"/>
    <w:rsid w:val="008C4D6F"/>
    <w:rPr>
      <w:rFonts w:asciiTheme="minorHAnsi" w:eastAsiaTheme="minorHAnsi" w:hAnsiTheme="minorHAnsi" w:cstheme="minorBidi"/>
      <w:sz w:val="21"/>
      <w:szCs w:val="21"/>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8C4D6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067813"/>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s-Table">
    <w:name w:val="Bullet Points - Table"/>
    <w:basedOn w:val="ECMMText-Normal"/>
    <w:link w:val="BulletPoints-TableChar"/>
    <w:qFormat/>
    <w:rsid w:val="00067813"/>
    <w:pPr>
      <w:numPr>
        <w:numId w:val="13"/>
      </w:numPr>
      <w:spacing w:line="240" w:lineRule="auto"/>
      <w:ind w:left="470" w:hanging="357"/>
      <w:contextualSpacing/>
    </w:pPr>
    <w:rPr>
      <w:color w:val="000000" w:themeColor="text1"/>
    </w:rPr>
  </w:style>
  <w:style w:type="character" w:customStyle="1" w:styleId="BulletPoints-TableChar">
    <w:name w:val="Bullet Points - Table Char"/>
    <w:basedOn w:val="ECMMText-NormalChar"/>
    <w:link w:val="BulletPoints-Table"/>
    <w:rsid w:val="00067813"/>
    <w:rPr>
      <w:rFonts w:ascii="Roboto Light" w:eastAsia="Gill Sans MT" w:hAnsi="Roboto Light" w:cs="Gill Sans MT"/>
      <w:color w:val="000000" w:themeColor="text1"/>
      <w:sz w:val="22"/>
      <w:szCs w:val="22"/>
      <w:lang w:val="en-US" w:eastAsia="en-US"/>
    </w:rPr>
  </w:style>
  <w:style w:type="paragraph" w:styleId="Title">
    <w:name w:val="Title"/>
    <w:aliases w:val="Policy Title"/>
    <w:basedOn w:val="Normal"/>
    <w:next w:val="Normal"/>
    <w:link w:val="TitleChar"/>
    <w:autoRedefine/>
    <w:uiPriority w:val="10"/>
    <w:qFormat/>
    <w:rsid w:val="00D7015B"/>
    <w:pPr>
      <w:widowControl/>
      <w:autoSpaceDE/>
      <w:autoSpaceDN/>
      <w:spacing w:after="60"/>
      <w:contextualSpacing/>
    </w:pPr>
    <w:rPr>
      <w:rFonts w:ascii="Juhl Bold" w:eastAsiaTheme="majorEastAsia" w:hAnsi="Juhl Bold" w:cstheme="majorBidi"/>
      <w:b/>
      <w:caps/>
      <w:color w:val="294D71"/>
      <w:spacing w:val="5"/>
      <w:kern w:val="28"/>
      <w:sz w:val="44"/>
      <w:szCs w:val="52"/>
      <w:lang w:val="en-AU"/>
    </w:rPr>
  </w:style>
  <w:style w:type="character" w:customStyle="1" w:styleId="TitleChar">
    <w:name w:val="Title Char"/>
    <w:aliases w:val="Policy Title Char"/>
    <w:basedOn w:val="DefaultParagraphFont"/>
    <w:link w:val="Title"/>
    <w:uiPriority w:val="10"/>
    <w:rsid w:val="00D7015B"/>
    <w:rPr>
      <w:rFonts w:ascii="Juhl Bold" w:eastAsiaTheme="majorEastAsia" w:hAnsi="Juhl Bold" w:cstheme="majorBidi"/>
      <w:b/>
      <w:caps/>
      <w:color w:val="294D71"/>
      <w:spacing w:val="5"/>
      <w:kern w:val="28"/>
      <w:sz w:val="44"/>
      <w:szCs w:val="52"/>
      <w:lang w:eastAsia="en-US"/>
    </w:rPr>
  </w:style>
  <w:style w:type="character" w:customStyle="1" w:styleId="Heading1Char">
    <w:name w:val="Heading 1 Char"/>
    <w:basedOn w:val="DefaultParagraphFont"/>
    <w:link w:val="Heading1"/>
    <w:uiPriority w:val="9"/>
    <w:rsid w:val="002B5BCE"/>
    <w:rPr>
      <w:rFonts w:ascii="Juhl" w:eastAsiaTheme="majorEastAsia" w:hAnsi="Juhl" w:cstheme="majorBidi"/>
      <w:b/>
      <w:bCs/>
      <w:caps/>
      <w:color w:val="EE4158"/>
      <w:sz w:val="24"/>
      <w:szCs w:val="28"/>
      <w:lang w:eastAsia="en-US"/>
    </w:rPr>
  </w:style>
  <w:style w:type="character" w:customStyle="1" w:styleId="Heading2Char">
    <w:name w:val="Heading 2 Char"/>
    <w:basedOn w:val="DefaultParagraphFont"/>
    <w:link w:val="Heading2"/>
    <w:uiPriority w:val="9"/>
    <w:rsid w:val="002B5BCE"/>
    <w:rPr>
      <w:rFonts w:ascii="Juhl Bold" w:eastAsiaTheme="majorEastAsia" w:hAnsi="Juhl Bold" w:cstheme="majorBidi"/>
      <w:caps/>
      <w:sz w:val="22"/>
      <w:szCs w:val="26"/>
      <w:lang w:eastAsia="en-US"/>
    </w:rPr>
  </w:style>
  <w:style w:type="paragraph" w:customStyle="1" w:styleId="BODYTEXTELAA">
    <w:name w:val="BODY TEXT ELAA"/>
    <w:basedOn w:val="Normal"/>
    <w:link w:val="BODYTEXTELAAChar"/>
    <w:autoRedefine/>
    <w:qFormat/>
    <w:rsid w:val="00301BCA"/>
    <w:pPr>
      <w:widowControl/>
      <w:autoSpaceDE/>
      <w:autoSpaceDN/>
      <w:spacing w:after="120"/>
      <w:ind w:left="1276"/>
    </w:pPr>
    <w:rPr>
      <w:rFonts w:eastAsiaTheme="minorHAnsi" w:cstheme="minorBidi"/>
      <w:iCs/>
      <w:sz w:val="22"/>
      <w:szCs w:val="24"/>
      <w:lang w:val="en-AU"/>
    </w:rPr>
  </w:style>
  <w:style w:type="paragraph" w:customStyle="1" w:styleId="PolicySub-Title">
    <w:name w:val="Policy Sub-Title"/>
    <w:basedOn w:val="Title"/>
    <w:autoRedefine/>
    <w:qFormat/>
    <w:rsid w:val="002B5BCE"/>
    <w:rPr>
      <w:color w:val="00ABBE"/>
      <w:sz w:val="20"/>
    </w:rPr>
  </w:style>
  <w:style w:type="paragraph" w:customStyle="1" w:styleId="DisclaimerText">
    <w:name w:val="Disclaimer Text"/>
    <w:basedOn w:val="BODYTEXTELAA"/>
    <w:link w:val="DisclaimerTextChar"/>
    <w:autoRedefine/>
    <w:qFormat/>
    <w:rsid w:val="002B5BCE"/>
    <w:pPr>
      <w:ind w:left="426" w:right="848"/>
    </w:pPr>
    <w:rPr>
      <w:rFonts w:ascii="TheSansB W5 Plain" w:hAnsi="TheSansB W5 Plain"/>
      <w:b/>
    </w:rPr>
  </w:style>
  <w:style w:type="paragraph" w:customStyle="1" w:styleId="BodyTextBullet1">
    <w:name w:val="Body Text Bullet 1"/>
    <w:basedOn w:val="BODYTEXTELAA"/>
    <w:autoRedefine/>
    <w:qFormat/>
    <w:rsid w:val="002B5BCE"/>
    <w:pPr>
      <w:numPr>
        <w:numId w:val="24"/>
      </w:numPr>
      <w:ind w:left="2058" w:hanging="357"/>
      <w:contextualSpacing/>
    </w:pPr>
  </w:style>
  <w:style w:type="paragraph" w:customStyle="1" w:styleId="PolicyStatement">
    <w:name w:val="Policy Statement"/>
    <w:basedOn w:val="Heading1"/>
    <w:autoRedefine/>
    <w:qFormat/>
    <w:rsid w:val="002B5BCE"/>
    <w:rPr>
      <w:color w:val="644065"/>
    </w:rPr>
  </w:style>
  <w:style w:type="paragraph" w:customStyle="1" w:styleId="RefertoSourceDefinitionsAttachment">
    <w:name w:val="Refer to Source/Definitions/Attachment"/>
    <w:basedOn w:val="BODYTEXTELAA"/>
    <w:link w:val="RefertoSourceDefinitionsAttachmentChar"/>
    <w:autoRedefine/>
    <w:qFormat/>
    <w:rsid w:val="002B5BCE"/>
    <w:rPr>
      <w:rFonts w:ascii="TheSansB W6 SemiBold" w:hAnsi="TheSansB W6 SemiBold"/>
      <w:i/>
      <w:color w:val="EE4158"/>
    </w:rPr>
  </w:style>
  <w:style w:type="paragraph" w:customStyle="1" w:styleId="Procedures">
    <w:name w:val="Procedures"/>
    <w:basedOn w:val="Heading1"/>
    <w:autoRedefine/>
    <w:qFormat/>
    <w:rsid w:val="002B5BCE"/>
    <w:rPr>
      <w:color w:val="00ABBE"/>
    </w:rPr>
  </w:style>
  <w:style w:type="paragraph" w:customStyle="1" w:styleId="WebsiteLink">
    <w:name w:val="Website Link"/>
    <w:basedOn w:val="BODYTEXTELAA"/>
    <w:next w:val="BODYTEXTELAA"/>
    <w:link w:val="WebsiteLinkChar"/>
    <w:autoRedefine/>
    <w:qFormat/>
    <w:rsid w:val="002B5BCE"/>
    <w:rPr>
      <w:rFonts w:ascii="TheSansB W5 Plain" w:hAnsi="TheSansB W5 Plain"/>
      <w:color w:val="00ABBE"/>
    </w:rPr>
  </w:style>
  <w:style w:type="character" w:styleId="Hyperlink">
    <w:name w:val="Hyperlink"/>
    <w:basedOn w:val="DefaultParagraphFont"/>
    <w:uiPriority w:val="99"/>
    <w:unhideWhenUsed/>
    <w:qFormat/>
    <w:rsid w:val="007E1A7C"/>
    <w:rPr>
      <w:color w:val="294D71"/>
      <w:u w:val="single"/>
    </w:rPr>
  </w:style>
  <w:style w:type="character" w:styleId="UnresolvedMention">
    <w:name w:val="Unresolved Mention"/>
    <w:basedOn w:val="DefaultParagraphFont"/>
    <w:uiPriority w:val="99"/>
    <w:semiHidden/>
    <w:unhideWhenUsed/>
    <w:rsid w:val="002B5BCE"/>
    <w:rPr>
      <w:color w:val="605E5C"/>
      <w:shd w:val="clear" w:color="auto" w:fill="E1DFDD"/>
    </w:rPr>
  </w:style>
  <w:style w:type="paragraph" w:customStyle="1" w:styleId="Responsibilities">
    <w:name w:val="Responsibilities"/>
    <w:basedOn w:val="Heading1"/>
    <w:autoRedefine/>
    <w:qFormat/>
    <w:rsid w:val="002B5BCE"/>
    <w:pPr>
      <w:framePr w:hSpace="180" w:wrap="around" w:vAnchor="text" w:hAnchor="page" w:x="2139" w:y="69"/>
      <w:ind w:left="0"/>
      <w:outlineLvl w:val="9"/>
    </w:pPr>
    <w:rPr>
      <w:color w:val="B6BD37"/>
    </w:rPr>
  </w:style>
  <w:style w:type="paragraph" w:customStyle="1" w:styleId="TableAttachmentTextBullet1">
    <w:name w:val="Table/Attachment Text Bullet 1"/>
    <w:basedOn w:val="Normal"/>
    <w:link w:val="TableAttachmentTextBullet1Char"/>
    <w:autoRedefine/>
    <w:qFormat/>
    <w:rsid w:val="006B49CC"/>
    <w:pPr>
      <w:widowControl/>
      <w:autoSpaceDE/>
      <w:autoSpaceDN/>
      <w:spacing w:before="120" w:after="240"/>
      <w:ind w:left="720" w:hanging="360"/>
      <w:contextualSpacing/>
    </w:pPr>
    <w:rPr>
      <w:rFonts w:eastAsiaTheme="minorHAnsi" w:cstheme="minorBidi"/>
      <w:lang w:val="en-AU"/>
    </w:rPr>
  </w:style>
  <w:style w:type="character" w:styleId="PlaceholderText">
    <w:name w:val="Placeholder Text"/>
    <w:basedOn w:val="DefaultParagraphFont"/>
    <w:uiPriority w:val="99"/>
    <w:semiHidden/>
    <w:rsid w:val="002B5BCE"/>
    <w:rPr>
      <w:color w:val="808080"/>
    </w:rPr>
  </w:style>
  <w:style w:type="paragraph" w:customStyle="1" w:styleId="Disclaimervolunteersstudents">
    <w:name w:val="Disclaimer volunteers students"/>
    <w:basedOn w:val="DisclaimerText"/>
    <w:autoRedefine/>
    <w:qFormat/>
    <w:rsid w:val="002B5BCE"/>
    <w:pPr>
      <w:ind w:left="2160"/>
      <w:jc w:val="both"/>
    </w:pPr>
  </w:style>
  <w:style w:type="paragraph" w:customStyle="1" w:styleId="BackgroundandLegislation">
    <w:name w:val="Background and Legislation"/>
    <w:basedOn w:val="Heading1"/>
    <w:autoRedefine/>
    <w:qFormat/>
    <w:rsid w:val="002B5BCE"/>
    <w:rPr>
      <w:color w:val="2C7FCE" w:themeColor="text2" w:themeTint="99"/>
    </w:rPr>
  </w:style>
  <w:style w:type="paragraph" w:customStyle="1" w:styleId="Definitions">
    <w:name w:val="Definitions"/>
    <w:basedOn w:val="Heading1"/>
    <w:autoRedefine/>
    <w:qFormat/>
    <w:rsid w:val="002B5BCE"/>
    <w:rPr>
      <w:color w:val="DCBE22"/>
    </w:rPr>
  </w:style>
  <w:style w:type="paragraph" w:customStyle="1" w:styleId="SourcesandRelatedPolicies">
    <w:name w:val="Sources and Related Policies"/>
    <w:basedOn w:val="Heading1"/>
    <w:autoRedefine/>
    <w:qFormat/>
    <w:rsid w:val="002B5BCE"/>
    <w:rPr>
      <w:color w:val="F5917B"/>
    </w:rPr>
  </w:style>
  <w:style w:type="paragraph" w:customStyle="1" w:styleId="Evaluation">
    <w:name w:val="Evaluation"/>
    <w:basedOn w:val="Heading1"/>
    <w:autoRedefine/>
    <w:qFormat/>
    <w:rsid w:val="002B5BCE"/>
    <w:rPr>
      <w:color w:val="DCBE22"/>
    </w:rPr>
  </w:style>
  <w:style w:type="paragraph" w:customStyle="1" w:styleId="AttachmentsPolicy">
    <w:name w:val="Attachments Policy"/>
    <w:basedOn w:val="Heading1"/>
    <w:qFormat/>
    <w:rsid w:val="00F7403B"/>
    <w:pPr>
      <w:ind w:left="0"/>
    </w:pPr>
    <w:rPr>
      <w:color w:val="107CBF"/>
    </w:rPr>
  </w:style>
  <w:style w:type="paragraph" w:customStyle="1" w:styleId="Authorisation">
    <w:name w:val="Authorisation"/>
    <w:basedOn w:val="Heading1"/>
    <w:link w:val="AuthorisationChar"/>
    <w:autoRedefine/>
    <w:qFormat/>
    <w:rsid w:val="002B5BCE"/>
    <w:rPr>
      <w:color w:val="808080"/>
    </w:rPr>
  </w:style>
  <w:style w:type="character" w:customStyle="1" w:styleId="BODYTEXTELAAChar">
    <w:name w:val="BODY TEXT ELAA Char"/>
    <w:basedOn w:val="DefaultParagraphFont"/>
    <w:link w:val="BODYTEXTELAA"/>
    <w:rsid w:val="00301BCA"/>
    <w:rPr>
      <w:rFonts w:ascii="TheSansB W3 Light" w:eastAsiaTheme="minorHAnsi" w:hAnsi="TheSansB W3 Light" w:cstheme="minorBidi"/>
      <w:iCs/>
      <w:sz w:val="22"/>
      <w:szCs w:val="24"/>
      <w:lang w:eastAsia="en-US"/>
    </w:rPr>
  </w:style>
  <w:style w:type="character" w:customStyle="1" w:styleId="RefertoSourceDefinitionsAttachmentChar">
    <w:name w:val="Refer to Source/Definitions/Attachment Char"/>
    <w:basedOn w:val="BODYTEXTELAAChar"/>
    <w:link w:val="RefertoSourceDefinitionsAttachment"/>
    <w:rsid w:val="002B5BCE"/>
    <w:rPr>
      <w:rFonts w:ascii="TheSansB W6 SemiBold" w:eastAsiaTheme="minorHAnsi" w:hAnsi="TheSansB W6 SemiBold" w:cstheme="minorBidi"/>
      <w:i/>
      <w:iCs/>
      <w:color w:val="EE4158"/>
      <w:sz w:val="22"/>
      <w:szCs w:val="24"/>
      <w:lang w:eastAsia="en-US"/>
    </w:rPr>
  </w:style>
  <w:style w:type="character" w:customStyle="1" w:styleId="WebsiteLinkChar">
    <w:name w:val="Website Link Char"/>
    <w:basedOn w:val="BODYTEXTELAAChar"/>
    <w:link w:val="WebsiteLink"/>
    <w:rsid w:val="002B5BCE"/>
    <w:rPr>
      <w:rFonts w:ascii="TheSansB W5 Plain" w:eastAsiaTheme="minorHAnsi" w:hAnsi="TheSansB W5 Plain" w:cstheme="minorBidi"/>
      <w:iCs/>
      <w:color w:val="00ABBE"/>
      <w:sz w:val="22"/>
      <w:szCs w:val="24"/>
      <w:lang w:eastAsia="en-US"/>
    </w:rPr>
  </w:style>
  <w:style w:type="paragraph" w:customStyle="1" w:styleId="PURPOSE">
    <w:name w:val="PURPOSE"/>
    <w:basedOn w:val="Heading1"/>
    <w:link w:val="PURPOSEChar"/>
    <w:qFormat/>
    <w:rsid w:val="002B5BCE"/>
  </w:style>
  <w:style w:type="paragraph" w:customStyle="1" w:styleId="TopDiscliamer">
    <w:name w:val="Top Discliamer"/>
    <w:basedOn w:val="DisclaimerText"/>
    <w:link w:val="TopDiscliamerChar"/>
    <w:autoRedefine/>
    <w:qFormat/>
    <w:rsid w:val="002D551F"/>
    <w:pPr>
      <w:ind w:left="0" w:right="567"/>
      <w:jc w:val="both"/>
    </w:pPr>
    <w:rPr>
      <w:rFonts w:ascii="TheSansB W3 Light" w:hAnsi="TheSansB W3 Light" w:cs="Calibri"/>
    </w:rPr>
  </w:style>
  <w:style w:type="paragraph" w:customStyle="1" w:styleId="RegulationLaw">
    <w:name w:val="Regulation/Law"/>
    <w:basedOn w:val="RefertoSourceDefinitionsAttachment"/>
    <w:link w:val="RegulationLawChar"/>
    <w:autoRedefine/>
    <w:qFormat/>
    <w:rsid w:val="002B5BCE"/>
    <w:rPr>
      <w:color w:val="2C7FCE" w:themeColor="text2" w:themeTint="99"/>
    </w:rPr>
  </w:style>
  <w:style w:type="character" w:customStyle="1" w:styleId="PURPOSEChar">
    <w:name w:val="PURPOSE Char"/>
    <w:basedOn w:val="Heading1Char"/>
    <w:link w:val="PURPOSE"/>
    <w:rsid w:val="002B5BCE"/>
    <w:rPr>
      <w:rFonts w:ascii="Juhl" w:eastAsiaTheme="majorEastAsia" w:hAnsi="Juhl" w:cstheme="majorBidi"/>
      <w:b/>
      <w:bCs/>
      <w:caps/>
      <w:color w:val="EE4158"/>
      <w:sz w:val="24"/>
      <w:szCs w:val="28"/>
      <w:lang w:eastAsia="en-US"/>
    </w:rPr>
  </w:style>
  <w:style w:type="paragraph" w:styleId="BalloonText">
    <w:name w:val="Balloon Text"/>
    <w:basedOn w:val="Normal"/>
    <w:link w:val="BalloonTextChar"/>
    <w:uiPriority w:val="99"/>
    <w:semiHidden/>
    <w:unhideWhenUsed/>
    <w:rsid w:val="002B5BCE"/>
    <w:pPr>
      <w:widowControl/>
      <w:autoSpaceDE/>
      <w:autoSpaceDN/>
      <w:spacing w:after="120"/>
    </w:pPr>
    <w:rPr>
      <w:rFonts w:ascii="Segoe UI" w:eastAsiaTheme="minorHAnsi" w:hAnsi="Segoe UI" w:cs="Segoe UI"/>
      <w:sz w:val="18"/>
      <w:szCs w:val="18"/>
      <w:lang w:val="en-AU"/>
    </w:rPr>
  </w:style>
  <w:style w:type="character" w:customStyle="1" w:styleId="BalloonTextChar">
    <w:name w:val="Balloon Text Char"/>
    <w:basedOn w:val="DefaultParagraphFont"/>
    <w:link w:val="BalloonText"/>
    <w:uiPriority w:val="99"/>
    <w:semiHidden/>
    <w:rsid w:val="002B5BCE"/>
    <w:rPr>
      <w:rFonts w:ascii="Segoe UI" w:eastAsiaTheme="minorHAnsi" w:hAnsi="Segoe UI" w:cs="Segoe UI"/>
      <w:sz w:val="18"/>
      <w:szCs w:val="18"/>
      <w:lang w:eastAsia="en-US"/>
    </w:rPr>
  </w:style>
  <w:style w:type="character" w:customStyle="1" w:styleId="RegulationLawChar">
    <w:name w:val="Regulation/Law Char"/>
    <w:basedOn w:val="RefertoSourceDefinitionsAttachmentChar"/>
    <w:link w:val="RegulationLaw"/>
    <w:rsid w:val="002B5BCE"/>
    <w:rPr>
      <w:rFonts w:ascii="TheSansB W6 SemiBold" w:eastAsiaTheme="minorHAnsi" w:hAnsi="TheSansB W6 SemiBold" w:cstheme="minorBidi"/>
      <w:i/>
      <w:iCs/>
      <w:color w:val="2C7FCE" w:themeColor="text2" w:themeTint="99"/>
      <w:sz w:val="22"/>
      <w:szCs w:val="24"/>
      <w:lang w:eastAsia="en-US"/>
    </w:rPr>
  </w:style>
  <w:style w:type="paragraph" w:customStyle="1" w:styleId="AttachmentsAttachments">
    <w:name w:val="Attachments Attachments"/>
    <w:basedOn w:val="AttachmentsPolicy"/>
    <w:autoRedefine/>
    <w:qFormat/>
    <w:rsid w:val="00930566"/>
    <w:pPr>
      <w:spacing w:after="240"/>
    </w:pPr>
  </w:style>
  <w:style w:type="paragraph" w:customStyle="1" w:styleId="DisclaimerAttachments">
    <w:name w:val="Disclaimer Attachments"/>
    <w:basedOn w:val="DisclaimerText"/>
    <w:autoRedefine/>
    <w:qFormat/>
    <w:rsid w:val="002B5BCE"/>
    <w:pPr>
      <w:ind w:left="0"/>
    </w:pPr>
  </w:style>
  <w:style w:type="paragraph" w:customStyle="1" w:styleId="AttachmentsHeading2">
    <w:name w:val="Attachments Heading 2"/>
    <w:basedOn w:val="Heading2"/>
    <w:next w:val="Normal"/>
    <w:autoRedefine/>
    <w:qFormat/>
    <w:rsid w:val="002B5BCE"/>
    <w:pPr>
      <w:spacing w:before="120"/>
      <w:ind w:left="0"/>
    </w:pPr>
    <w:rPr>
      <w:caps w:val="0"/>
    </w:rPr>
  </w:style>
  <w:style w:type="paragraph" w:customStyle="1" w:styleId="TableAttachmentTextBullet2">
    <w:name w:val="Table/Attachment Text Bullet 2"/>
    <w:basedOn w:val="TableAttachmentTextBullet1"/>
    <w:autoRedefine/>
    <w:qFormat/>
    <w:rsid w:val="002B5BCE"/>
    <w:pPr>
      <w:spacing w:before="0" w:after="0"/>
      <w:ind w:left="1440"/>
    </w:pPr>
  </w:style>
  <w:style w:type="paragraph" w:customStyle="1" w:styleId="TableAttachmentTextBullet3">
    <w:name w:val="Table/Attachment Text Bullet 3"/>
    <w:basedOn w:val="TableAttachmentTextBullet2"/>
    <w:autoRedefine/>
    <w:qFormat/>
    <w:rsid w:val="002B5BCE"/>
    <w:pPr>
      <w:ind w:left="2160"/>
    </w:pPr>
  </w:style>
  <w:style w:type="paragraph" w:customStyle="1" w:styleId="BodyTextBullet2">
    <w:name w:val="Body Text Bullet 2"/>
    <w:basedOn w:val="BodyTextBullet1"/>
    <w:autoRedefine/>
    <w:qFormat/>
    <w:rsid w:val="002B5BCE"/>
    <w:pPr>
      <w:numPr>
        <w:ilvl w:val="1"/>
      </w:numPr>
      <w:ind w:left="2342" w:hanging="357"/>
    </w:pPr>
  </w:style>
  <w:style w:type="paragraph" w:customStyle="1" w:styleId="BodyTextBullet3">
    <w:name w:val="Body Text Bullet 3"/>
    <w:basedOn w:val="BodyTextBullet2"/>
    <w:autoRedefine/>
    <w:qFormat/>
    <w:rsid w:val="002B5BCE"/>
    <w:pPr>
      <w:numPr>
        <w:ilvl w:val="2"/>
      </w:numPr>
      <w:ind w:left="2160" w:hanging="180"/>
    </w:pPr>
  </w:style>
  <w:style w:type="numbering" w:customStyle="1" w:styleId="TableAttachment">
    <w:name w:val="Table/Attachment"/>
    <w:uiPriority w:val="99"/>
    <w:rsid w:val="002B5BCE"/>
    <w:pPr>
      <w:numPr>
        <w:numId w:val="22"/>
      </w:numPr>
    </w:pPr>
  </w:style>
  <w:style w:type="numbering" w:customStyle="1" w:styleId="BodyList">
    <w:name w:val="Body List"/>
    <w:uiPriority w:val="99"/>
    <w:rsid w:val="002B5BCE"/>
    <w:pPr>
      <w:numPr>
        <w:numId w:val="26"/>
      </w:numPr>
    </w:pPr>
  </w:style>
  <w:style w:type="character" w:styleId="FollowedHyperlink">
    <w:name w:val="FollowedHyperlink"/>
    <w:basedOn w:val="DefaultParagraphFont"/>
    <w:uiPriority w:val="99"/>
    <w:semiHidden/>
    <w:unhideWhenUsed/>
    <w:rsid w:val="002B5BCE"/>
    <w:rPr>
      <w:color w:val="96607D" w:themeColor="followedHyperlink"/>
      <w:u w:val="single"/>
    </w:rPr>
  </w:style>
  <w:style w:type="paragraph" w:customStyle="1" w:styleId="Disclaimer">
    <w:name w:val="Disclaimer"/>
    <w:basedOn w:val="Normal"/>
    <w:link w:val="DisclaimerChar"/>
    <w:semiHidden/>
    <w:qFormat/>
    <w:rsid w:val="002B5BCE"/>
    <w:pPr>
      <w:widowControl/>
      <w:autoSpaceDE/>
      <w:autoSpaceDN/>
      <w:spacing w:after="120"/>
      <w:jc w:val="both"/>
    </w:pPr>
    <w:rPr>
      <w:rFonts w:eastAsiaTheme="minorHAnsi" w:cstheme="minorBidi"/>
      <w:b/>
      <w:lang w:val="en-AU"/>
    </w:rPr>
  </w:style>
  <w:style w:type="character" w:customStyle="1" w:styleId="DisclaimerTextChar">
    <w:name w:val="Disclaimer Text Char"/>
    <w:basedOn w:val="BODYTEXTELAAChar"/>
    <w:link w:val="DisclaimerText"/>
    <w:rsid w:val="002B5BCE"/>
    <w:rPr>
      <w:rFonts w:ascii="TheSansB W5 Plain" w:eastAsiaTheme="minorHAnsi" w:hAnsi="TheSansB W5 Plain" w:cstheme="minorBidi"/>
      <w:b/>
      <w:iCs/>
      <w:sz w:val="22"/>
      <w:szCs w:val="24"/>
      <w:lang w:eastAsia="en-US"/>
    </w:rPr>
  </w:style>
  <w:style w:type="character" w:customStyle="1" w:styleId="DisclaimerChar">
    <w:name w:val="Disclaimer Char"/>
    <w:basedOn w:val="DefaultParagraphFont"/>
    <w:link w:val="Disclaimer"/>
    <w:semiHidden/>
    <w:rsid w:val="002B5BCE"/>
    <w:rPr>
      <w:rFonts w:ascii="TheSansB W3 Light" w:eastAsiaTheme="minorHAnsi" w:hAnsi="TheSansB W3 Light" w:cstheme="minorBidi"/>
      <w:b/>
      <w:szCs w:val="22"/>
      <w:lang w:eastAsia="en-US"/>
    </w:rPr>
  </w:style>
  <w:style w:type="character" w:customStyle="1" w:styleId="TopDiscliamerChar">
    <w:name w:val="Top Discliamer Char"/>
    <w:basedOn w:val="DisclaimerTextChar"/>
    <w:link w:val="TopDiscliamer"/>
    <w:rsid w:val="002D551F"/>
    <w:rPr>
      <w:rFonts w:ascii="TheSansB W3 Light" w:eastAsiaTheme="minorHAnsi" w:hAnsi="TheSansB W3 Light" w:cs="Calibri"/>
      <w:b/>
      <w:iCs/>
      <w:sz w:val="22"/>
      <w:szCs w:val="24"/>
      <w:lang w:eastAsia="en-US"/>
    </w:rPr>
  </w:style>
  <w:style w:type="paragraph" w:customStyle="1" w:styleId="Bullets2">
    <w:name w:val="Bullets 2"/>
    <w:qFormat/>
    <w:rsid w:val="002B5BCE"/>
    <w:pPr>
      <w:numPr>
        <w:ilvl w:val="1"/>
        <w:numId w:val="25"/>
      </w:numPr>
      <w:spacing w:after="60" w:line="260" w:lineRule="atLeast"/>
    </w:pPr>
    <w:rPr>
      <w:rFonts w:ascii="Arial" w:eastAsia="Arial" w:hAnsi="Arial"/>
      <w:szCs w:val="19"/>
    </w:rPr>
  </w:style>
  <w:style w:type="paragraph" w:customStyle="1" w:styleId="Bullets1">
    <w:name w:val="Bullets 1"/>
    <w:qFormat/>
    <w:rsid w:val="002B5BCE"/>
    <w:pPr>
      <w:numPr>
        <w:numId w:val="25"/>
      </w:numPr>
      <w:spacing w:after="60" w:line="260" w:lineRule="atLeast"/>
    </w:pPr>
    <w:rPr>
      <w:rFonts w:ascii="Arial" w:eastAsia="Arial" w:hAnsi="Arial"/>
      <w:szCs w:val="19"/>
    </w:rPr>
  </w:style>
  <w:style w:type="paragraph" w:customStyle="1" w:styleId="Bullets3">
    <w:name w:val="Bullets 3"/>
    <w:qFormat/>
    <w:rsid w:val="002B5BCE"/>
    <w:pPr>
      <w:numPr>
        <w:ilvl w:val="2"/>
        <w:numId w:val="25"/>
      </w:numPr>
      <w:spacing w:after="60" w:line="260" w:lineRule="atLeast"/>
    </w:pPr>
    <w:rPr>
      <w:rFonts w:ascii="Arial" w:eastAsia="Arial" w:hAnsi="Arial"/>
      <w:szCs w:val="19"/>
    </w:rPr>
  </w:style>
  <w:style w:type="paragraph" w:customStyle="1" w:styleId="PolicyName">
    <w:name w:val="Policy Name"/>
    <w:basedOn w:val="RefertoSourceDefinitionsAttachment"/>
    <w:link w:val="PolicyNameChar"/>
    <w:qFormat/>
    <w:rsid w:val="002B5BCE"/>
    <w:rPr>
      <w:bCs/>
      <w:iCs w:val="0"/>
      <w:color w:val="0F9ED5" w:themeColor="accent4"/>
    </w:rPr>
  </w:style>
  <w:style w:type="character" w:customStyle="1" w:styleId="TableAttachmentTextBullet1Char">
    <w:name w:val="Table/Attachment Text Bullet 1 Char"/>
    <w:basedOn w:val="DefaultParagraphFont"/>
    <w:link w:val="TableAttachmentTextBullet1"/>
    <w:rsid w:val="006B49CC"/>
    <w:rPr>
      <w:rFonts w:ascii="TheSansB W3 Light" w:eastAsiaTheme="minorHAnsi" w:hAnsi="TheSansB W3 Light" w:cstheme="minorBidi"/>
      <w:szCs w:val="22"/>
      <w:lang w:eastAsia="en-US"/>
    </w:rPr>
  </w:style>
  <w:style w:type="character" w:customStyle="1" w:styleId="PolicyNameChar">
    <w:name w:val="Policy Name Char"/>
    <w:basedOn w:val="TableAttachmentTextBullet1Char"/>
    <w:link w:val="PolicyName"/>
    <w:rsid w:val="002B5BCE"/>
    <w:rPr>
      <w:rFonts w:ascii="TheSansB W6 SemiBold" w:eastAsiaTheme="minorHAnsi" w:hAnsi="TheSansB W6 SemiBold" w:cstheme="minorBidi"/>
      <w:bCs/>
      <w:i/>
      <w:color w:val="0F9ED5" w:themeColor="accent4"/>
      <w:szCs w:val="24"/>
      <w:lang w:eastAsia="en-US"/>
    </w:rPr>
  </w:style>
  <w:style w:type="paragraph" w:customStyle="1" w:styleId="Refertosourcedefinitions">
    <w:name w:val="Refer to source/definitions"/>
    <w:basedOn w:val="BODYTEXTELAA"/>
    <w:link w:val="RefertosourcedefinitionsChar"/>
    <w:autoRedefine/>
    <w:qFormat/>
    <w:rsid w:val="002B5BCE"/>
    <w:pPr>
      <w:framePr w:hSpace="180" w:wrap="around" w:vAnchor="text" w:hAnchor="page" w:x="2139" w:y="69"/>
      <w:ind w:left="24"/>
    </w:pPr>
    <w:rPr>
      <w:rFonts w:ascii="TheSansB W6 SemiBold" w:hAnsi="TheSansB W6 SemiBold"/>
      <w:i/>
      <w:color w:val="EE4158"/>
    </w:rPr>
  </w:style>
  <w:style w:type="character" w:customStyle="1" w:styleId="RefertosourcedefinitionsChar">
    <w:name w:val="Refer to source/definitions Char"/>
    <w:basedOn w:val="BODYTEXTELAAChar"/>
    <w:link w:val="Refertosourcedefinitions"/>
    <w:rsid w:val="002B5BCE"/>
    <w:rPr>
      <w:rFonts w:ascii="TheSansB W6 SemiBold" w:eastAsiaTheme="minorHAnsi" w:hAnsi="TheSansB W6 SemiBold" w:cstheme="minorBidi"/>
      <w:i/>
      <w:iCs/>
      <w:color w:val="EE4158"/>
      <w:sz w:val="22"/>
      <w:szCs w:val="24"/>
      <w:lang w:eastAsia="en-US"/>
    </w:rPr>
  </w:style>
  <w:style w:type="table" w:customStyle="1" w:styleId="TableGrid1">
    <w:name w:val="Table Grid1"/>
    <w:basedOn w:val="TableNormal"/>
    <w:next w:val="TableGrid"/>
    <w:uiPriority w:val="59"/>
    <w:rsid w:val="002B5BCE"/>
    <w:rPr>
      <w:rFonts w:asciiTheme="minorHAnsi" w:eastAsiaTheme="minorHAnsi" w:hAnsiTheme="minorHAnsi" w:cstheme="minorBidi"/>
      <w:sz w:val="22"/>
      <w:szCs w:val="22"/>
      <w:lang w:eastAsia="en-US"/>
    </w:rPr>
    <w:tblPr>
      <w:tblInd w:w="0" w:type="nil"/>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Yu Gothic UI Light" w:hAnsi="@Yu Gothic UI Light" w:hint="default"/>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Responsibilities0">
    <w:name w:val="Responsibilities0"/>
    <w:basedOn w:val="Heading1"/>
    <w:next w:val="Responsibilities"/>
    <w:autoRedefine/>
    <w:qFormat/>
    <w:rsid w:val="002B5BCE"/>
    <w:rPr>
      <w:color w:val="B6BD37"/>
    </w:rPr>
  </w:style>
  <w:style w:type="paragraph" w:customStyle="1" w:styleId="GreenTableHeadings">
    <w:name w:val="Green Table Headings"/>
    <w:basedOn w:val="BODYTEXTELAA"/>
    <w:link w:val="GreenTableHeadingsChar"/>
    <w:qFormat/>
    <w:rsid w:val="00AE0AB5"/>
    <w:pPr>
      <w:framePr w:hSpace="180" w:wrap="around" w:vAnchor="text" w:hAnchor="page" w:x="2139" w:y="69"/>
      <w:ind w:left="113" w:right="113"/>
    </w:pPr>
    <w:rPr>
      <w:b/>
      <w:color w:val="000000" w:themeColor="text1"/>
    </w:rPr>
  </w:style>
  <w:style w:type="character" w:customStyle="1" w:styleId="GreenTableHeadingsChar">
    <w:name w:val="Green Table Headings Char"/>
    <w:basedOn w:val="BODYTEXTELAAChar"/>
    <w:link w:val="GreenTableHeadings"/>
    <w:rsid w:val="00AE0AB5"/>
    <w:rPr>
      <w:rFonts w:ascii="TheSansB W3 Light" w:eastAsiaTheme="minorHAnsi" w:hAnsi="TheSansB W3 Light" w:cstheme="minorBidi"/>
      <w:b/>
      <w:iCs/>
      <w:color w:val="000000" w:themeColor="text1"/>
      <w:sz w:val="22"/>
      <w:szCs w:val="24"/>
      <w:lang w:eastAsia="en-US"/>
    </w:rPr>
  </w:style>
  <w:style w:type="paragraph" w:customStyle="1" w:styleId="Ticks">
    <w:name w:val="Ticks"/>
    <w:basedOn w:val="BODYTEXTELAA"/>
    <w:link w:val="TicksChar"/>
    <w:qFormat/>
    <w:rsid w:val="002B5BCE"/>
    <w:pPr>
      <w:framePr w:hSpace="180" w:wrap="around" w:vAnchor="text" w:hAnchor="page" w:x="2139" w:y="69"/>
      <w:ind w:left="0"/>
      <w:jc w:val="center"/>
    </w:pPr>
  </w:style>
  <w:style w:type="character" w:customStyle="1" w:styleId="TicksChar">
    <w:name w:val="Ticks Char"/>
    <w:basedOn w:val="BODYTEXTELAAChar"/>
    <w:link w:val="Ticks"/>
    <w:rsid w:val="002B5BCE"/>
    <w:rPr>
      <w:rFonts w:ascii="TheSansB W3 Light" w:eastAsiaTheme="minorHAnsi" w:hAnsi="TheSansB W3 Light" w:cstheme="minorBidi"/>
      <w:iCs/>
      <w:sz w:val="22"/>
      <w:szCs w:val="24"/>
      <w:lang w:eastAsia="en-US"/>
    </w:rPr>
  </w:style>
  <w:style w:type="paragraph" w:styleId="Revision">
    <w:name w:val="Revision"/>
    <w:hidden/>
    <w:uiPriority w:val="99"/>
    <w:semiHidden/>
    <w:rsid w:val="002B5BCE"/>
    <w:rPr>
      <w:rFonts w:ascii="TheSansB W3 Light" w:eastAsiaTheme="minorHAnsi" w:hAnsi="TheSansB W3 Light" w:cstheme="minorBidi"/>
      <w:szCs w:val="22"/>
      <w:lang w:eastAsia="en-US"/>
    </w:rPr>
  </w:style>
  <w:style w:type="paragraph" w:customStyle="1" w:styleId="Responsibilities00">
    <w:name w:val="Responsibilities00"/>
    <w:basedOn w:val="Heading1"/>
    <w:next w:val="Responsibilities0"/>
    <w:autoRedefine/>
    <w:qFormat/>
    <w:rsid w:val="002B5BCE"/>
    <w:rPr>
      <w:color w:val="B6BD37"/>
    </w:rPr>
  </w:style>
  <w:style w:type="paragraph" w:customStyle="1" w:styleId="Responsibilities000">
    <w:name w:val="Responsibilities000"/>
    <w:basedOn w:val="Heading1"/>
    <w:next w:val="Responsibilities00"/>
    <w:autoRedefine/>
    <w:qFormat/>
    <w:rsid w:val="002B5BCE"/>
    <w:rPr>
      <w:color w:val="B6BD37"/>
    </w:rPr>
  </w:style>
  <w:style w:type="paragraph" w:customStyle="1" w:styleId="Responsibilities0000">
    <w:name w:val="Responsibilities0000"/>
    <w:basedOn w:val="Heading1"/>
    <w:next w:val="Responsibilities000"/>
    <w:autoRedefine/>
    <w:qFormat/>
    <w:rsid w:val="002B5BCE"/>
    <w:rPr>
      <w:color w:val="B6BD37"/>
    </w:rPr>
  </w:style>
  <w:style w:type="paragraph" w:customStyle="1" w:styleId="Attachmentsudheading">
    <w:name w:val="Attachment sud heading"/>
    <w:basedOn w:val="Authorisation"/>
    <w:link w:val="AttachmentsudheadingChar"/>
    <w:qFormat/>
    <w:rsid w:val="002B5BCE"/>
    <w:pPr>
      <w:ind w:left="0"/>
    </w:pPr>
  </w:style>
  <w:style w:type="character" w:customStyle="1" w:styleId="AuthorisationChar">
    <w:name w:val="Authorisation Char"/>
    <w:basedOn w:val="Heading1Char"/>
    <w:link w:val="Authorisation"/>
    <w:rsid w:val="002B5BCE"/>
    <w:rPr>
      <w:rFonts w:ascii="Juhl" w:eastAsiaTheme="majorEastAsia" w:hAnsi="Juhl" w:cstheme="majorBidi"/>
      <w:b/>
      <w:bCs/>
      <w:caps/>
      <w:color w:val="808080"/>
      <w:sz w:val="24"/>
      <w:szCs w:val="28"/>
      <w:lang w:eastAsia="en-US"/>
    </w:rPr>
  </w:style>
  <w:style w:type="character" w:customStyle="1" w:styleId="AttachmentsudheadingChar">
    <w:name w:val="Attachment sud heading Char"/>
    <w:basedOn w:val="AuthorisationChar"/>
    <w:link w:val="Attachmentsudheading"/>
    <w:rsid w:val="002B5BCE"/>
    <w:rPr>
      <w:rFonts w:ascii="Juhl" w:eastAsiaTheme="majorEastAsia" w:hAnsi="Juhl" w:cstheme="majorBidi"/>
      <w:b/>
      <w:bCs/>
      <w:caps/>
      <w:color w:val="808080"/>
      <w:sz w:val="24"/>
      <w:szCs w:val="28"/>
      <w:lang w:eastAsia="en-US"/>
    </w:rPr>
  </w:style>
  <w:style w:type="paragraph" w:customStyle="1" w:styleId="Responsibilities00000">
    <w:name w:val="Responsibilities00000"/>
    <w:basedOn w:val="Heading1"/>
    <w:next w:val="Responsibilities0000"/>
    <w:autoRedefine/>
    <w:qFormat/>
    <w:rsid w:val="002B5BCE"/>
    <w:rPr>
      <w:color w:val="B6BD37"/>
    </w:rPr>
  </w:style>
  <w:style w:type="paragraph" w:customStyle="1" w:styleId="Responsibilities000000">
    <w:name w:val="Responsibilities000000"/>
    <w:basedOn w:val="Heading1"/>
    <w:next w:val="Responsibilities00000"/>
    <w:autoRedefine/>
    <w:qFormat/>
    <w:rsid w:val="002B5BCE"/>
    <w:rPr>
      <w:color w:val="B6BD37"/>
    </w:rPr>
  </w:style>
  <w:style w:type="character" w:styleId="Mention">
    <w:name w:val="Mention"/>
    <w:basedOn w:val="DefaultParagraphFont"/>
    <w:uiPriority w:val="99"/>
    <w:unhideWhenUsed/>
    <w:rsid w:val="002B5BCE"/>
    <w:rPr>
      <w:color w:val="2B579A"/>
      <w:shd w:val="clear" w:color="auto" w:fill="E1DFDD"/>
    </w:rPr>
  </w:style>
  <w:style w:type="paragraph" w:customStyle="1" w:styleId="DisclaimerText2">
    <w:name w:val="Disclaimer Text 2"/>
    <w:basedOn w:val="DisclaimerText"/>
    <w:autoRedefine/>
    <w:rsid w:val="00F73ECB"/>
    <w:pPr>
      <w:spacing w:after="0"/>
      <w:ind w:left="2160"/>
    </w:pPr>
    <w:rPr>
      <w:iCs w:val="0"/>
    </w:rPr>
  </w:style>
  <w:style w:type="paragraph" w:customStyle="1" w:styleId="Pa1">
    <w:name w:val="Pa1"/>
    <w:basedOn w:val="Normal"/>
    <w:next w:val="Normal"/>
    <w:uiPriority w:val="99"/>
    <w:rsid w:val="00F73ECB"/>
    <w:pPr>
      <w:widowControl/>
      <w:adjustRightInd w:val="0"/>
      <w:spacing w:after="120" w:line="241" w:lineRule="atLeast"/>
    </w:pPr>
    <w:rPr>
      <w:rFonts w:ascii="Lato" w:eastAsiaTheme="minorHAnsi" w:hAnsi="Lato" w:cstheme="minorBidi"/>
      <w:sz w:val="24"/>
      <w:szCs w:val="24"/>
      <w:lang w:val="en-AU"/>
    </w:rPr>
  </w:style>
  <w:style w:type="character" w:customStyle="1" w:styleId="A1">
    <w:name w:val="A1"/>
    <w:uiPriority w:val="99"/>
    <w:rsid w:val="00F73ECB"/>
    <w:rPr>
      <w:rFonts w:cs="Lato"/>
      <w:color w:val="000000"/>
      <w:sz w:val="20"/>
      <w:szCs w:val="20"/>
    </w:rPr>
  </w:style>
  <w:style w:type="paragraph" w:customStyle="1" w:styleId="BodyTextBullet">
    <w:name w:val="Body Text Bullet"/>
    <w:basedOn w:val="BODYTEXTELAA"/>
    <w:rsid w:val="00F73ECB"/>
    <w:pPr>
      <w:spacing w:after="0"/>
      <w:ind w:left="0"/>
      <w:contextualSpacing/>
    </w:pPr>
    <w:rPr>
      <w:rFonts w:cs="Arial"/>
      <w:iCs w:val="0"/>
      <w:color w:val="000000"/>
      <w:szCs w:val="20"/>
    </w:rPr>
  </w:style>
  <w:style w:type="paragraph" w:customStyle="1" w:styleId="sc-comment-renderer">
    <w:name w:val="sc-comment-renderer"/>
    <w:basedOn w:val="Normal"/>
    <w:rsid w:val="00F73ECB"/>
    <w:pPr>
      <w:widowControl/>
      <w:autoSpaceDE/>
      <w:autoSpaceDN/>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sc-comment-author">
    <w:name w:val="sc-comment-author"/>
    <w:basedOn w:val="DefaultParagraphFont"/>
    <w:rsid w:val="00F73ECB"/>
  </w:style>
  <w:style w:type="character" w:customStyle="1" w:styleId="sc-comment-timestamp">
    <w:name w:val="sc-comment-timestamp"/>
    <w:basedOn w:val="DefaultParagraphFont"/>
    <w:rsid w:val="00F73ECB"/>
  </w:style>
  <w:style w:type="character" w:customStyle="1" w:styleId="mc-tertiary-icon-text">
    <w:name w:val="mc-tertiary-icon-text"/>
    <w:basedOn w:val="DefaultParagraphFont"/>
    <w:rsid w:val="00F73ECB"/>
  </w:style>
  <w:style w:type="paragraph" w:customStyle="1" w:styleId="Tick">
    <w:name w:val="Tick"/>
    <w:basedOn w:val="Normal"/>
    <w:link w:val="TickChar"/>
    <w:qFormat/>
    <w:rsid w:val="00F73ECB"/>
    <w:pPr>
      <w:widowControl/>
      <w:autoSpaceDE/>
      <w:autoSpaceDN/>
      <w:spacing w:after="120"/>
      <w:jc w:val="center"/>
    </w:pPr>
    <w:rPr>
      <w:rFonts w:eastAsiaTheme="minorHAnsi" w:cstheme="minorBidi"/>
      <w:b/>
      <w:bCs/>
      <w:lang w:val="en-AU"/>
    </w:rPr>
  </w:style>
  <w:style w:type="character" w:customStyle="1" w:styleId="TickChar">
    <w:name w:val="Tick Char"/>
    <w:basedOn w:val="DefaultParagraphFont"/>
    <w:link w:val="Tick"/>
    <w:rsid w:val="00F73ECB"/>
    <w:rPr>
      <w:rFonts w:ascii="TheSansB W3 Light" w:eastAsiaTheme="minorHAnsi" w:hAnsi="TheSansB W3 Light" w:cstheme="minorBidi"/>
      <w:b/>
      <w:bCs/>
      <w:szCs w:val="22"/>
      <w:lang w:eastAsia="en-US"/>
    </w:rPr>
  </w:style>
  <w:style w:type="paragraph" w:customStyle="1" w:styleId="Body">
    <w:name w:val="Body"/>
    <w:basedOn w:val="ECMMText-Normal"/>
    <w:link w:val="BodyChar"/>
    <w:qFormat/>
    <w:rsid w:val="00DC1D17"/>
  </w:style>
  <w:style w:type="character" w:customStyle="1" w:styleId="BodyChar">
    <w:name w:val="Body Char"/>
    <w:basedOn w:val="ECMMText-NormalChar"/>
    <w:link w:val="Body"/>
    <w:rsid w:val="00DC1D17"/>
    <w:rPr>
      <w:rFonts w:ascii="Roboto Light" w:eastAsia="Gill Sans MT" w:hAnsi="Roboto Light" w:cs="Gill Sans MT"/>
      <w:color w:val="00000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4.svg"/><Relationship Id="rId42" Type="http://schemas.openxmlformats.org/officeDocument/2006/relationships/image" Target="media/image11.png"/><Relationship Id="rId47" Type="http://schemas.openxmlformats.org/officeDocument/2006/relationships/hyperlink" Target="https://www.legislation.vic.gov.au/" TargetMode="External"/><Relationship Id="rId63" Type="http://schemas.openxmlformats.org/officeDocument/2006/relationships/hyperlink" Target="https://www.vic.gov.au/child-protection-early-childhood-online-learning" TargetMode="External"/><Relationship Id="rId68" Type="http://schemas.openxmlformats.org/officeDocument/2006/relationships/hyperlink" Target="https://www.acecqa.gov.au/" TargetMode="External"/><Relationship Id="rId84" Type="http://schemas.openxmlformats.org/officeDocument/2006/relationships/hyperlink" Target="https://www.education.vic.gov.au/Pages/default.aspx" TargetMode="External"/><Relationship Id="rId89" Type="http://schemas.openxmlformats.org/officeDocument/2006/relationships/hyperlink" Target="https://ccyp.vic.gov.au/" TargetMode="External"/><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6.svg"/><Relationship Id="rId107" Type="http://schemas.openxmlformats.org/officeDocument/2006/relationships/header" Target="header18.xml"/><Relationship Id="rId11" Type="http://schemas.openxmlformats.org/officeDocument/2006/relationships/hyperlink" Target="https://elaa.org.au/product/employment-onboarding-guide/" TargetMode="Externa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footer" Target="footer9.xml"/><Relationship Id="rId40" Type="http://schemas.openxmlformats.org/officeDocument/2006/relationships/image" Target="media/image9.png"/><Relationship Id="rId45" Type="http://schemas.openxmlformats.org/officeDocument/2006/relationships/image" Target="media/image13.png"/><Relationship Id="rId53" Type="http://schemas.openxmlformats.org/officeDocument/2006/relationships/hyperlink" Target="http://www.humanrights.gov.au" TargetMode="External"/><Relationship Id="rId58" Type="http://schemas.openxmlformats.org/officeDocument/2006/relationships/hyperlink" Target="https://ccyp.vic.gov.au" TargetMode="External"/><Relationship Id="rId66" Type="http://schemas.openxmlformats.org/officeDocument/2006/relationships/hyperlink" Target="https://www.acecqa.gov.au/national-model-code-taking-images-early-childhood-education-and-care" TargetMode="External"/><Relationship Id="rId74" Type="http://schemas.openxmlformats.org/officeDocument/2006/relationships/image" Target="media/image17.png"/><Relationship Id="rId79" Type="http://schemas.openxmlformats.org/officeDocument/2006/relationships/header" Target="header12.xml"/><Relationship Id="rId87" Type="http://schemas.openxmlformats.org/officeDocument/2006/relationships/hyperlink" Target="https://ccyp.vic.gov.au" TargetMode="External"/><Relationship Id="rId102" Type="http://schemas.openxmlformats.org/officeDocument/2006/relationships/hyperlink" Target="http://www.un.org/en/universal-declaration-human-rights/" TargetMode="External"/><Relationship Id="rId110" Type="http://schemas.openxmlformats.org/officeDocument/2006/relationships/footer" Target="footer15.xml"/><Relationship Id="rId5" Type="http://schemas.openxmlformats.org/officeDocument/2006/relationships/numbering" Target="numbering.xml"/><Relationship Id="rId61" Type="http://schemas.openxmlformats.org/officeDocument/2006/relationships/hyperlink" Target="https://ccyp.vic.gov.au/assets/resources/New-CSS/Risk-assessment-and-management-templates.docx" TargetMode="External"/><Relationship Id="rId82" Type="http://schemas.openxmlformats.org/officeDocument/2006/relationships/image" Target="media/image23.png"/><Relationship Id="rId90" Type="http://schemas.openxmlformats.org/officeDocument/2006/relationships/header" Target="header14.xml"/><Relationship Id="rId95" Type="http://schemas.openxmlformats.org/officeDocument/2006/relationships/footer" Target="footer13.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hyperlink" Target="https://www2.education.vic.gov.au/pal/reporting-and-managing-school-incidents-including-emergencies/policy" TargetMode="External"/><Relationship Id="rId48" Type="http://schemas.openxmlformats.org/officeDocument/2006/relationships/hyperlink" Target="https://www.legislation.gov.au/" TargetMode="External"/><Relationship Id="rId56" Type="http://schemas.openxmlformats.org/officeDocument/2006/relationships/hyperlink" Target="http://www.vic.gov.au/guides-templates-tools-for-information-sharing" TargetMode="External"/><Relationship Id="rId64" Type="http://schemas.openxmlformats.org/officeDocument/2006/relationships/hyperlink" Target="http://www.vic.gov.au/family-violence-information-sharing-scheme" TargetMode="External"/><Relationship Id="rId69" Type="http://schemas.openxmlformats.org/officeDocument/2006/relationships/hyperlink" Target="https://fac.dhhs.vic.gov.au/service-agreement-requirements" TargetMode="External"/><Relationship Id="rId77" Type="http://schemas.openxmlformats.org/officeDocument/2006/relationships/header" Target="header11.xml"/><Relationship Id="rId100" Type="http://schemas.openxmlformats.org/officeDocument/2006/relationships/hyperlink" Target="http://www.legislation.gov.au" TargetMode="External"/><Relationship Id="rId105" Type="http://schemas.openxmlformats.org/officeDocument/2006/relationships/hyperlink" Target="http://www.vit.vic.edu.au" TargetMode="External"/><Relationship Id="rId113"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http://www.vit.vic.edu.au" TargetMode="External"/><Relationship Id="rId80" Type="http://schemas.openxmlformats.org/officeDocument/2006/relationships/footer" Target="footer12.xml"/><Relationship Id="rId85" Type="http://schemas.openxmlformats.org/officeDocument/2006/relationships/hyperlink" Target="https://www.acecqa.gov.au" TargetMode="External"/><Relationship Id="rId93" Type="http://schemas.openxmlformats.org/officeDocument/2006/relationships/header" Target="header16.xml"/><Relationship Id="rId98" Type="http://schemas.openxmlformats.org/officeDocument/2006/relationships/hyperlink" Target="http://www.legislation.gov.au" TargetMode="External"/><Relationship Id="rId3" Type="http://schemas.openxmlformats.org/officeDocument/2006/relationships/customXml" Target="../customXml/item3.xml"/><Relationship Id="rId12" Type="http://schemas.openxmlformats.org/officeDocument/2006/relationships/hyperlink" Target="https://elaa.org.au/product/com-governance-guide/" TargetMode="Externa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8.svg"/><Relationship Id="rId38" Type="http://schemas.openxmlformats.org/officeDocument/2006/relationships/header" Target="header10.xml"/><Relationship Id="rId46" Type="http://schemas.openxmlformats.org/officeDocument/2006/relationships/image" Target="media/image14.png"/><Relationship Id="rId59" Type="http://schemas.openxmlformats.org/officeDocument/2006/relationships/hyperlink" Target="https://ccyp.vic.gov.au/resources/child-safe-standards/" TargetMode="External"/><Relationship Id="rId67" Type="http://schemas.openxmlformats.org/officeDocument/2006/relationships/hyperlink" Target="https://www.vic.gov.au/early-childhood-services-child-safe-standards?utm_source=email+marketing+Mailigen&amp;utm_campaign=QARDJuly2022newsletter+&amp;utm_medium=email" TargetMode="External"/><Relationship Id="rId103" Type="http://schemas.openxmlformats.org/officeDocument/2006/relationships/hyperlink" Target="http://www.unicef.org/crc/" TargetMode="External"/><Relationship Id="rId108" Type="http://schemas.openxmlformats.org/officeDocument/2006/relationships/footer" Target="footer14.xml"/><Relationship Id="rId20" Type="http://schemas.openxmlformats.org/officeDocument/2006/relationships/image" Target="media/image3.png"/><Relationship Id="rId41" Type="http://schemas.openxmlformats.org/officeDocument/2006/relationships/image" Target="media/image10.png"/><Relationship Id="rId54" Type="http://schemas.openxmlformats.org/officeDocument/2006/relationships/hyperlink" Target="https://www.justice.vic.gov.au/safer-communities/protecting-children-and-families/betrayal-of-trust-implementation" TargetMode="External"/><Relationship Id="rId62" Type="http://schemas.openxmlformats.org/officeDocument/2006/relationships/hyperlink" Target="https://childsafety.pmc.gov.au/cultural-safety-and-national-principles-child-safe-organisations?utm_source=email+marketing+Mailigen&amp;utm_campaign=QARDJuly2022newsletter+&amp;utm_medium=email" TargetMode="External"/><Relationship Id="rId70" Type="http://schemas.openxmlformats.org/officeDocument/2006/relationships/hyperlink" Target="https://www.starhealth.org.au/news/being-equal-gender-equality-and-respect-in-early-learning-services/?utm_source=email+marketing+Mailigen&amp;utm_campaign=QARDJuly2022newsletter+&amp;utm_medium=email" TargetMode="External"/><Relationship Id="rId75" Type="http://schemas.openxmlformats.org/officeDocument/2006/relationships/image" Target="media/image18.png"/><Relationship Id="rId83" Type="http://schemas.openxmlformats.org/officeDocument/2006/relationships/header" Target="header13.xml"/><Relationship Id="rId88" Type="http://schemas.openxmlformats.org/officeDocument/2006/relationships/hyperlink" Target="https://www.vic.gov.au/protect" TargetMode="External"/><Relationship Id="rId91" Type="http://schemas.openxmlformats.org/officeDocument/2006/relationships/header" Target="header15.xml"/><Relationship Id="rId96" Type="http://schemas.openxmlformats.org/officeDocument/2006/relationships/image" Target="media/image25.jpeg"/><Relationship Id="rId11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5.png"/><Relationship Id="rId36" Type="http://schemas.openxmlformats.org/officeDocument/2006/relationships/footer" Target="footer8.xml"/><Relationship Id="rId49" Type="http://schemas.openxmlformats.org/officeDocument/2006/relationships/hyperlink" Target="https://www.legislation.vic.gov.au/" TargetMode="External"/><Relationship Id="rId57" Type="http://schemas.openxmlformats.org/officeDocument/2006/relationships/hyperlink" Target="https://ccyp.vic.gov.au/resources/child-safe-standards/?utm_source=email+marketing+Mailigen&amp;utm_campaign=QARDJuly2022newsletter+&amp;utm_medium=email" TargetMode="External"/><Relationship Id="rId106" Type="http://schemas.openxmlformats.org/officeDocument/2006/relationships/hyperlink" Target="http://www.ccyp.vic.gov.au"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image" Target="media/image12.png"/><Relationship Id="rId52" Type="http://schemas.openxmlformats.org/officeDocument/2006/relationships/image" Target="media/image16.png"/><Relationship Id="rId60" Type="http://schemas.openxmlformats.org/officeDocument/2006/relationships/hyperlink" Target="https://ccyp.vic.gov.au/assets/resources/New-CSS/A-short-guide-to-the-Child-Safe-Standards-27.04.23.pdf" TargetMode="External"/><Relationship Id="rId65" Type="http://schemas.openxmlformats.org/officeDocument/2006/relationships/hyperlink" Target="https://humanrights.gov.au/our-work/commission-general/national-childrens-commissioner-anne-hollonds" TargetMode="External"/><Relationship Id="rId73" Type="http://schemas.openxmlformats.org/officeDocument/2006/relationships/hyperlink" Target="http://www.workingwithchildren.vic.gov.au" TargetMode="External"/><Relationship Id="rId78" Type="http://schemas.openxmlformats.org/officeDocument/2006/relationships/footer" Target="footer11.xml"/><Relationship Id="rId81" Type="http://schemas.openxmlformats.org/officeDocument/2006/relationships/hyperlink" Target="https://service.vic.gov.au/find-services/work-and-volunteering/working-with-children-check/update-your-working-with-children-check-details" TargetMode="External"/><Relationship Id="rId86" Type="http://schemas.openxmlformats.org/officeDocument/2006/relationships/hyperlink" Target="https://www.acecqa.gov.au/" TargetMode="External"/><Relationship Id="rId94" Type="http://schemas.openxmlformats.org/officeDocument/2006/relationships/header" Target="header17.xml"/><Relationship Id="rId99" Type="http://schemas.openxmlformats.org/officeDocument/2006/relationships/hyperlink" Target="http://www.legislation.vic.gov.au" TargetMode="External"/><Relationship Id="rId101" Type="http://schemas.openxmlformats.org/officeDocument/2006/relationships/hyperlink" Target="http://www.earlychildhoodaustralia.org.au/our-publications/eca-code-ethic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laa.org.au/product/policyworks-catalogue/" TargetMode="External"/><Relationship Id="rId18" Type="http://schemas.openxmlformats.org/officeDocument/2006/relationships/header" Target="header3.xml"/><Relationship Id="rId39" Type="http://schemas.openxmlformats.org/officeDocument/2006/relationships/footer" Target="footer10.xml"/><Relationship Id="rId109" Type="http://schemas.openxmlformats.org/officeDocument/2006/relationships/header" Target="header19.xml"/><Relationship Id="rId34" Type="http://schemas.openxmlformats.org/officeDocument/2006/relationships/header" Target="header8.xml"/><Relationship Id="rId50" Type="http://schemas.openxmlformats.org/officeDocument/2006/relationships/hyperlink" Target="https://www.legislation.gov.au/" TargetMode="External"/><Relationship Id="rId55" Type="http://schemas.openxmlformats.org/officeDocument/2006/relationships/hyperlink" Target="http://www.legislation.vic.gov.au" TargetMode="External"/><Relationship Id="rId76" Type="http://schemas.openxmlformats.org/officeDocument/2006/relationships/image" Target="media/image19.png"/><Relationship Id="rId97" Type="http://schemas.openxmlformats.org/officeDocument/2006/relationships/hyperlink" Target="http://www.legislation.vic.gov.au" TargetMode="External"/><Relationship Id="rId104" Type="http://schemas.openxmlformats.org/officeDocument/2006/relationships/hyperlink" Target="http://www.legalaid.vic.gov.au" TargetMode="External"/><Relationship Id="rId7" Type="http://schemas.openxmlformats.org/officeDocument/2006/relationships/settings" Target="settings.xml"/><Relationship Id="rId71" Type="http://schemas.openxmlformats.org/officeDocument/2006/relationships/hyperlink" Target="http://www.unicef.org" TargetMode="External"/><Relationship Id="rId92" Type="http://schemas.openxmlformats.org/officeDocument/2006/relationships/image" Target="media/image24.jpeg"/></Relationships>
</file>

<file path=word/_rels/footer1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hyperlink" Target="mailto:membersolutions@elaa.org.au" TargetMode="External"/><Relationship Id="rId1" Type="http://schemas.openxmlformats.org/officeDocument/2006/relationships/hyperlink" Target="mailto:membersolutions@elaa.org.au" TargetMode="External"/></Relationships>
</file>

<file path=word/_rels/footer12.xml.rels><?xml version="1.0" encoding="UTF-8" standalone="yes"?>
<Relationships xmlns="http://schemas.openxmlformats.org/package/2006/relationships"><Relationship Id="rId1" Type="http://schemas.openxmlformats.org/officeDocument/2006/relationships/image" Target="media/image21.png"/></Relationships>
</file>

<file path=word/_rels/footer13.xml.rels><?xml version="1.0" encoding="UTF-8" standalone="yes"?>
<Relationships xmlns="http://schemas.openxmlformats.org/package/2006/relationships"><Relationship Id="rId1" Type="http://schemas.openxmlformats.org/officeDocument/2006/relationships/image" Target="media/image21.png"/></Relationships>
</file>

<file path=word/_rels/footer14.xml.rels><?xml version="1.0" encoding="UTF-8" standalone="yes"?>
<Relationships xmlns="http://schemas.openxmlformats.org/package/2006/relationships"><Relationship Id="rId1" Type="http://schemas.openxmlformats.org/officeDocument/2006/relationships/image" Target="media/image21.png"/></Relationships>
</file>

<file path=word/_rels/footer15.xml.rels><?xml version="1.0" encoding="UTF-8" standalone="yes"?>
<Relationships xmlns="http://schemas.openxmlformats.org/package/2006/relationships"><Relationship Id="rId1" Type="http://schemas.openxmlformats.org/officeDocument/2006/relationships/image" Target="media/image2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20.png"/></Relationships>
</file>

<file path=word/_rels/header12.xml.rels><?xml version="1.0" encoding="UTF-8" standalone="yes"?>
<Relationships xmlns="http://schemas.openxmlformats.org/package/2006/relationships"><Relationship Id="rId1" Type="http://schemas.openxmlformats.org/officeDocument/2006/relationships/image" Target="media/image22.png"/></Relationships>
</file>

<file path=word/_rels/header13.xml.rels><?xml version="1.0" encoding="UTF-8" standalone="yes"?>
<Relationships xmlns="http://schemas.openxmlformats.org/package/2006/relationships"><Relationship Id="rId1" Type="http://schemas.openxmlformats.org/officeDocument/2006/relationships/image" Target="media/image20.png"/></Relationships>
</file>

<file path=word/_rels/header14.xml.rels><?xml version="1.0" encoding="UTF-8" standalone="yes"?>
<Relationships xmlns="http://schemas.openxmlformats.org/package/2006/relationships"><Relationship Id="rId1" Type="http://schemas.openxmlformats.org/officeDocument/2006/relationships/image" Target="media/image20.png"/></Relationships>
</file>

<file path=word/_rels/header15.xml.rels><?xml version="1.0" encoding="UTF-8" standalone="yes"?>
<Relationships xmlns="http://schemas.openxmlformats.org/package/2006/relationships"><Relationship Id="rId1" Type="http://schemas.openxmlformats.org/officeDocument/2006/relationships/image" Target="media/image20.png"/></Relationships>
</file>

<file path=word/_rels/header16.xml.rels><?xml version="1.0" encoding="UTF-8" standalone="yes"?>
<Relationships xmlns="http://schemas.openxmlformats.org/package/2006/relationships"><Relationship Id="rId1" Type="http://schemas.openxmlformats.org/officeDocument/2006/relationships/image" Target="media/image20.png"/></Relationships>
</file>

<file path=word/_rels/header17.xml.rels><?xml version="1.0" encoding="UTF-8" standalone="yes"?>
<Relationships xmlns="http://schemas.openxmlformats.org/package/2006/relationships"><Relationship Id="rId1" Type="http://schemas.openxmlformats.org/officeDocument/2006/relationships/image" Target="media/image20.png"/></Relationships>
</file>

<file path=word/_rels/header18.xml.rels><?xml version="1.0" encoding="UTF-8" standalone="yes"?>
<Relationships xmlns="http://schemas.openxmlformats.org/package/2006/relationships"><Relationship Id="rId1" Type="http://schemas.openxmlformats.org/officeDocument/2006/relationships/image" Target="media/image20.png"/></Relationships>
</file>

<file path=word/_rels/header19.xml.rels><?xml version="1.0" encoding="UTF-8" standalone="yes"?>
<Relationships xmlns="http://schemas.openxmlformats.org/package/2006/relationships"><Relationship Id="rId1" Type="http://schemas.openxmlformats.org/officeDocument/2006/relationships/image" Target="media/image20.png"/></Relationships>
</file>

<file path=word/_rels/header20.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https://elaainc.sharepoint.com/sites/ProjectDeliverySite/Member%20Resources%20Project/ECMM/Redevelopment%20of%20the%20ECMM%20Project/3.%20OHS%20Resource/Working%20Files/OHS%20Attachment%20Template.dot?OR=81dd2b71-fb82-4b33-ac71-fed46bf0f87a&amp;CID=bba77ea1-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7524DF1367D4383A3E9F89CE5AD0829"/>
        <w:category>
          <w:name w:val="General"/>
          <w:gallery w:val="placeholder"/>
        </w:category>
        <w:types>
          <w:type w:val="bbPlcHdr"/>
        </w:types>
        <w:behaviors>
          <w:behavior w:val="content"/>
        </w:behaviors>
        <w:guid w:val="{C6F119CC-EFD3-4DAA-A19E-46BF72A2AF50}"/>
      </w:docPartPr>
      <w:docPartBody>
        <w:p w:rsidR="009F70EE" w:rsidRDefault="009F70EE" w:rsidP="009F70EE">
          <w:pPr>
            <w:pStyle w:val="27524DF1367D4383A3E9F89CE5AD0829"/>
          </w:pPr>
          <w:r w:rsidRPr="000154C7">
            <w:rPr>
              <w:rStyle w:val="PlaceholderText"/>
            </w:rPr>
            <w:t>[Company]</w:t>
          </w:r>
        </w:p>
      </w:docPartBody>
    </w:docPart>
    <w:docPart>
      <w:docPartPr>
        <w:name w:val="12475E2507AA43B6BD8B8C376BC1ABAF"/>
        <w:category>
          <w:name w:val="General"/>
          <w:gallery w:val="placeholder"/>
        </w:category>
        <w:types>
          <w:type w:val="bbPlcHdr"/>
        </w:types>
        <w:behaviors>
          <w:behavior w:val="content"/>
        </w:behaviors>
        <w:guid w:val="{B84A53C0-7D50-4381-9DE0-23C00016FD99}"/>
      </w:docPartPr>
      <w:docPartBody>
        <w:p w:rsidR="009F70EE" w:rsidRDefault="009F70EE" w:rsidP="009F70EE">
          <w:pPr>
            <w:pStyle w:val="12475E2507AA43B6BD8B8C376BC1ABAF"/>
          </w:pPr>
          <w:r w:rsidRPr="000154C7">
            <w:rPr>
              <w:rStyle w:val="PlaceholderText"/>
            </w:rPr>
            <w:t>[Company]</w:t>
          </w:r>
        </w:p>
      </w:docPartBody>
    </w:docPart>
    <w:docPart>
      <w:docPartPr>
        <w:name w:val="A42B0C6CD9384193809822710D662DFC"/>
        <w:category>
          <w:name w:val="General"/>
          <w:gallery w:val="placeholder"/>
        </w:category>
        <w:types>
          <w:type w:val="bbPlcHdr"/>
        </w:types>
        <w:behaviors>
          <w:behavior w:val="content"/>
        </w:behaviors>
        <w:guid w:val="{CB8D0CDA-30E0-40C8-8862-CB2C68B4925E}"/>
      </w:docPartPr>
      <w:docPartBody>
        <w:p w:rsidR="009F70EE" w:rsidRDefault="009F70EE" w:rsidP="009F70EE">
          <w:pPr>
            <w:pStyle w:val="A42B0C6CD9384193809822710D662DFC"/>
          </w:pPr>
          <w:r w:rsidRPr="000154C7">
            <w:rPr>
              <w:rStyle w:val="PlaceholderText"/>
            </w:rPr>
            <w:t>[Company]</w:t>
          </w:r>
        </w:p>
      </w:docPartBody>
    </w:docPart>
    <w:docPart>
      <w:docPartPr>
        <w:name w:val="19BA4B3A848A46B48446C410075C442E"/>
        <w:category>
          <w:name w:val="General"/>
          <w:gallery w:val="placeholder"/>
        </w:category>
        <w:types>
          <w:type w:val="bbPlcHdr"/>
        </w:types>
        <w:behaviors>
          <w:behavior w:val="content"/>
        </w:behaviors>
        <w:guid w:val="{BF058341-C36A-4180-8F6C-3CB7BAB40F0D}"/>
      </w:docPartPr>
      <w:docPartBody>
        <w:p w:rsidR="009F70EE" w:rsidRDefault="009F70EE" w:rsidP="009F70EE">
          <w:pPr>
            <w:pStyle w:val="19BA4B3A848A46B48446C410075C442E"/>
          </w:pPr>
          <w:r w:rsidRPr="00E61E96">
            <w:rPr>
              <w:rStyle w:val="PlaceholderText"/>
            </w:rPr>
            <w:t>[Company]</w:t>
          </w:r>
        </w:p>
      </w:docPartBody>
    </w:docPart>
    <w:docPart>
      <w:docPartPr>
        <w:name w:val="E5AB1291C5CB48F78FC68F39C7D676FD"/>
        <w:category>
          <w:name w:val="General"/>
          <w:gallery w:val="placeholder"/>
        </w:category>
        <w:types>
          <w:type w:val="bbPlcHdr"/>
        </w:types>
        <w:behaviors>
          <w:behavior w:val="content"/>
        </w:behaviors>
        <w:guid w:val="{28D44325-C435-407B-8332-26E46BF11CD7}"/>
      </w:docPartPr>
      <w:docPartBody>
        <w:p w:rsidR="009F70EE" w:rsidRDefault="009F70EE" w:rsidP="009F70EE">
          <w:pPr>
            <w:pStyle w:val="E5AB1291C5CB48F78FC68F39C7D676FD"/>
          </w:pPr>
          <w:r w:rsidRPr="00E61E96">
            <w:rPr>
              <w:rStyle w:val="PlaceholderText"/>
            </w:rPr>
            <w:t>[Company]</w:t>
          </w:r>
        </w:p>
      </w:docPartBody>
    </w:docPart>
    <w:docPart>
      <w:docPartPr>
        <w:name w:val="D1A3B993784641A7AF700CE269F79381"/>
        <w:category>
          <w:name w:val="General"/>
          <w:gallery w:val="placeholder"/>
        </w:category>
        <w:types>
          <w:type w:val="bbPlcHdr"/>
        </w:types>
        <w:behaviors>
          <w:behavior w:val="content"/>
        </w:behaviors>
        <w:guid w:val="{3D246F9C-438F-4C86-BFCC-1226B67B8E91}"/>
      </w:docPartPr>
      <w:docPartBody>
        <w:p w:rsidR="009F70EE" w:rsidRDefault="009F70EE" w:rsidP="009F70EE">
          <w:pPr>
            <w:pStyle w:val="D1A3B993784641A7AF700CE269F79381"/>
          </w:pPr>
          <w:r w:rsidRPr="00775B12">
            <w:rPr>
              <w:rStyle w:val="PlaceholderText"/>
            </w:rPr>
            <w:t>[Company]</w:t>
          </w:r>
        </w:p>
      </w:docPartBody>
    </w:docPart>
    <w:docPart>
      <w:docPartPr>
        <w:name w:val="4555D9CFFF334706AE27DDF76B7442D8"/>
        <w:category>
          <w:name w:val="General"/>
          <w:gallery w:val="placeholder"/>
        </w:category>
        <w:types>
          <w:type w:val="bbPlcHdr"/>
        </w:types>
        <w:behaviors>
          <w:behavior w:val="content"/>
        </w:behaviors>
        <w:guid w:val="{CCA61271-7758-468D-9BD8-9AF184907CA6}"/>
      </w:docPartPr>
      <w:docPartBody>
        <w:p w:rsidR="009F70EE" w:rsidRDefault="009F70EE" w:rsidP="009F70EE">
          <w:pPr>
            <w:pStyle w:val="4555D9CFFF334706AE27DDF76B7442D8"/>
          </w:pPr>
          <w:r w:rsidRPr="00775B12">
            <w:rPr>
              <w:rStyle w:val="PlaceholderText"/>
            </w:rPr>
            <w:t>[Company]</w:t>
          </w:r>
        </w:p>
      </w:docPartBody>
    </w:docPart>
    <w:docPart>
      <w:docPartPr>
        <w:name w:val="9E6445C26AED4E2F8BE082355FF793F1"/>
        <w:category>
          <w:name w:val="General"/>
          <w:gallery w:val="placeholder"/>
        </w:category>
        <w:types>
          <w:type w:val="bbPlcHdr"/>
        </w:types>
        <w:behaviors>
          <w:behavior w:val="content"/>
        </w:behaviors>
        <w:guid w:val="{FBA82243-FA82-4784-BEA9-F7331955C9A8}"/>
      </w:docPartPr>
      <w:docPartBody>
        <w:p w:rsidR="009F70EE" w:rsidRDefault="009F70EE" w:rsidP="009F70EE">
          <w:pPr>
            <w:pStyle w:val="9E6445C26AED4E2F8BE082355FF793F1"/>
          </w:pPr>
          <w:r w:rsidRPr="00775B12">
            <w:rPr>
              <w:rStyle w:val="PlaceholderText"/>
            </w:rPr>
            <w:t>[Company]</w:t>
          </w:r>
        </w:p>
      </w:docPartBody>
    </w:docPart>
    <w:docPart>
      <w:docPartPr>
        <w:name w:val="8F126DD616EB4AB1991770575378F090"/>
        <w:category>
          <w:name w:val="General"/>
          <w:gallery w:val="placeholder"/>
        </w:category>
        <w:types>
          <w:type w:val="bbPlcHdr"/>
        </w:types>
        <w:behaviors>
          <w:behavior w:val="content"/>
        </w:behaviors>
        <w:guid w:val="{6D5D029D-6A3A-4E0B-83FF-CD9D57B09708}"/>
      </w:docPartPr>
      <w:docPartBody>
        <w:p w:rsidR="009F70EE" w:rsidRDefault="009F70EE" w:rsidP="009F70EE">
          <w:pPr>
            <w:pStyle w:val="8F126DD616EB4AB1991770575378F090"/>
          </w:pPr>
          <w:r w:rsidRPr="00775B12">
            <w:rPr>
              <w:rStyle w:val="PlaceholderText"/>
            </w:rPr>
            <w:t>[Company]</w:t>
          </w:r>
        </w:p>
      </w:docPartBody>
    </w:docPart>
    <w:docPart>
      <w:docPartPr>
        <w:name w:val="05E6C3B8704E4857B0EBAE0B86C66533"/>
        <w:category>
          <w:name w:val="General"/>
          <w:gallery w:val="placeholder"/>
        </w:category>
        <w:types>
          <w:type w:val="bbPlcHdr"/>
        </w:types>
        <w:behaviors>
          <w:behavior w:val="content"/>
        </w:behaviors>
        <w:guid w:val="{305C0E87-56EF-445A-A787-73A532504D12}"/>
      </w:docPartPr>
      <w:docPartBody>
        <w:p w:rsidR="009F70EE" w:rsidRDefault="009F70EE" w:rsidP="009F70EE">
          <w:pPr>
            <w:pStyle w:val="05E6C3B8704E4857B0EBAE0B86C66533"/>
          </w:pPr>
          <w:r w:rsidRPr="00775B12">
            <w:rPr>
              <w:rStyle w:val="PlaceholderText"/>
            </w:rPr>
            <w:t>[Company]</w:t>
          </w:r>
        </w:p>
      </w:docPartBody>
    </w:docPart>
    <w:docPart>
      <w:docPartPr>
        <w:name w:val="B1DF206F65E3445F9AB6E0C6A6C883D4"/>
        <w:category>
          <w:name w:val="General"/>
          <w:gallery w:val="placeholder"/>
        </w:category>
        <w:types>
          <w:type w:val="bbPlcHdr"/>
        </w:types>
        <w:behaviors>
          <w:behavior w:val="content"/>
        </w:behaviors>
        <w:guid w:val="{88B6B3FC-B4A4-4E15-896B-72229308ECA2}"/>
      </w:docPartPr>
      <w:docPartBody>
        <w:p w:rsidR="009F70EE" w:rsidRDefault="009F70EE" w:rsidP="009F70EE">
          <w:pPr>
            <w:pStyle w:val="B1DF206F65E3445F9AB6E0C6A6C883D4"/>
          </w:pPr>
          <w:r w:rsidRPr="000154C7">
            <w:rPr>
              <w:rStyle w:val="PlaceholderText"/>
            </w:rPr>
            <w:t>[Company]</w:t>
          </w:r>
        </w:p>
      </w:docPartBody>
    </w:docPart>
    <w:docPart>
      <w:docPartPr>
        <w:name w:val="547D40E193CF4D25BA67F1B58F489A2C"/>
        <w:category>
          <w:name w:val="General"/>
          <w:gallery w:val="placeholder"/>
        </w:category>
        <w:types>
          <w:type w:val="bbPlcHdr"/>
        </w:types>
        <w:behaviors>
          <w:behavior w:val="content"/>
        </w:behaviors>
        <w:guid w:val="{D08420B2-A880-4FD5-A5D8-1FF6F43AD08E}"/>
      </w:docPartPr>
      <w:docPartBody>
        <w:p w:rsidR="009F70EE" w:rsidRDefault="009F70EE" w:rsidP="009F70EE">
          <w:pPr>
            <w:pStyle w:val="547D40E193CF4D25BA67F1B58F489A2C"/>
          </w:pPr>
          <w:r w:rsidRPr="000154C7">
            <w:rPr>
              <w:rStyle w:val="PlaceholderText"/>
            </w:rPr>
            <w:t>[Company]</w:t>
          </w:r>
        </w:p>
      </w:docPartBody>
    </w:docPart>
    <w:docPart>
      <w:docPartPr>
        <w:name w:val="9B70F70FC18742ECA5BF359F27FEF629"/>
        <w:category>
          <w:name w:val="General"/>
          <w:gallery w:val="placeholder"/>
        </w:category>
        <w:types>
          <w:type w:val="bbPlcHdr"/>
        </w:types>
        <w:behaviors>
          <w:behavior w:val="content"/>
        </w:behaviors>
        <w:guid w:val="{DAED2CE9-05AD-4E0E-BB17-95432B5557C4}"/>
      </w:docPartPr>
      <w:docPartBody>
        <w:p w:rsidR="009F70EE" w:rsidRDefault="009F70EE" w:rsidP="009F70EE">
          <w:pPr>
            <w:pStyle w:val="9B70F70FC18742ECA5BF359F27FEF629"/>
          </w:pPr>
          <w:r w:rsidRPr="000154C7">
            <w:rPr>
              <w:rStyle w:val="PlaceholderText"/>
            </w:rPr>
            <w:t>[Company]</w:t>
          </w:r>
        </w:p>
      </w:docPartBody>
    </w:docPart>
    <w:docPart>
      <w:docPartPr>
        <w:name w:val="2AD6E96EABFE482BA59378676925F746"/>
        <w:category>
          <w:name w:val="General"/>
          <w:gallery w:val="placeholder"/>
        </w:category>
        <w:types>
          <w:type w:val="bbPlcHdr"/>
        </w:types>
        <w:behaviors>
          <w:behavior w:val="content"/>
        </w:behaviors>
        <w:guid w:val="{8DD53FE1-A922-4662-819B-D5E9D731AC3F}"/>
      </w:docPartPr>
      <w:docPartBody>
        <w:p w:rsidR="009F70EE" w:rsidRDefault="009F70EE" w:rsidP="009F70EE">
          <w:pPr>
            <w:pStyle w:val="2AD6E96EABFE482BA59378676925F746"/>
          </w:pPr>
          <w:r w:rsidRPr="000154C7">
            <w:rPr>
              <w:rStyle w:val="PlaceholderText"/>
            </w:rPr>
            <w:t>[Company]</w:t>
          </w:r>
        </w:p>
      </w:docPartBody>
    </w:docPart>
    <w:docPart>
      <w:docPartPr>
        <w:name w:val="0FC8F2441043441EABFBAE2E73EC4C4A"/>
        <w:category>
          <w:name w:val="General"/>
          <w:gallery w:val="placeholder"/>
        </w:category>
        <w:types>
          <w:type w:val="bbPlcHdr"/>
        </w:types>
        <w:behaviors>
          <w:behavior w:val="content"/>
        </w:behaviors>
        <w:guid w:val="{6253AA18-6730-4D0F-B288-2A2DABD6857D}"/>
      </w:docPartPr>
      <w:docPartBody>
        <w:p w:rsidR="009F70EE" w:rsidRDefault="009F70EE" w:rsidP="009F70EE">
          <w:pPr>
            <w:pStyle w:val="0FC8F2441043441EABFBAE2E73EC4C4A"/>
          </w:pPr>
          <w:r w:rsidRPr="000154C7">
            <w:rPr>
              <w:rStyle w:val="PlaceholderText"/>
            </w:rPr>
            <w:t>[Company]</w:t>
          </w:r>
        </w:p>
      </w:docPartBody>
    </w:docPart>
    <w:docPart>
      <w:docPartPr>
        <w:name w:val="01D0A766C1404C0CB61FD7E050B6EB2E"/>
        <w:category>
          <w:name w:val="General"/>
          <w:gallery w:val="placeholder"/>
        </w:category>
        <w:types>
          <w:type w:val="bbPlcHdr"/>
        </w:types>
        <w:behaviors>
          <w:behavior w:val="content"/>
        </w:behaviors>
        <w:guid w:val="{E130A4AD-1DD3-4E25-87A1-2244925F3B44}"/>
      </w:docPartPr>
      <w:docPartBody>
        <w:p w:rsidR="009F70EE" w:rsidRDefault="009F70EE" w:rsidP="009F70EE">
          <w:pPr>
            <w:pStyle w:val="01D0A766C1404C0CB61FD7E050B6EB2E"/>
          </w:pPr>
          <w:r w:rsidRPr="00A571D8">
            <w:rPr>
              <w:rStyle w:val="PlaceholderText"/>
            </w:rPr>
            <w:t>[Company]</w:t>
          </w:r>
        </w:p>
      </w:docPartBody>
    </w:docPart>
    <w:docPart>
      <w:docPartPr>
        <w:name w:val="7FF2243DFA1B4A5C9F7C4C616B875508"/>
        <w:category>
          <w:name w:val="General"/>
          <w:gallery w:val="placeholder"/>
        </w:category>
        <w:types>
          <w:type w:val="bbPlcHdr"/>
        </w:types>
        <w:behaviors>
          <w:behavior w:val="content"/>
        </w:behaviors>
        <w:guid w:val="{7D2656AE-4F6B-4215-8D56-0E4236FC2B66}"/>
      </w:docPartPr>
      <w:docPartBody>
        <w:p w:rsidR="009F70EE" w:rsidRDefault="009F70EE" w:rsidP="009F70EE">
          <w:pPr>
            <w:pStyle w:val="7FF2243DFA1B4A5C9F7C4C616B875508"/>
          </w:pPr>
          <w:r w:rsidRPr="00A759FC">
            <w:rPr>
              <w:rStyle w:val="PlaceholderText"/>
            </w:rPr>
            <w:t>[Company]</w:t>
          </w:r>
        </w:p>
      </w:docPartBody>
    </w:docPart>
    <w:docPart>
      <w:docPartPr>
        <w:name w:val="60DA257083E042F29BBA331538E34CE1"/>
        <w:category>
          <w:name w:val="General"/>
          <w:gallery w:val="placeholder"/>
        </w:category>
        <w:types>
          <w:type w:val="bbPlcHdr"/>
        </w:types>
        <w:behaviors>
          <w:behavior w:val="content"/>
        </w:behaviors>
        <w:guid w:val="{A63191B6-6E92-40CE-84E6-9C43B937E7EB}"/>
      </w:docPartPr>
      <w:docPartBody>
        <w:p w:rsidR="009F70EE" w:rsidRDefault="009F70EE" w:rsidP="009F70EE">
          <w:pPr>
            <w:pStyle w:val="60DA257083E042F29BBA331538E34CE1"/>
          </w:pPr>
          <w:r w:rsidRPr="00A759FC">
            <w:rPr>
              <w:rStyle w:val="PlaceholderText"/>
            </w:rPr>
            <w:t>[Company]</w:t>
          </w:r>
        </w:p>
      </w:docPartBody>
    </w:docPart>
    <w:docPart>
      <w:docPartPr>
        <w:name w:val="BF9D295F0FF24B7BA71103B80CCF7158"/>
        <w:category>
          <w:name w:val="General"/>
          <w:gallery w:val="placeholder"/>
        </w:category>
        <w:types>
          <w:type w:val="bbPlcHdr"/>
        </w:types>
        <w:behaviors>
          <w:behavior w:val="content"/>
        </w:behaviors>
        <w:guid w:val="{A7A51BB0-4CBA-4FDC-A1F0-A496F94D0C0E}"/>
      </w:docPartPr>
      <w:docPartBody>
        <w:p w:rsidR="009F70EE" w:rsidRDefault="009F70EE" w:rsidP="009F70EE">
          <w:pPr>
            <w:pStyle w:val="BF9D295F0FF24B7BA71103B80CCF7158"/>
          </w:pPr>
          <w:r w:rsidRPr="00A759FC">
            <w:rPr>
              <w:rStyle w:val="PlaceholderText"/>
            </w:rPr>
            <w:t>[Company]</w:t>
          </w:r>
        </w:p>
      </w:docPartBody>
    </w:docPart>
    <w:docPart>
      <w:docPartPr>
        <w:name w:val="DF821CE3DF034F2DB32D58E070D726B9"/>
        <w:category>
          <w:name w:val="General"/>
          <w:gallery w:val="placeholder"/>
        </w:category>
        <w:types>
          <w:type w:val="bbPlcHdr"/>
        </w:types>
        <w:behaviors>
          <w:behavior w:val="content"/>
        </w:behaviors>
        <w:guid w:val="{DF8CED47-C181-422F-9D5A-964A8A1407C5}"/>
      </w:docPartPr>
      <w:docPartBody>
        <w:p w:rsidR="009F70EE" w:rsidRDefault="009F70EE" w:rsidP="009F70EE">
          <w:pPr>
            <w:pStyle w:val="DF821CE3DF034F2DB32D58E070D726B9"/>
          </w:pPr>
          <w:r w:rsidRPr="00A759FC">
            <w:rPr>
              <w:rStyle w:val="PlaceholderText"/>
            </w:rPr>
            <w:t>[Company]</w:t>
          </w:r>
        </w:p>
      </w:docPartBody>
    </w:docPart>
    <w:docPart>
      <w:docPartPr>
        <w:name w:val="78277B5ABE104790B6767380480DF7B6"/>
        <w:category>
          <w:name w:val="General"/>
          <w:gallery w:val="placeholder"/>
        </w:category>
        <w:types>
          <w:type w:val="bbPlcHdr"/>
        </w:types>
        <w:behaviors>
          <w:behavior w:val="content"/>
        </w:behaviors>
        <w:guid w:val="{3A44AF7F-CA78-492A-8C81-A27930D2F9E8}"/>
      </w:docPartPr>
      <w:docPartBody>
        <w:p w:rsidR="009F70EE" w:rsidRDefault="009F70EE" w:rsidP="009F70EE">
          <w:pPr>
            <w:pStyle w:val="78277B5ABE104790B6767380480DF7B6"/>
          </w:pPr>
          <w:r w:rsidRPr="00A759FC">
            <w:rPr>
              <w:rStyle w:val="PlaceholderText"/>
            </w:rPr>
            <w:t>[Company]</w:t>
          </w:r>
        </w:p>
      </w:docPartBody>
    </w:docPart>
    <w:docPart>
      <w:docPartPr>
        <w:name w:val="D7C085D4C07749E6B3BD25DD52285CC7"/>
        <w:category>
          <w:name w:val="General"/>
          <w:gallery w:val="placeholder"/>
        </w:category>
        <w:types>
          <w:type w:val="bbPlcHdr"/>
        </w:types>
        <w:behaviors>
          <w:behavior w:val="content"/>
        </w:behaviors>
        <w:guid w:val="{E3F0464D-A9CA-4B81-87EC-7E6B6D2B79A2}"/>
      </w:docPartPr>
      <w:docPartBody>
        <w:p w:rsidR="009F70EE" w:rsidRDefault="009F70EE" w:rsidP="009F70EE">
          <w:pPr>
            <w:pStyle w:val="D7C085D4C07749E6B3BD25DD52285CC7"/>
          </w:pPr>
          <w:r w:rsidRPr="00A759FC">
            <w:rPr>
              <w:rStyle w:val="PlaceholderText"/>
            </w:rPr>
            <w:t>[Company]</w:t>
          </w:r>
        </w:p>
      </w:docPartBody>
    </w:docPart>
    <w:docPart>
      <w:docPartPr>
        <w:name w:val="2704D831EB394DE6963043EE03B93166"/>
        <w:category>
          <w:name w:val="General"/>
          <w:gallery w:val="placeholder"/>
        </w:category>
        <w:types>
          <w:type w:val="bbPlcHdr"/>
        </w:types>
        <w:behaviors>
          <w:behavior w:val="content"/>
        </w:behaviors>
        <w:guid w:val="{C693911C-8C1D-4F1B-B77F-8F8234110015}"/>
      </w:docPartPr>
      <w:docPartBody>
        <w:p w:rsidR="009F70EE" w:rsidRDefault="009F70EE" w:rsidP="009F70EE">
          <w:pPr>
            <w:pStyle w:val="2704D831EB394DE6963043EE03B93166"/>
          </w:pPr>
          <w:r w:rsidRPr="00A759FC">
            <w:rPr>
              <w:rStyle w:val="PlaceholderText"/>
            </w:rPr>
            <w:t>[Company]</w:t>
          </w:r>
        </w:p>
      </w:docPartBody>
    </w:docPart>
    <w:docPart>
      <w:docPartPr>
        <w:name w:val="ADFE9DB7179948BD9DFEF968FE11D336"/>
        <w:category>
          <w:name w:val="General"/>
          <w:gallery w:val="placeholder"/>
        </w:category>
        <w:types>
          <w:type w:val="bbPlcHdr"/>
        </w:types>
        <w:behaviors>
          <w:behavior w:val="content"/>
        </w:behaviors>
        <w:guid w:val="{70F5C22B-4857-4A07-AF8E-7452106952BC}"/>
      </w:docPartPr>
      <w:docPartBody>
        <w:p w:rsidR="009F70EE" w:rsidRDefault="009F70EE" w:rsidP="009F70EE">
          <w:pPr>
            <w:pStyle w:val="ADFE9DB7179948BD9DFEF968FE11D336"/>
          </w:pPr>
          <w:r w:rsidRPr="00A759FC">
            <w:rPr>
              <w:rStyle w:val="PlaceholderText"/>
            </w:rPr>
            <w:t>[Company]</w:t>
          </w:r>
        </w:p>
      </w:docPartBody>
    </w:docPart>
    <w:docPart>
      <w:docPartPr>
        <w:name w:val="816DFD3168E146A7BFFD7C111930517A"/>
        <w:category>
          <w:name w:val="General"/>
          <w:gallery w:val="placeholder"/>
        </w:category>
        <w:types>
          <w:type w:val="bbPlcHdr"/>
        </w:types>
        <w:behaviors>
          <w:behavior w:val="content"/>
        </w:behaviors>
        <w:guid w:val="{97896F5C-D6E8-48B8-AC96-782730655536}"/>
      </w:docPartPr>
      <w:docPartBody>
        <w:p w:rsidR="009F70EE" w:rsidRDefault="009F70EE" w:rsidP="009F70EE">
          <w:pPr>
            <w:pStyle w:val="816DFD3168E146A7BFFD7C111930517A"/>
          </w:pPr>
          <w:r w:rsidRPr="00A759FC">
            <w:rPr>
              <w:rStyle w:val="PlaceholderText"/>
            </w:rPr>
            <w:t>[Company]</w:t>
          </w:r>
        </w:p>
      </w:docPartBody>
    </w:docPart>
    <w:docPart>
      <w:docPartPr>
        <w:name w:val="0A1D948E7888444B97EA12EC29FABD89"/>
        <w:category>
          <w:name w:val="General"/>
          <w:gallery w:val="placeholder"/>
        </w:category>
        <w:types>
          <w:type w:val="bbPlcHdr"/>
        </w:types>
        <w:behaviors>
          <w:behavior w:val="content"/>
        </w:behaviors>
        <w:guid w:val="{EEF748C0-0A80-4A4B-8931-2721C6C9991A}"/>
      </w:docPartPr>
      <w:docPartBody>
        <w:p w:rsidR="009F70EE" w:rsidRDefault="009F70EE" w:rsidP="009F70EE">
          <w:pPr>
            <w:pStyle w:val="0A1D948E7888444B97EA12EC29FABD89"/>
          </w:pPr>
          <w:r w:rsidRPr="00A759FC">
            <w:rPr>
              <w:rStyle w:val="PlaceholderText"/>
            </w:rPr>
            <w:t>[Company]</w:t>
          </w:r>
        </w:p>
      </w:docPartBody>
    </w:docPart>
    <w:docPart>
      <w:docPartPr>
        <w:name w:val="5DF2DF147E7040FF82DB935A4AF29494"/>
        <w:category>
          <w:name w:val="General"/>
          <w:gallery w:val="placeholder"/>
        </w:category>
        <w:types>
          <w:type w:val="bbPlcHdr"/>
        </w:types>
        <w:behaviors>
          <w:behavior w:val="content"/>
        </w:behaviors>
        <w:guid w:val="{864F29F5-D8E6-4010-A87C-2088E2FC0AF6}"/>
      </w:docPartPr>
      <w:docPartBody>
        <w:p w:rsidR="009F70EE" w:rsidRDefault="009F70EE" w:rsidP="009F70EE">
          <w:pPr>
            <w:pStyle w:val="5DF2DF147E7040FF82DB935A4AF29494"/>
          </w:pPr>
          <w:r w:rsidRPr="00A759FC">
            <w:rPr>
              <w:rStyle w:val="PlaceholderText"/>
            </w:rPr>
            <w:t>[Company]</w:t>
          </w:r>
        </w:p>
      </w:docPartBody>
    </w:docPart>
    <w:docPart>
      <w:docPartPr>
        <w:name w:val="9E67ABE17DB54A0CA930CAD9EA7F4C6A"/>
        <w:category>
          <w:name w:val="General"/>
          <w:gallery w:val="placeholder"/>
        </w:category>
        <w:types>
          <w:type w:val="bbPlcHdr"/>
        </w:types>
        <w:behaviors>
          <w:behavior w:val="content"/>
        </w:behaviors>
        <w:guid w:val="{C94C6FD0-3B89-4CF1-A821-899A7F56666A}"/>
      </w:docPartPr>
      <w:docPartBody>
        <w:p w:rsidR="009F70EE" w:rsidRDefault="009F70EE" w:rsidP="009F70EE">
          <w:pPr>
            <w:pStyle w:val="9E67ABE17DB54A0CA930CAD9EA7F4C6A"/>
          </w:pPr>
          <w:r w:rsidRPr="00A759FC">
            <w:rPr>
              <w:rStyle w:val="PlaceholderText"/>
            </w:rPr>
            <w:t>[Company]</w:t>
          </w:r>
        </w:p>
      </w:docPartBody>
    </w:docPart>
    <w:docPart>
      <w:docPartPr>
        <w:name w:val="8F4B674F76F043EDB5B13051B0C35ABA"/>
        <w:category>
          <w:name w:val="General"/>
          <w:gallery w:val="placeholder"/>
        </w:category>
        <w:types>
          <w:type w:val="bbPlcHdr"/>
        </w:types>
        <w:behaviors>
          <w:behavior w:val="content"/>
        </w:behaviors>
        <w:guid w:val="{6AE277F1-0ABF-4E33-AC4D-0C0C54CFD973}"/>
      </w:docPartPr>
      <w:docPartBody>
        <w:p w:rsidR="009F70EE" w:rsidRDefault="009F70EE" w:rsidP="009F70EE">
          <w:pPr>
            <w:pStyle w:val="8F4B674F76F043EDB5B13051B0C35ABA"/>
          </w:pPr>
          <w:r w:rsidRPr="00A759FC">
            <w:rPr>
              <w:rStyle w:val="PlaceholderText"/>
            </w:rPr>
            <w:t>[Company]</w:t>
          </w:r>
        </w:p>
      </w:docPartBody>
    </w:docPart>
    <w:docPart>
      <w:docPartPr>
        <w:name w:val="28B1701A61FC47D6A330B5BCB081C7A6"/>
        <w:category>
          <w:name w:val="General"/>
          <w:gallery w:val="placeholder"/>
        </w:category>
        <w:types>
          <w:type w:val="bbPlcHdr"/>
        </w:types>
        <w:behaviors>
          <w:behavior w:val="content"/>
        </w:behaviors>
        <w:guid w:val="{397A5DB2-C17F-47F4-BBEC-89EEF924BF1B}"/>
      </w:docPartPr>
      <w:docPartBody>
        <w:p w:rsidR="009F70EE" w:rsidRDefault="009F70EE" w:rsidP="009F70EE">
          <w:pPr>
            <w:pStyle w:val="28B1701A61FC47D6A330B5BCB081C7A6"/>
          </w:pPr>
          <w:r w:rsidRPr="00A759FC">
            <w:rPr>
              <w:rStyle w:val="PlaceholderText"/>
            </w:rPr>
            <w:t>[Company]</w:t>
          </w:r>
        </w:p>
      </w:docPartBody>
    </w:docPart>
    <w:docPart>
      <w:docPartPr>
        <w:name w:val="5F7CE67CAEDE49298831D4A44B525C97"/>
        <w:category>
          <w:name w:val="General"/>
          <w:gallery w:val="placeholder"/>
        </w:category>
        <w:types>
          <w:type w:val="bbPlcHdr"/>
        </w:types>
        <w:behaviors>
          <w:behavior w:val="content"/>
        </w:behaviors>
        <w:guid w:val="{842B60B5-0E23-466C-863A-8BDC7AD80BB3}"/>
      </w:docPartPr>
      <w:docPartBody>
        <w:p w:rsidR="009F70EE" w:rsidRDefault="009F70EE" w:rsidP="009F70EE">
          <w:pPr>
            <w:pStyle w:val="5F7CE67CAEDE49298831D4A44B525C97"/>
          </w:pPr>
          <w:r w:rsidRPr="00A759FC">
            <w:rPr>
              <w:rStyle w:val="PlaceholderText"/>
            </w:rPr>
            <w:t>[Company]</w:t>
          </w:r>
        </w:p>
      </w:docPartBody>
    </w:docPart>
    <w:docPart>
      <w:docPartPr>
        <w:name w:val="D22ADBF9748F4FF5963FDA1B89CE3ACF"/>
        <w:category>
          <w:name w:val="General"/>
          <w:gallery w:val="placeholder"/>
        </w:category>
        <w:types>
          <w:type w:val="bbPlcHdr"/>
        </w:types>
        <w:behaviors>
          <w:behavior w:val="content"/>
        </w:behaviors>
        <w:guid w:val="{138914FE-023C-45B8-B30B-6C4746A94453}"/>
      </w:docPartPr>
      <w:docPartBody>
        <w:p w:rsidR="009F70EE" w:rsidRDefault="009F70EE" w:rsidP="009F70EE">
          <w:pPr>
            <w:pStyle w:val="D22ADBF9748F4FF5963FDA1B89CE3ACF"/>
          </w:pPr>
          <w:r w:rsidRPr="007A104C">
            <w:rPr>
              <w:rStyle w:val="PlaceholderText"/>
            </w:rPr>
            <w:t>[Company]</w:t>
          </w:r>
        </w:p>
      </w:docPartBody>
    </w:docPart>
    <w:docPart>
      <w:docPartPr>
        <w:name w:val="4F674E6E7041436FA9188DAE1228B05C"/>
        <w:category>
          <w:name w:val="General"/>
          <w:gallery w:val="placeholder"/>
        </w:category>
        <w:types>
          <w:type w:val="bbPlcHdr"/>
        </w:types>
        <w:behaviors>
          <w:behavior w:val="content"/>
        </w:behaviors>
        <w:guid w:val="{978DCF67-3114-49B8-A78F-7D6099632FD9}"/>
      </w:docPartPr>
      <w:docPartBody>
        <w:p w:rsidR="009F70EE" w:rsidRDefault="009F70EE" w:rsidP="009F70EE">
          <w:pPr>
            <w:pStyle w:val="4F674E6E7041436FA9188DAE1228B05C"/>
          </w:pPr>
          <w:r w:rsidRPr="00A42F08">
            <w:rPr>
              <w:rStyle w:val="PlaceholderText"/>
            </w:rPr>
            <w:t>[Company]</w:t>
          </w:r>
        </w:p>
      </w:docPartBody>
    </w:docPart>
    <w:docPart>
      <w:docPartPr>
        <w:name w:val="178C7E56FB494B259442CC324EBA9FB7"/>
        <w:category>
          <w:name w:val="General"/>
          <w:gallery w:val="placeholder"/>
        </w:category>
        <w:types>
          <w:type w:val="bbPlcHdr"/>
        </w:types>
        <w:behaviors>
          <w:behavior w:val="content"/>
        </w:behaviors>
        <w:guid w:val="{BEFF6673-ED5D-4339-B446-A79A9D999D20}"/>
      </w:docPartPr>
      <w:docPartBody>
        <w:p w:rsidR="009F70EE" w:rsidRDefault="009F70EE" w:rsidP="009F70EE">
          <w:pPr>
            <w:pStyle w:val="178C7E56FB494B259442CC324EBA9FB7"/>
          </w:pPr>
          <w:r w:rsidRPr="00A42F08">
            <w:rPr>
              <w:rStyle w:val="PlaceholderText"/>
            </w:rPr>
            <w:t>[Company]</w:t>
          </w:r>
        </w:p>
      </w:docPartBody>
    </w:docPart>
    <w:docPart>
      <w:docPartPr>
        <w:name w:val="9AB50DAD20C74A3F9105DC6D051CFF62"/>
        <w:category>
          <w:name w:val="General"/>
          <w:gallery w:val="placeholder"/>
        </w:category>
        <w:types>
          <w:type w:val="bbPlcHdr"/>
        </w:types>
        <w:behaviors>
          <w:behavior w:val="content"/>
        </w:behaviors>
        <w:guid w:val="{F909518D-2AC2-470E-AF5A-0DD387F3FAFD}"/>
      </w:docPartPr>
      <w:docPartBody>
        <w:p w:rsidR="009F70EE" w:rsidRDefault="009F70EE" w:rsidP="009F70EE">
          <w:pPr>
            <w:pStyle w:val="9AB50DAD20C74A3F9105DC6D051CFF62"/>
          </w:pPr>
          <w:r w:rsidRPr="00A42F08">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heSansB W3 Light">
    <w:altName w:val="Calibri"/>
    <w:panose1 w:val="00000000000000000000"/>
    <w:charset w:val="00"/>
    <w:family w:val="swiss"/>
    <w:notTrueType/>
    <w:pitch w:val="variable"/>
    <w:sig w:usb0="A000006F" w:usb1="5000200A"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Juhl">
    <w:altName w:val="Calibri"/>
    <w:panose1 w:val="00000000000000000000"/>
    <w:charset w:val="00"/>
    <w:family w:val="modern"/>
    <w:notTrueType/>
    <w:pitch w:val="variable"/>
    <w:sig w:usb0="800000AF" w:usb1="40002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Juhl Bold">
    <w:altName w:val="Calibri"/>
    <w:panose1 w:val="00000000000000000000"/>
    <w:charset w:val="00"/>
    <w:family w:val="modern"/>
    <w:notTrueType/>
    <w:pitch w:val="variable"/>
    <w:sig w:usb0="800000AF" w:usb1="4000204A" w:usb2="00000000" w:usb3="00000000" w:csb0="00000093" w:csb1="00000000"/>
  </w:font>
  <w:font w:name="Roboto Medium">
    <w:charset w:val="00"/>
    <w:family w:val="auto"/>
    <w:pitch w:val="variable"/>
    <w:sig w:usb0="E0000AFF" w:usb1="5000217F" w:usb2="00000021" w:usb3="00000000" w:csb0="0000019F" w:csb1="00000000"/>
  </w:font>
  <w:font w:name="Roboto Light">
    <w:charset w:val="00"/>
    <w:family w:val="auto"/>
    <w:pitch w:val="variable"/>
    <w:sig w:usb0="E0000AFF" w:usb1="5000217F" w:usb2="00000021" w:usb3="00000000" w:csb0="000001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heSansB W5 Plain">
    <w:altName w:val="Calibri"/>
    <w:panose1 w:val="00000000000000000000"/>
    <w:charset w:val="00"/>
    <w:family w:val="swiss"/>
    <w:notTrueType/>
    <w:pitch w:val="variable"/>
    <w:sig w:usb0="A000006F" w:usb1="5000200A" w:usb2="00000000" w:usb3="00000000" w:csb0="00000093" w:csb1="00000000"/>
  </w:font>
  <w:font w:name="TheSansB W6 SemiBold">
    <w:altName w:val="Calibri"/>
    <w:panose1 w:val="00000000000000000000"/>
    <w:charset w:val="00"/>
    <w:family w:val="swiss"/>
    <w:notTrueType/>
    <w:pitch w:val="variable"/>
    <w:sig w:usb0="A000006F" w:usb1="5000200A" w:usb2="00000000" w:usb3="00000000" w:csb0="00000093" w:csb1="00000000"/>
  </w:font>
  <w:font w:name="Segoe UI">
    <w:panose1 w:val="020B0502040204020203"/>
    <w:charset w:val="00"/>
    <w:family w:val="swiss"/>
    <w:pitch w:val="variable"/>
    <w:sig w:usb0="E4002EFF" w:usb1="C000E47F" w:usb2="00000009" w:usb3="00000000" w:csb0="000001FF" w:csb1="00000000"/>
  </w:font>
  <w:font w:name="@Yu Gothic UI Light">
    <w:charset w:val="80"/>
    <w:family w:val="swiss"/>
    <w:pitch w:val="variable"/>
    <w:sig w:usb0="E00002FF" w:usb1="2AC7FDFF" w:usb2="00000016" w:usb3="00000000" w:csb0="0002009F" w:csb1="00000000"/>
  </w:font>
  <w:font w:name="Lato">
    <w:charset w:val="00"/>
    <w:family w:val="swiss"/>
    <w:pitch w:val="variable"/>
    <w:sig w:usb0="E10002FF" w:usb1="5000ECFF" w:usb2="00000021" w:usb3="00000000" w:csb0="0000019F" w:csb1="00000000"/>
  </w:font>
  <w:font w:name="Segoe UI Emoji">
    <w:panose1 w:val="020B0502040204020203"/>
    <w:charset w:val="00"/>
    <w:family w:val="swiss"/>
    <w:pitch w:val="variable"/>
    <w:sig w:usb0="00000003" w:usb1="02000000" w:usb2="08000000" w:usb3="00000000" w:csb0="00000001" w:csb1="00000000"/>
  </w:font>
  <w:font w:name="Corbel">
    <w:panose1 w:val="020B0503020204020204"/>
    <w:charset w:val="00"/>
    <w:family w:val="swiss"/>
    <w:pitch w:val="variable"/>
    <w:sig w:usb0="A00002EF" w:usb1="4000A44B" w:usb2="00000000" w:usb3="00000000" w:csb0="0000019F" w:csb1="00000000"/>
  </w:font>
  <w:font w:name="Abadi">
    <w:charset w:val="00"/>
    <w:family w:val="swiss"/>
    <w:pitch w:val="variable"/>
    <w:sig w:usb0="80000003" w:usb1="00000000" w:usb2="00000000" w:usb3="00000000" w:csb0="00000001"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0EE"/>
    <w:rsid w:val="001F63DD"/>
    <w:rsid w:val="003B6E59"/>
    <w:rsid w:val="00524120"/>
    <w:rsid w:val="005612D2"/>
    <w:rsid w:val="0062637C"/>
    <w:rsid w:val="006445F4"/>
    <w:rsid w:val="007F5967"/>
    <w:rsid w:val="00852F0B"/>
    <w:rsid w:val="008B4E8A"/>
    <w:rsid w:val="009F70EE"/>
    <w:rsid w:val="00AF1CE0"/>
    <w:rsid w:val="00D273C3"/>
    <w:rsid w:val="00DC0EAD"/>
    <w:rsid w:val="00E0194C"/>
    <w:rsid w:val="00E11A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70EE"/>
    <w:rPr>
      <w:color w:val="808080"/>
    </w:rPr>
  </w:style>
  <w:style w:type="paragraph" w:customStyle="1" w:styleId="27524DF1367D4383A3E9F89CE5AD0829">
    <w:name w:val="27524DF1367D4383A3E9F89CE5AD0829"/>
    <w:rsid w:val="009F70EE"/>
  </w:style>
  <w:style w:type="paragraph" w:customStyle="1" w:styleId="12475E2507AA43B6BD8B8C376BC1ABAF">
    <w:name w:val="12475E2507AA43B6BD8B8C376BC1ABAF"/>
    <w:rsid w:val="009F70EE"/>
  </w:style>
  <w:style w:type="paragraph" w:customStyle="1" w:styleId="A42B0C6CD9384193809822710D662DFC">
    <w:name w:val="A42B0C6CD9384193809822710D662DFC"/>
    <w:rsid w:val="009F70EE"/>
  </w:style>
  <w:style w:type="paragraph" w:customStyle="1" w:styleId="19BA4B3A848A46B48446C410075C442E">
    <w:name w:val="19BA4B3A848A46B48446C410075C442E"/>
    <w:rsid w:val="009F70EE"/>
  </w:style>
  <w:style w:type="paragraph" w:customStyle="1" w:styleId="E5AB1291C5CB48F78FC68F39C7D676FD">
    <w:name w:val="E5AB1291C5CB48F78FC68F39C7D676FD"/>
    <w:rsid w:val="009F70EE"/>
  </w:style>
  <w:style w:type="paragraph" w:customStyle="1" w:styleId="D1A3B993784641A7AF700CE269F79381">
    <w:name w:val="D1A3B993784641A7AF700CE269F79381"/>
    <w:rsid w:val="009F70EE"/>
  </w:style>
  <w:style w:type="paragraph" w:customStyle="1" w:styleId="4555D9CFFF334706AE27DDF76B7442D8">
    <w:name w:val="4555D9CFFF334706AE27DDF76B7442D8"/>
    <w:rsid w:val="009F70EE"/>
  </w:style>
  <w:style w:type="paragraph" w:customStyle="1" w:styleId="9E6445C26AED4E2F8BE082355FF793F1">
    <w:name w:val="9E6445C26AED4E2F8BE082355FF793F1"/>
    <w:rsid w:val="009F70EE"/>
  </w:style>
  <w:style w:type="paragraph" w:customStyle="1" w:styleId="8F126DD616EB4AB1991770575378F090">
    <w:name w:val="8F126DD616EB4AB1991770575378F090"/>
    <w:rsid w:val="009F70EE"/>
  </w:style>
  <w:style w:type="paragraph" w:customStyle="1" w:styleId="05E6C3B8704E4857B0EBAE0B86C66533">
    <w:name w:val="05E6C3B8704E4857B0EBAE0B86C66533"/>
    <w:rsid w:val="009F70EE"/>
  </w:style>
  <w:style w:type="paragraph" w:customStyle="1" w:styleId="B1DF206F65E3445F9AB6E0C6A6C883D4">
    <w:name w:val="B1DF206F65E3445F9AB6E0C6A6C883D4"/>
    <w:rsid w:val="009F70EE"/>
  </w:style>
  <w:style w:type="paragraph" w:customStyle="1" w:styleId="547D40E193CF4D25BA67F1B58F489A2C">
    <w:name w:val="547D40E193CF4D25BA67F1B58F489A2C"/>
    <w:rsid w:val="009F70EE"/>
  </w:style>
  <w:style w:type="paragraph" w:customStyle="1" w:styleId="9B70F70FC18742ECA5BF359F27FEF629">
    <w:name w:val="9B70F70FC18742ECA5BF359F27FEF629"/>
    <w:rsid w:val="009F70EE"/>
  </w:style>
  <w:style w:type="paragraph" w:customStyle="1" w:styleId="2AD6E96EABFE482BA59378676925F746">
    <w:name w:val="2AD6E96EABFE482BA59378676925F746"/>
    <w:rsid w:val="009F70EE"/>
  </w:style>
  <w:style w:type="paragraph" w:customStyle="1" w:styleId="0FC8F2441043441EABFBAE2E73EC4C4A">
    <w:name w:val="0FC8F2441043441EABFBAE2E73EC4C4A"/>
    <w:rsid w:val="009F70EE"/>
  </w:style>
  <w:style w:type="paragraph" w:customStyle="1" w:styleId="01D0A766C1404C0CB61FD7E050B6EB2E">
    <w:name w:val="01D0A766C1404C0CB61FD7E050B6EB2E"/>
    <w:rsid w:val="009F70EE"/>
  </w:style>
  <w:style w:type="paragraph" w:customStyle="1" w:styleId="7FF2243DFA1B4A5C9F7C4C616B875508">
    <w:name w:val="7FF2243DFA1B4A5C9F7C4C616B875508"/>
    <w:rsid w:val="009F70EE"/>
  </w:style>
  <w:style w:type="paragraph" w:customStyle="1" w:styleId="60DA257083E042F29BBA331538E34CE1">
    <w:name w:val="60DA257083E042F29BBA331538E34CE1"/>
    <w:rsid w:val="009F70EE"/>
  </w:style>
  <w:style w:type="paragraph" w:customStyle="1" w:styleId="BF9D295F0FF24B7BA71103B80CCF7158">
    <w:name w:val="BF9D295F0FF24B7BA71103B80CCF7158"/>
    <w:rsid w:val="009F70EE"/>
  </w:style>
  <w:style w:type="paragraph" w:customStyle="1" w:styleId="DF821CE3DF034F2DB32D58E070D726B9">
    <w:name w:val="DF821CE3DF034F2DB32D58E070D726B9"/>
    <w:rsid w:val="009F70EE"/>
  </w:style>
  <w:style w:type="paragraph" w:customStyle="1" w:styleId="78277B5ABE104790B6767380480DF7B6">
    <w:name w:val="78277B5ABE104790B6767380480DF7B6"/>
    <w:rsid w:val="009F70EE"/>
  </w:style>
  <w:style w:type="paragraph" w:customStyle="1" w:styleId="D7C085D4C07749E6B3BD25DD52285CC7">
    <w:name w:val="D7C085D4C07749E6B3BD25DD52285CC7"/>
    <w:rsid w:val="009F70EE"/>
  </w:style>
  <w:style w:type="paragraph" w:customStyle="1" w:styleId="2704D831EB394DE6963043EE03B93166">
    <w:name w:val="2704D831EB394DE6963043EE03B93166"/>
    <w:rsid w:val="009F70EE"/>
  </w:style>
  <w:style w:type="paragraph" w:customStyle="1" w:styleId="ADFE9DB7179948BD9DFEF968FE11D336">
    <w:name w:val="ADFE9DB7179948BD9DFEF968FE11D336"/>
    <w:rsid w:val="009F70EE"/>
  </w:style>
  <w:style w:type="paragraph" w:customStyle="1" w:styleId="816DFD3168E146A7BFFD7C111930517A">
    <w:name w:val="816DFD3168E146A7BFFD7C111930517A"/>
    <w:rsid w:val="009F70EE"/>
  </w:style>
  <w:style w:type="paragraph" w:customStyle="1" w:styleId="0A1D948E7888444B97EA12EC29FABD89">
    <w:name w:val="0A1D948E7888444B97EA12EC29FABD89"/>
    <w:rsid w:val="009F70EE"/>
  </w:style>
  <w:style w:type="paragraph" w:customStyle="1" w:styleId="5DF2DF147E7040FF82DB935A4AF29494">
    <w:name w:val="5DF2DF147E7040FF82DB935A4AF29494"/>
    <w:rsid w:val="009F70EE"/>
  </w:style>
  <w:style w:type="paragraph" w:customStyle="1" w:styleId="9E67ABE17DB54A0CA930CAD9EA7F4C6A">
    <w:name w:val="9E67ABE17DB54A0CA930CAD9EA7F4C6A"/>
    <w:rsid w:val="009F70EE"/>
  </w:style>
  <w:style w:type="paragraph" w:customStyle="1" w:styleId="8F4B674F76F043EDB5B13051B0C35ABA">
    <w:name w:val="8F4B674F76F043EDB5B13051B0C35ABA"/>
    <w:rsid w:val="009F70EE"/>
  </w:style>
  <w:style w:type="paragraph" w:customStyle="1" w:styleId="28B1701A61FC47D6A330B5BCB081C7A6">
    <w:name w:val="28B1701A61FC47D6A330B5BCB081C7A6"/>
    <w:rsid w:val="009F70EE"/>
  </w:style>
  <w:style w:type="paragraph" w:customStyle="1" w:styleId="5F7CE67CAEDE49298831D4A44B525C97">
    <w:name w:val="5F7CE67CAEDE49298831D4A44B525C97"/>
    <w:rsid w:val="009F70EE"/>
  </w:style>
  <w:style w:type="paragraph" w:customStyle="1" w:styleId="D22ADBF9748F4FF5963FDA1B89CE3ACF">
    <w:name w:val="D22ADBF9748F4FF5963FDA1B89CE3ACF"/>
    <w:rsid w:val="009F70EE"/>
  </w:style>
  <w:style w:type="paragraph" w:customStyle="1" w:styleId="4F674E6E7041436FA9188DAE1228B05C">
    <w:name w:val="4F674E6E7041436FA9188DAE1228B05C"/>
    <w:rsid w:val="009F70EE"/>
  </w:style>
  <w:style w:type="paragraph" w:customStyle="1" w:styleId="178C7E56FB494B259442CC324EBA9FB7">
    <w:name w:val="178C7E56FB494B259442CC324EBA9FB7"/>
    <w:rsid w:val="009F70EE"/>
  </w:style>
  <w:style w:type="paragraph" w:customStyle="1" w:styleId="9AB50DAD20C74A3F9105DC6D051CFF62">
    <w:name w:val="9AB50DAD20C74A3F9105DC6D051CFF62"/>
    <w:rsid w:val="009F70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0c371f2-f553-40d3-86dc-a7a8f60e6f81">
      <Terms xmlns="http://schemas.microsoft.com/office/infopath/2007/PartnerControls"/>
    </lcf76f155ced4ddcb4097134ff3c332f>
    <TaxCatchAll xmlns="001da294-c291-4bab-b0f5-0086dc5cf8a5"/>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A5E41FE3424141ABF89F1FDAFBF068" ma:contentTypeVersion="17" ma:contentTypeDescription="Create a new document." ma:contentTypeScope="" ma:versionID="a2a9a305b0c7939ce3f6bc2115a280fb">
  <xsd:schema xmlns:xsd="http://www.w3.org/2001/XMLSchema" xmlns:xs="http://www.w3.org/2001/XMLSchema" xmlns:p="http://schemas.microsoft.com/office/2006/metadata/properties" xmlns:ns2="80c371f2-f553-40d3-86dc-a7a8f60e6f81" xmlns:ns3="001da294-c291-4bab-b0f5-0086dc5cf8a5" targetNamespace="http://schemas.microsoft.com/office/2006/metadata/properties" ma:root="true" ma:fieldsID="f3be361377a236cbbb4e1a010cd8a097" ns2:_="" ns3:_="">
    <xsd:import namespace="80c371f2-f553-40d3-86dc-a7a8f60e6f81"/>
    <xsd:import namespace="001da294-c291-4bab-b0f5-0086dc5cf8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c371f2-f553-40d3-86dc-a7a8f60e6f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066f1c1-62b7-47bf-a8c6-212c173990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1da294-c291-4bab-b0f5-0086dc5cf8a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f24798e-c845-424f-a95f-d486de191f2b}" ma:internalName="TaxCatchAll" ma:showField="CatchAllData" ma:web="001da294-c291-4bab-b0f5-0086dc5cf8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EA7C0-F132-4E25-8E55-52C1D5C786DA}">
  <ds:schemaRefs>
    <ds:schemaRef ds:uri="http://schemas.microsoft.com/sharepoint/v3/contenttype/forms"/>
  </ds:schemaRefs>
</ds:datastoreItem>
</file>

<file path=customXml/itemProps2.xml><?xml version="1.0" encoding="utf-8"?>
<ds:datastoreItem xmlns:ds="http://schemas.openxmlformats.org/officeDocument/2006/customXml" ds:itemID="{52743B62-AB25-46CE-AF9B-EA1E65A95674}">
  <ds:schemaRefs>
    <ds:schemaRef ds:uri="http://purl.org/dc/terms/"/>
    <ds:schemaRef ds:uri="80c371f2-f553-40d3-86dc-a7a8f60e6f81"/>
    <ds:schemaRef ds:uri="001da294-c291-4bab-b0f5-0086dc5cf8a5"/>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AE0003CD-1A0F-4837-BC19-504B7765C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c371f2-f553-40d3-86dc-a7a8f60e6f81"/>
    <ds:schemaRef ds:uri="001da294-c291-4bab-b0f5-0086dc5cf8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9329AF-242D-4245-821C-B8701EA47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OHS%20Attachment%20Template.dot?OR=81dd2b71-fb82-4b33-ac71-fed46bf0f87a&amp;CID=bba77ea1-f</Template>
  <TotalTime>1</TotalTime>
  <Pages>59</Pages>
  <Words>19674</Words>
  <Characters>112148</Characters>
  <Application>Microsoft Office Word</Application>
  <DocSecurity>0</DocSecurity>
  <Lines>934</Lines>
  <Paragraphs>263</Paragraphs>
  <ScaleCrop>false</ScaleCrop>
  <Company>Service Name</Company>
  <LinksUpToDate>false</LinksUpToDate>
  <CharactersWithSpaces>131559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Loredana Dowdle</dc:creator>
  <cp:keywords/>
  <cp:lastModifiedBy>Johanna Morcom</cp:lastModifiedBy>
  <cp:revision>2</cp:revision>
  <cp:lastPrinted>2023-07-21T05:59:00Z</cp:lastPrinted>
  <dcterms:created xsi:type="dcterms:W3CDTF">2025-02-28T01:41:00Z</dcterms:created>
  <dcterms:modified xsi:type="dcterms:W3CDTF">2025-02-28T01:41:00Z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2023-07-18T00:00:00Z</vt:filetime>
  </property>
  <property fmtid="{D5CDD505-2E9C-101B-9397-08002B2CF9AE}" pid="3" name="Creator">
    <vt:lpwstr>Adobe InDesign 18.4 (Windows)</vt:lpwstr>
  </property>
  <property fmtid="{D5CDD505-2E9C-101B-9397-08002B2CF9AE}" pid="4" name="LastSaved">
    <vt:filetime>2023-07-18T00:00:00Z</vt:filetime>
  </property>
  <property fmtid="{D5CDD505-2E9C-101B-9397-08002B2CF9AE}" pid="5" name="Producer">
    <vt:lpwstr>Adobe PDF Library 17.0</vt:lpwstr>
  </property>
  <property fmtid="{D5CDD505-2E9C-101B-9397-08002B2CF9AE}" pid="6" name="ContentTypeId">
    <vt:lpwstr>0x010100B3A5E41FE3424141ABF89F1FDAFBF068</vt:lpwstr>
  </property>
  <property fmtid="{D5CDD505-2E9C-101B-9397-08002B2CF9AE}" pid="7" name="MediaServiceImageTags">
    <vt:lpwstr/>
  </property>
  <property fmtid="{D5CDD505-2E9C-101B-9397-08002B2CF9AE}" pid="8" name="lcf76f155ced4ddcb4097134ff3c332f">
    <vt:lpwstr/>
  </property>
  <property fmtid="{D5CDD505-2E9C-101B-9397-08002B2CF9AE}" pid="9" name="TaxCatchAll">
    <vt:lpwstr/>
  </property>
</Properties>
</file>